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3F3BB218" w:rsidR="009020C2" w:rsidRPr="00167F7D" w:rsidRDefault="00ED2ACE" w:rsidP="00FB6B5E">
      <w:pPr>
        <w:tabs>
          <w:tab w:val="center" w:pos="7200"/>
        </w:tabs>
        <w:contextualSpacing/>
        <w:jc w:val="center"/>
        <w:rPr>
          <w:rFonts w:asciiTheme="minorHAnsi" w:hAnsiTheme="minorHAnsi" w:cstheme="minorHAnsi"/>
          <w:b/>
          <w:sz w:val="28"/>
          <w:szCs w:val="40"/>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56CF5E">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273BED5B"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BB7F05">
                              <w:rPr>
                                <w:rFonts w:asciiTheme="minorHAnsi" w:hAnsiTheme="minorHAnsi" w:cstheme="minorHAnsi"/>
                                <w:color w:val="FFFFFF" w:themeColor="background1"/>
                                <w:sz w:val="21"/>
                                <w:szCs w:val="21"/>
                              </w:rPr>
                              <w:t>5</w:t>
                            </w:r>
                            <w:r w:rsidR="00154E89" w:rsidRPr="00F067DA">
                              <w:rPr>
                                <w:rFonts w:asciiTheme="minorHAnsi" w:hAnsiTheme="minorHAnsi" w:cstheme="minorHAnsi"/>
                                <w:color w:val="FFFFFF" w:themeColor="background1"/>
                                <w:sz w:val="21"/>
                                <w:szCs w:val="21"/>
                              </w:rPr>
                              <w:t xml:space="preserve"> – </w:t>
                            </w:r>
                            <w:r w:rsidR="00DE0886">
                              <w:rPr>
                                <w:rFonts w:asciiTheme="minorHAnsi" w:hAnsiTheme="minorHAnsi" w:cstheme="minorHAnsi"/>
                                <w:color w:val="FFFFFF" w:themeColor="background1"/>
                                <w:sz w:val="21"/>
                                <w:szCs w:val="21"/>
                              </w:rPr>
                              <w:t>DNA and Gene Expression</w:t>
                            </w:r>
                          </w:p>
                          <w:p w14:paraId="1F73BA82" w14:textId="49BE56DC"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6118F9">
                              <w:rPr>
                                <w:rFonts w:asciiTheme="minorHAnsi" w:hAnsiTheme="minorHAnsi" w:cstheme="minorHAnsi"/>
                                <w:color w:val="FFFFFF" w:themeColor="background1"/>
                                <w:sz w:val="21"/>
                                <w:szCs w:val="21"/>
                              </w:rPr>
                              <w:t>12</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filled="f" stroked="f" strokeweight=".5pt">
                <v:textbo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273BED5B"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BB7F05">
                        <w:rPr>
                          <w:rFonts w:asciiTheme="minorHAnsi" w:hAnsiTheme="minorHAnsi" w:cstheme="minorHAnsi"/>
                          <w:color w:val="FFFFFF" w:themeColor="background1"/>
                          <w:sz w:val="21"/>
                          <w:szCs w:val="21"/>
                        </w:rPr>
                        <w:t>5</w:t>
                      </w:r>
                      <w:r w:rsidR="00154E89" w:rsidRPr="00F067DA">
                        <w:rPr>
                          <w:rFonts w:asciiTheme="minorHAnsi" w:hAnsiTheme="minorHAnsi" w:cstheme="minorHAnsi"/>
                          <w:color w:val="FFFFFF" w:themeColor="background1"/>
                          <w:sz w:val="21"/>
                          <w:szCs w:val="21"/>
                        </w:rPr>
                        <w:t xml:space="preserve"> – </w:t>
                      </w:r>
                      <w:r w:rsidR="00DE0886">
                        <w:rPr>
                          <w:rFonts w:asciiTheme="minorHAnsi" w:hAnsiTheme="minorHAnsi" w:cstheme="minorHAnsi"/>
                          <w:color w:val="FFFFFF" w:themeColor="background1"/>
                          <w:sz w:val="21"/>
                          <w:szCs w:val="21"/>
                        </w:rPr>
                        <w:t>DNA and Gene Expression</w:t>
                      </w:r>
                    </w:p>
                    <w:p w14:paraId="1F73BA82" w14:textId="49BE56DC"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6118F9">
                        <w:rPr>
                          <w:rFonts w:asciiTheme="minorHAnsi" w:hAnsiTheme="minorHAnsi" w:cstheme="minorHAnsi"/>
                          <w:color w:val="FFFFFF" w:themeColor="background1"/>
                          <w:sz w:val="21"/>
                          <w:szCs w:val="21"/>
                        </w:rPr>
                        <w:t>12</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6AAC54DE">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485F9820" w:rsidR="009C3E8A" w:rsidRPr="00F067DA" w:rsidRDefault="00DE0886"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DNA and Gene Expression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485F9820" w:rsidR="009C3E8A" w:rsidRPr="00F067DA" w:rsidRDefault="00DE0886"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DNA and Gene Expression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63E0D331">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FB6B5E">
      <w:pPr>
        <w:tabs>
          <w:tab w:val="center" w:pos="7200"/>
        </w:tabs>
        <w:contextualSpacing/>
        <w:jc w:val="center"/>
        <w:rPr>
          <w:rFonts w:asciiTheme="minorHAnsi" w:hAnsiTheme="minorHAnsi" w:cstheme="minorHAnsi"/>
          <w:b/>
          <w:sz w:val="28"/>
          <w:szCs w:val="40"/>
        </w:rPr>
      </w:pPr>
    </w:p>
    <w:p w14:paraId="46F6C5B6" w14:textId="79A0282B" w:rsidR="009020C2" w:rsidRPr="00167F7D" w:rsidRDefault="009020C2" w:rsidP="00FB6B5E">
      <w:pPr>
        <w:tabs>
          <w:tab w:val="center" w:pos="7200"/>
        </w:tabs>
        <w:contextualSpacing/>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Bidi"/>
          <w:color w:val="auto"/>
          <w:sz w:val="24"/>
          <w:szCs w:val="24"/>
        </w:rPr>
        <w:id w:val="1011645993"/>
        <w:docPartObj>
          <w:docPartGallery w:val="Table of Contents"/>
          <w:docPartUnique/>
        </w:docPartObj>
      </w:sdtPr>
      <w:sdtEndPr>
        <w:rPr>
          <w:b/>
          <w:bCs/>
          <w:noProof/>
        </w:rPr>
      </w:sdtEndPr>
      <w:sdtContent>
        <w:p w14:paraId="36E77624" w14:textId="3AA694C5" w:rsidR="00DB13AE" w:rsidRPr="00F067DA" w:rsidRDefault="00DB13AE" w:rsidP="00FB6B5E">
          <w:pPr>
            <w:pStyle w:val="TOCHeading"/>
            <w:spacing w:line="240" w:lineRule="auto"/>
            <w:contextualSpacing/>
            <w:rPr>
              <w:rFonts w:asciiTheme="minorHAnsi" w:hAnsiTheme="minorHAnsi" w:cstheme="minorHAnsi"/>
            </w:rPr>
          </w:pPr>
          <w:r w:rsidRPr="00F067DA">
            <w:rPr>
              <w:rFonts w:asciiTheme="minorHAnsi" w:hAnsiTheme="minorHAnsi" w:cstheme="minorHAnsi"/>
            </w:rPr>
            <w:t>Table of Contents</w:t>
          </w:r>
        </w:p>
        <w:p w14:paraId="5E199B01" w14:textId="66B0A802"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E82E25">
            <w:rPr>
              <w:rFonts w:asciiTheme="minorHAnsi" w:hAnsiTheme="minorHAnsi" w:cstheme="minorHAnsi"/>
              <w:noProof/>
            </w:rPr>
            <w:t>UNIT NARRATIVE</w:t>
          </w:r>
          <w:r w:rsidRPr="00F067DA">
            <w:rPr>
              <w:rFonts w:asciiTheme="minorHAnsi" w:hAnsiTheme="minorHAnsi" w:cstheme="minorHAnsi"/>
              <w:noProof/>
              <w:webHidden/>
            </w:rPr>
            <w:tab/>
            <w:t>1</w:t>
          </w:r>
        </w:p>
        <w:p w14:paraId="175C59FF" w14:textId="55BBD54A"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E82E25">
            <w:rPr>
              <w:rFonts w:asciiTheme="minorHAnsi" w:hAnsiTheme="minorHAnsi" w:cstheme="minorHAnsi"/>
              <w:noProof/>
            </w:rPr>
            <w:t>CONTENT STANDARDS</w:t>
          </w:r>
          <w:r w:rsidRPr="00F067DA">
            <w:rPr>
              <w:rFonts w:asciiTheme="minorHAnsi" w:hAnsiTheme="minorHAnsi" w:cstheme="minorHAnsi"/>
              <w:noProof/>
              <w:webHidden/>
            </w:rPr>
            <w:tab/>
            <w:t>2</w:t>
          </w:r>
        </w:p>
        <w:p w14:paraId="4CF53CF0" w14:textId="09E4C553"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E82E25">
            <w:rPr>
              <w:rFonts w:asciiTheme="minorHAnsi" w:hAnsiTheme="minorHAnsi" w:cstheme="minorHAnsi"/>
              <w:noProof/>
            </w:rPr>
            <w:t>UNDERSTANDINGS AND QUESTIONS</w:t>
          </w:r>
          <w:r w:rsidRPr="00F067DA">
            <w:rPr>
              <w:rFonts w:asciiTheme="minorHAnsi" w:hAnsiTheme="minorHAnsi" w:cstheme="minorHAnsi"/>
              <w:noProof/>
              <w:webHidden/>
            </w:rPr>
            <w:tab/>
          </w:r>
          <w:r w:rsidR="00A455AD" w:rsidRPr="00F067DA">
            <w:rPr>
              <w:rFonts w:asciiTheme="minorHAnsi" w:hAnsiTheme="minorHAnsi" w:cstheme="minorHAnsi"/>
              <w:noProof/>
              <w:webHidden/>
            </w:rPr>
            <w:t>2</w:t>
          </w:r>
        </w:p>
        <w:p w14:paraId="772FB0F4" w14:textId="21C7287D"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E82E25">
            <w:rPr>
              <w:rFonts w:asciiTheme="minorHAnsi" w:hAnsiTheme="minorHAnsi" w:cstheme="minorHAnsi"/>
              <w:noProof/>
            </w:rPr>
            <w:t>ROADMAP</w:t>
          </w:r>
          <w:r w:rsidRPr="00F067DA">
            <w:rPr>
              <w:rFonts w:asciiTheme="minorHAnsi" w:hAnsiTheme="minorHAnsi" w:cstheme="minorHAnsi"/>
              <w:noProof/>
              <w:webHidden/>
            </w:rPr>
            <w:tab/>
          </w:r>
          <w:r w:rsidR="00A455AD" w:rsidRPr="00F067DA">
            <w:rPr>
              <w:rFonts w:asciiTheme="minorHAnsi" w:hAnsiTheme="minorHAnsi" w:cstheme="minorHAnsi"/>
              <w:noProof/>
              <w:webHidden/>
            </w:rPr>
            <w:t>3</w:t>
          </w:r>
        </w:p>
        <w:p w14:paraId="7BA484D0" w14:textId="60040C84" w:rsidR="00B22E2C" w:rsidRDefault="00B22E2C" w:rsidP="00FB6B5E">
          <w:pPr>
            <w:pStyle w:val="TOC1"/>
            <w:tabs>
              <w:tab w:val="right" w:leader="dot" w:pos="14390"/>
            </w:tabs>
            <w:contextualSpacing/>
            <w:rPr>
              <w:rFonts w:asciiTheme="minorHAnsi" w:hAnsiTheme="minorHAnsi" w:cstheme="minorHAnsi"/>
              <w:noProof/>
            </w:rPr>
          </w:pPr>
          <w:r w:rsidRPr="00E82E25">
            <w:rPr>
              <w:rFonts w:asciiTheme="minorHAnsi" w:hAnsiTheme="minorHAnsi" w:cstheme="minorHAnsi"/>
              <w:noProof/>
            </w:rPr>
            <w:t>UNPACKED STANDARDS</w:t>
          </w:r>
          <w:r w:rsidRPr="00F067DA">
            <w:rPr>
              <w:rFonts w:asciiTheme="minorHAnsi" w:hAnsiTheme="minorHAnsi" w:cstheme="minorHAnsi"/>
              <w:noProof/>
              <w:webHidden/>
            </w:rPr>
            <w:tab/>
          </w:r>
          <w:r w:rsidR="00BB7864">
            <w:rPr>
              <w:rFonts w:asciiTheme="minorHAnsi" w:hAnsiTheme="minorHAnsi" w:cstheme="minorHAnsi"/>
              <w:noProof/>
              <w:webHidden/>
            </w:rPr>
            <w:t>13</w:t>
          </w:r>
        </w:p>
        <w:p w14:paraId="321ACC28" w14:textId="650A01C0" w:rsidR="00B3134E" w:rsidRPr="00B3134E" w:rsidRDefault="00B3134E" w:rsidP="00BB7864">
          <w:pPr>
            <w:rPr>
              <w:rFonts w:asciiTheme="minorHAnsi" w:eastAsiaTheme="minorEastAsia" w:hAnsiTheme="minorHAnsi" w:cstheme="minorHAnsi"/>
            </w:rPr>
          </w:pPr>
          <w:r>
            <w:rPr>
              <w:rFonts w:asciiTheme="minorHAnsi" w:eastAsiaTheme="minorEastAsia" w:hAnsiTheme="minorHAnsi" w:cstheme="minorHAnsi"/>
            </w:rPr>
            <w:t>VERTICAL ALIGNMENTS</w:t>
          </w:r>
          <w:r w:rsidR="00E7618A">
            <w:rPr>
              <w:rFonts w:asciiTheme="minorHAnsi" w:eastAsiaTheme="minorEastAsia" w:hAnsiTheme="minorHAnsi" w:cstheme="minorHAnsi"/>
            </w:rPr>
            <w:t>…………………………………………………………………………………………………………………………………………………………………………………………</w:t>
          </w:r>
          <w:r w:rsidR="0070416C">
            <w:rPr>
              <w:rFonts w:asciiTheme="minorHAnsi" w:eastAsiaTheme="minorEastAsia" w:hAnsiTheme="minorHAnsi" w:cstheme="minorHAnsi"/>
            </w:rPr>
            <w:t>..</w:t>
          </w:r>
          <w:r w:rsidR="00E7618A">
            <w:rPr>
              <w:rFonts w:asciiTheme="minorHAnsi" w:eastAsiaTheme="minorEastAsia" w:hAnsiTheme="minorHAnsi" w:cstheme="minorHAnsi"/>
            </w:rPr>
            <w:t>..16</w:t>
          </w:r>
        </w:p>
        <w:p w14:paraId="0AD91AC0" w14:textId="002A3B0A"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E82E25">
            <w:rPr>
              <w:rFonts w:asciiTheme="minorHAnsi" w:hAnsiTheme="minorHAnsi" w:cstheme="minorHAnsi"/>
              <w:noProof/>
            </w:rPr>
            <w:t>VOCABULARY GLOSSARY</w:t>
          </w:r>
          <w:r w:rsidRPr="00F067DA">
            <w:rPr>
              <w:rFonts w:asciiTheme="minorHAnsi" w:hAnsiTheme="minorHAnsi" w:cstheme="minorHAnsi"/>
              <w:noProof/>
              <w:webHidden/>
            </w:rPr>
            <w:tab/>
          </w:r>
          <w:r w:rsidR="0070416C">
            <w:rPr>
              <w:rFonts w:asciiTheme="minorHAnsi" w:hAnsiTheme="minorHAnsi" w:cstheme="minorHAnsi"/>
              <w:noProof/>
              <w:webHidden/>
            </w:rPr>
            <w:t>17</w:t>
          </w:r>
        </w:p>
        <w:p w14:paraId="68AC090F" w14:textId="646DE32A" w:rsidR="00DB13AE" w:rsidRPr="00167F7D" w:rsidRDefault="00BD35D8" w:rsidP="00FB6B5E">
          <w:pPr>
            <w:contextualSpacing/>
            <w:rPr>
              <w:rFonts w:asciiTheme="minorHAnsi" w:hAnsiTheme="minorHAnsi" w:cstheme="minorHAnsi"/>
            </w:rPr>
          </w:pPr>
        </w:p>
      </w:sdtContent>
    </w:sdt>
    <w:p w14:paraId="59B5819B" w14:textId="77777777" w:rsidR="00007844" w:rsidRPr="00167F7D" w:rsidRDefault="00007844" w:rsidP="00FB6B5E">
      <w:pPr>
        <w:contextualSpacing/>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00DB13AE">
        <w:tc>
          <w:tcPr>
            <w:tcW w:w="14040" w:type="dxa"/>
            <w:shd w:val="clear" w:color="auto" w:fill="2E74B5" w:themeFill="accent1" w:themeFillShade="BF"/>
            <w:vAlign w:val="center"/>
          </w:tcPr>
          <w:p w14:paraId="3719937D" w14:textId="460F769B" w:rsidR="00007844" w:rsidRPr="00167F7D" w:rsidRDefault="00DB13AE" w:rsidP="00FB6B5E">
            <w:pPr>
              <w:pStyle w:val="Heading1"/>
              <w:spacing w:before="120" w:after="120"/>
              <w:contextualSpacing/>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00F70B9B">
        <w:trPr>
          <w:trHeight w:val="1715"/>
        </w:trPr>
        <w:tc>
          <w:tcPr>
            <w:tcW w:w="14040" w:type="dxa"/>
            <w:shd w:val="clear" w:color="auto" w:fill="FFFFFF" w:themeFill="background1"/>
          </w:tcPr>
          <w:p w14:paraId="294F7987" w14:textId="4122D75E" w:rsidR="00007844" w:rsidRPr="00960AAD" w:rsidRDefault="00B35F73" w:rsidP="00FB6B5E">
            <w:pPr>
              <w:pStyle w:val="ListParagraph"/>
              <w:autoSpaceDE w:val="0"/>
              <w:autoSpaceDN w:val="0"/>
              <w:adjustRightInd w:val="0"/>
              <w:ind w:left="-20"/>
              <w:rPr>
                <w:rFonts w:asciiTheme="minorHAnsi" w:hAnsiTheme="minorHAnsi" w:cstheme="minorHAnsi"/>
                <w:sz w:val="22"/>
              </w:rPr>
            </w:pPr>
            <w:r>
              <w:rPr>
                <w:rFonts w:asciiTheme="minorHAnsi" w:hAnsiTheme="minorHAnsi" w:cstheme="minorHAnsi"/>
                <w:sz w:val="22"/>
              </w:rPr>
              <w:t xml:space="preserve">Students start </w:t>
            </w:r>
            <w:r w:rsidR="00897DAF">
              <w:rPr>
                <w:rFonts w:asciiTheme="minorHAnsi" w:hAnsiTheme="minorHAnsi" w:cstheme="minorHAnsi"/>
                <w:sz w:val="22"/>
              </w:rPr>
              <w:t xml:space="preserve">the unit off with a review of DNA structure, which </w:t>
            </w:r>
            <w:r w:rsidR="00D72898">
              <w:rPr>
                <w:rFonts w:asciiTheme="minorHAnsi" w:hAnsiTheme="minorHAnsi" w:cstheme="minorHAnsi"/>
                <w:sz w:val="22"/>
              </w:rPr>
              <w:t>students</w:t>
            </w:r>
            <w:r w:rsidR="00897DAF">
              <w:rPr>
                <w:rFonts w:asciiTheme="minorHAnsi" w:hAnsiTheme="minorHAnsi" w:cstheme="minorHAnsi"/>
                <w:sz w:val="22"/>
              </w:rPr>
              <w:t xml:space="preserve"> started learning in Unit 1.  We then move to DNA extraction, with a heavy emphasis on </w:t>
            </w:r>
            <w:r w:rsidR="00A96E32">
              <w:rPr>
                <w:rFonts w:asciiTheme="minorHAnsi" w:hAnsiTheme="minorHAnsi" w:cstheme="minorHAnsi"/>
                <w:sz w:val="22"/>
              </w:rPr>
              <w:t>why the household products</w:t>
            </w:r>
            <w:r w:rsidR="00841844">
              <w:rPr>
                <w:rFonts w:asciiTheme="minorHAnsi" w:hAnsiTheme="minorHAnsi" w:cstheme="minorHAnsi"/>
                <w:sz w:val="22"/>
              </w:rPr>
              <w:t xml:space="preserve"> were able to </w:t>
            </w:r>
            <w:r w:rsidR="007E2F20">
              <w:rPr>
                <w:rFonts w:asciiTheme="minorHAnsi" w:hAnsiTheme="minorHAnsi" w:cstheme="minorHAnsi"/>
                <w:sz w:val="22"/>
              </w:rPr>
              <w:t>extract the DNA.  Doing this will allow students the opportunity to show mastery of DNA structure</w:t>
            </w:r>
            <w:r w:rsidR="007F3B57">
              <w:rPr>
                <w:rFonts w:asciiTheme="minorHAnsi" w:hAnsiTheme="minorHAnsi" w:cstheme="minorHAnsi"/>
                <w:sz w:val="22"/>
              </w:rPr>
              <w:t xml:space="preserve"> (unit 1)</w:t>
            </w:r>
            <w:r w:rsidR="007E2F20">
              <w:rPr>
                <w:rFonts w:asciiTheme="minorHAnsi" w:hAnsiTheme="minorHAnsi" w:cstheme="minorHAnsi"/>
                <w:sz w:val="22"/>
              </w:rPr>
              <w:t xml:space="preserve">, </w:t>
            </w:r>
            <w:r w:rsidR="007F3B57">
              <w:rPr>
                <w:rFonts w:asciiTheme="minorHAnsi" w:hAnsiTheme="minorHAnsi" w:cstheme="minorHAnsi"/>
                <w:sz w:val="22"/>
              </w:rPr>
              <w:t xml:space="preserve">chromosomes structure (unit 2), </w:t>
            </w:r>
            <w:r w:rsidR="007E2F20">
              <w:rPr>
                <w:rFonts w:asciiTheme="minorHAnsi" w:hAnsiTheme="minorHAnsi" w:cstheme="minorHAnsi"/>
                <w:sz w:val="22"/>
              </w:rPr>
              <w:t>cell membrane structure</w:t>
            </w:r>
            <w:r w:rsidR="007F3B57">
              <w:rPr>
                <w:rFonts w:asciiTheme="minorHAnsi" w:hAnsiTheme="minorHAnsi" w:cstheme="minorHAnsi"/>
                <w:sz w:val="22"/>
              </w:rPr>
              <w:t xml:space="preserve"> (unit 1)</w:t>
            </w:r>
            <w:r w:rsidR="007E2F20">
              <w:rPr>
                <w:rFonts w:asciiTheme="minorHAnsi" w:hAnsiTheme="minorHAnsi" w:cstheme="minorHAnsi"/>
                <w:sz w:val="22"/>
              </w:rPr>
              <w:t xml:space="preserve">, </w:t>
            </w:r>
            <w:r w:rsidR="007F3B57">
              <w:rPr>
                <w:rFonts w:asciiTheme="minorHAnsi" w:hAnsiTheme="minorHAnsi" w:cstheme="minorHAnsi"/>
                <w:sz w:val="22"/>
              </w:rPr>
              <w:t>and biochemistry</w:t>
            </w:r>
            <w:r w:rsidR="00C01EB8">
              <w:rPr>
                <w:rFonts w:asciiTheme="minorHAnsi" w:hAnsiTheme="minorHAnsi" w:cstheme="minorHAnsi"/>
                <w:sz w:val="22"/>
              </w:rPr>
              <w:t xml:space="preserve"> (unit 1).  Students will then move into a Read to Learn about the possible origins of DNA</w:t>
            </w:r>
            <w:r w:rsidR="007F2CCD">
              <w:rPr>
                <w:rFonts w:asciiTheme="minorHAnsi" w:hAnsiTheme="minorHAnsi" w:cstheme="minorHAnsi"/>
                <w:sz w:val="22"/>
              </w:rPr>
              <w:t xml:space="preserve">.  Students will </w:t>
            </w:r>
            <w:r w:rsidR="00B11F9B">
              <w:rPr>
                <w:rFonts w:asciiTheme="minorHAnsi" w:hAnsiTheme="minorHAnsi" w:cstheme="minorHAnsi"/>
                <w:sz w:val="22"/>
              </w:rPr>
              <w:t>use</w:t>
            </w:r>
            <w:r w:rsidR="007F2CCD">
              <w:rPr>
                <w:rFonts w:asciiTheme="minorHAnsi" w:hAnsiTheme="minorHAnsi" w:cstheme="minorHAnsi"/>
                <w:sz w:val="22"/>
              </w:rPr>
              <w:t xml:space="preserve"> their knowledge of DNA structure and DNA replication and apply it to the process of protein synthesis</w:t>
            </w:r>
            <w:r w:rsidR="007700DA">
              <w:rPr>
                <w:rFonts w:asciiTheme="minorHAnsi" w:hAnsiTheme="minorHAnsi" w:cstheme="minorHAnsi"/>
                <w:sz w:val="22"/>
              </w:rPr>
              <w:t xml:space="preserve"> (transcription and translation).  </w:t>
            </w:r>
            <w:r w:rsidR="0016603A">
              <w:rPr>
                <w:rFonts w:asciiTheme="minorHAnsi" w:hAnsiTheme="minorHAnsi" w:cstheme="minorHAnsi"/>
                <w:sz w:val="22"/>
              </w:rPr>
              <w:t xml:space="preserve">They will engage in a case study, hands-on lab, </w:t>
            </w:r>
            <w:r w:rsidR="00BA338A">
              <w:rPr>
                <w:rFonts w:asciiTheme="minorHAnsi" w:hAnsiTheme="minorHAnsi" w:cstheme="minorHAnsi"/>
                <w:sz w:val="22"/>
              </w:rPr>
              <w:t xml:space="preserve">and a Gizmo on protein synthesis where they will have </w:t>
            </w:r>
            <w:r w:rsidR="009A3707">
              <w:rPr>
                <w:rFonts w:asciiTheme="minorHAnsi" w:hAnsiTheme="minorHAnsi" w:cstheme="minorHAnsi"/>
                <w:sz w:val="22"/>
              </w:rPr>
              <w:t>many opportunities</w:t>
            </w:r>
            <w:r w:rsidR="00BA338A">
              <w:rPr>
                <w:rFonts w:asciiTheme="minorHAnsi" w:hAnsiTheme="minorHAnsi" w:cstheme="minorHAnsi"/>
                <w:sz w:val="22"/>
              </w:rPr>
              <w:t xml:space="preserve"> to investigate DNA structure and function, RNA structure and function, and </w:t>
            </w:r>
            <w:r w:rsidR="00996002">
              <w:rPr>
                <w:rFonts w:asciiTheme="minorHAnsi" w:hAnsiTheme="minorHAnsi" w:cstheme="minorHAnsi"/>
                <w:sz w:val="22"/>
              </w:rPr>
              <w:t>how proteins are involved in producing many traits that we see in organisms.  Finally, students will investigate what mutations occur and what possible consequences, if any, might be involved</w:t>
            </w:r>
            <w:r w:rsidR="00822A85">
              <w:rPr>
                <w:rFonts w:asciiTheme="minorHAnsi" w:hAnsiTheme="minorHAnsi" w:cstheme="minorHAnsi"/>
                <w:sz w:val="22"/>
              </w:rPr>
              <w:t>.  We end the unit with “making connections” and review activities, which will not only allow</w:t>
            </w:r>
            <w:r w:rsidR="00BB5782">
              <w:rPr>
                <w:rFonts w:asciiTheme="minorHAnsi" w:hAnsiTheme="minorHAnsi" w:cstheme="minorHAnsi"/>
                <w:sz w:val="22"/>
              </w:rPr>
              <w:t xml:space="preserve"> students to show mastery on Unit 5 content, but also gain appropriate review of all 5 of the units that they will see on the </w:t>
            </w:r>
            <w:r w:rsidR="000F17B9">
              <w:rPr>
                <w:rFonts w:asciiTheme="minorHAnsi" w:hAnsiTheme="minorHAnsi" w:cstheme="minorHAnsi"/>
                <w:sz w:val="22"/>
              </w:rPr>
              <w:t>Semester Exam.</w:t>
            </w:r>
          </w:p>
        </w:tc>
      </w:tr>
    </w:tbl>
    <w:p w14:paraId="4EF16130" w14:textId="1D2A5A30" w:rsidR="00007844" w:rsidRPr="00167F7D" w:rsidRDefault="00007844" w:rsidP="00FB6B5E">
      <w:pPr>
        <w:contextualSpacing/>
        <w:rPr>
          <w:rFonts w:asciiTheme="minorHAnsi" w:hAnsiTheme="minorHAnsi" w:cstheme="minorHAnsi"/>
          <w:b/>
          <w:szCs w:val="28"/>
        </w:rPr>
      </w:pPr>
    </w:p>
    <w:p w14:paraId="3DE2F30B" w14:textId="629F5590" w:rsidR="004A0D10" w:rsidRPr="00167F7D" w:rsidRDefault="00DA1807" w:rsidP="00807BF4">
      <w:pPr>
        <w:contextualSpacing/>
        <w:jc w:val="center"/>
        <w:rPr>
          <w:rFonts w:asciiTheme="minorHAnsi" w:hAnsiTheme="minorHAnsi" w:cstheme="minorHAnsi"/>
          <w:b/>
          <w:szCs w:val="28"/>
        </w:rPr>
      </w:pPr>
      <w:r>
        <w:rPr>
          <w:noProof/>
        </w:rPr>
        <w:drawing>
          <wp:inline distT="0" distB="0" distL="0" distR="0" wp14:anchorId="18AAF29A" wp14:editId="01D4FA9F">
            <wp:extent cx="7860107" cy="1308646"/>
            <wp:effectExtent l="0" t="0" r="0" b="6350"/>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6249" cy="1316328"/>
                    </a:xfrm>
                    <a:prstGeom prst="rect">
                      <a:avLst/>
                    </a:prstGeom>
                    <a:noFill/>
                    <a:ln>
                      <a:noFill/>
                    </a:ln>
                  </pic:spPr>
                </pic:pic>
              </a:graphicData>
            </a:graphic>
          </wp:inline>
        </w:drawing>
      </w:r>
      <w:r w:rsidR="004A0D10" w:rsidRPr="00167F7D">
        <w:rPr>
          <w:rFonts w:asciiTheme="minorHAnsi" w:hAnsiTheme="minorHAnsi" w:cstheme="minorHAnsi"/>
          <w:b/>
          <w:szCs w:val="28"/>
        </w:rPr>
        <w:br w:type="page"/>
      </w:r>
    </w:p>
    <w:p w14:paraId="511081A3" w14:textId="77777777" w:rsidR="00B4209D" w:rsidRPr="00167F7D" w:rsidRDefault="00B4209D" w:rsidP="00FB6B5E">
      <w:pPr>
        <w:pStyle w:val="Heading1"/>
        <w:contextualSpacing/>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FB6B5E">
      <w:pPr>
        <w:contextualSpacing/>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rsidTr="005B4B6F">
        <w:tc>
          <w:tcPr>
            <w:tcW w:w="14390" w:type="dxa"/>
            <w:shd w:val="clear" w:color="auto" w:fill="2E74B5" w:themeFill="accent1" w:themeFillShade="BF"/>
          </w:tcPr>
          <w:p w14:paraId="205C4172" w14:textId="1B40414D" w:rsidR="009354BB" w:rsidRPr="00167F7D" w:rsidRDefault="009354BB" w:rsidP="00FB6B5E">
            <w:pPr>
              <w:contextualSpacing/>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457438" w:rsidRPr="00167F7D" w14:paraId="2E428CE4" w14:textId="77777777" w:rsidTr="00AA4146">
        <w:trPr>
          <w:trHeight w:val="1070"/>
        </w:trPr>
        <w:tc>
          <w:tcPr>
            <w:tcW w:w="14390" w:type="dxa"/>
          </w:tcPr>
          <w:p w14:paraId="3676054F" w14:textId="12A16DB0" w:rsidR="00FF2BD7" w:rsidRPr="00FF2BD7" w:rsidRDefault="00FF2BD7" w:rsidP="00FF2BD7">
            <w:pPr>
              <w:shd w:val="clear" w:color="auto" w:fill="FFF2CC" w:themeFill="accent4" w:themeFillTint="33"/>
              <w:contextualSpacing/>
              <w:rPr>
                <w:rFonts w:asciiTheme="minorHAnsi" w:hAnsiTheme="minorHAnsi" w:cstheme="minorHAnsi"/>
                <w:sz w:val="22"/>
                <w:szCs w:val="22"/>
              </w:rPr>
            </w:pPr>
            <w:r w:rsidRPr="00FF2BD7">
              <w:rPr>
                <w:rFonts w:asciiTheme="minorHAnsi" w:hAnsiTheme="minorHAnsi" w:cstheme="minorHAnsi"/>
                <w:b/>
                <w:bCs/>
                <w:sz w:val="22"/>
                <w:szCs w:val="22"/>
              </w:rPr>
              <w:t>B.7.A</w:t>
            </w:r>
            <w:r w:rsidRPr="00FF2BD7">
              <w:rPr>
                <w:rFonts w:asciiTheme="minorHAnsi" w:hAnsiTheme="minorHAnsi" w:cstheme="minorHAnsi"/>
                <w:sz w:val="22"/>
                <w:szCs w:val="22"/>
              </w:rPr>
              <w:t xml:space="preserve"> – Identify components of DNA, explain how the nucleotide sequence specifies some traits of an organism, and examine scientific explanations for the origin of DNA.</w:t>
            </w:r>
          </w:p>
          <w:p w14:paraId="68B66570" w14:textId="69DEC792" w:rsidR="00FF2BD7" w:rsidRPr="00FF2BD7" w:rsidRDefault="00FF2BD7" w:rsidP="00FF2BD7">
            <w:pPr>
              <w:shd w:val="clear" w:color="auto" w:fill="FFF2CC" w:themeFill="accent4" w:themeFillTint="33"/>
              <w:contextualSpacing/>
              <w:rPr>
                <w:rFonts w:asciiTheme="minorHAnsi" w:hAnsiTheme="minorHAnsi" w:cstheme="minorHAnsi"/>
                <w:sz w:val="22"/>
                <w:szCs w:val="22"/>
              </w:rPr>
            </w:pPr>
            <w:r w:rsidRPr="00FF2BD7">
              <w:rPr>
                <w:rFonts w:asciiTheme="minorHAnsi" w:hAnsiTheme="minorHAnsi" w:cstheme="minorHAnsi"/>
                <w:b/>
                <w:bCs/>
                <w:sz w:val="22"/>
                <w:szCs w:val="22"/>
              </w:rPr>
              <w:t>B.7.B</w:t>
            </w:r>
            <w:r w:rsidRPr="00FF2BD7">
              <w:rPr>
                <w:rFonts w:asciiTheme="minorHAnsi" w:hAnsiTheme="minorHAnsi" w:cstheme="minorHAnsi"/>
                <w:sz w:val="22"/>
                <w:szCs w:val="22"/>
              </w:rPr>
              <w:t xml:space="preserve"> – Describe the significance of gene expression and explain the process of protein synthesis using models of DNA and ribonucleic acid (RNA).</w:t>
            </w:r>
          </w:p>
          <w:p w14:paraId="62C15764" w14:textId="55040E07" w:rsidR="00260C3A" w:rsidRPr="00693AC7" w:rsidRDefault="00FF2BD7" w:rsidP="00FF2BD7">
            <w:pPr>
              <w:contextualSpacing/>
              <w:rPr>
                <w:rFonts w:asciiTheme="minorHAnsi" w:hAnsiTheme="minorHAnsi" w:cstheme="minorHAnsi"/>
                <w:b/>
                <w:bCs/>
                <w:color w:val="2F5496" w:themeColor="accent5" w:themeShade="BF"/>
                <w:sz w:val="22"/>
              </w:rPr>
            </w:pPr>
            <w:r w:rsidRPr="00FF2BD7">
              <w:rPr>
                <w:rFonts w:asciiTheme="minorHAnsi" w:hAnsiTheme="minorHAnsi" w:cstheme="minorHAnsi"/>
                <w:b/>
                <w:bCs/>
                <w:sz w:val="22"/>
                <w:szCs w:val="22"/>
                <w:shd w:val="clear" w:color="auto" w:fill="E2EFD9" w:themeFill="accent6" w:themeFillTint="33"/>
              </w:rPr>
              <w:t xml:space="preserve">B.7.C </w:t>
            </w:r>
            <w:r w:rsidRPr="00FF2BD7">
              <w:rPr>
                <w:rFonts w:asciiTheme="minorHAnsi" w:hAnsiTheme="minorHAnsi" w:cstheme="minorHAnsi"/>
                <w:sz w:val="22"/>
                <w:szCs w:val="22"/>
                <w:shd w:val="clear" w:color="auto" w:fill="E2EFD9" w:themeFill="accent6" w:themeFillTint="33"/>
              </w:rPr>
              <w:t>– Identify and illustrate changes in DNA and evaluate the significance of these changes.</w:t>
            </w:r>
          </w:p>
        </w:tc>
      </w:tr>
    </w:tbl>
    <w:bookmarkEnd w:id="3"/>
    <w:p w14:paraId="3F897E19" w14:textId="732FCCBA" w:rsidR="00007844" w:rsidRPr="00167F7D" w:rsidRDefault="00DB13AE" w:rsidP="00FB6B5E">
      <w:pPr>
        <w:pStyle w:val="Heading1"/>
        <w:contextualSpacing/>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B6B5E">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004A0D10">
        <w:tc>
          <w:tcPr>
            <w:tcW w:w="14040" w:type="dxa"/>
            <w:shd w:val="clear" w:color="auto" w:fill="2E74B5" w:themeFill="accent1" w:themeFillShade="BF"/>
            <w:vAlign w:val="center"/>
          </w:tcPr>
          <w:p w14:paraId="5405A100" w14:textId="4A720B91" w:rsidR="002E28CA" w:rsidRPr="00167F7D" w:rsidRDefault="00203A16" w:rsidP="00FB6B5E">
            <w:pPr>
              <w:tabs>
                <w:tab w:val="left" w:pos="5792"/>
              </w:tabs>
              <w:contextualSpacing/>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00FD669B">
        <w:trPr>
          <w:trHeight w:val="1259"/>
        </w:trPr>
        <w:tc>
          <w:tcPr>
            <w:tcW w:w="14040" w:type="dxa"/>
            <w:shd w:val="clear" w:color="auto" w:fill="FFFFFF" w:themeFill="background1"/>
          </w:tcPr>
          <w:p w14:paraId="3D7BEACD" w14:textId="77777777" w:rsidR="003C2387" w:rsidRDefault="00143985" w:rsidP="00E77B11">
            <w:pPr>
              <w:pStyle w:val="ListParagraph"/>
              <w:numPr>
                <w:ilvl w:val="0"/>
                <w:numId w:val="6"/>
              </w:numPr>
              <w:rPr>
                <w:rFonts w:asciiTheme="minorHAnsi" w:hAnsiTheme="minorHAnsi" w:cstheme="minorHAnsi"/>
                <w:sz w:val="22"/>
              </w:rPr>
            </w:pPr>
            <w:r w:rsidRPr="00FF7E59">
              <w:rPr>
                <w:rFonts w:asciiTheme="minorHAnsi" w:hAnsiTheme="minorHAnsi" w:cstheme="minorHAnsi"/>
                <w:sz w:val="22"/>
              </w:rPr>
              <w:t>Nucleotides are made up of a phosphate group, a sugar, and a nitrogenous base (adenine, guanine, cytosine, and either thymine or uracil depending on if it is DNA or RNA, respectively.)</w:t>
            </w:r>
          </w:p>
          <w:p w14:paraId="400B026A" w14:textId="77777777" w:rsidR="00143985" w:rsidRPr="00FF7E59" w:rsidRDefault="00AD0F39" w:rsidP="00E77B11">
            <w:pPr>
              <w:pStyle w:val="ListParagraph"/>
              <w:numPr>
                <w:ilvl w:val="0"/>
                <w:numId w:val="6"/>
              </w:numPr>
              <w:rPr>
                <w:rFonts w:asciiTheme="minorHAnsi" w:hAnsiTheme="minorHAnsi" w:cstheme="minorHAnsi"/>
                <w:sz w:val="22"/>
              </w:rPr>
            </w:pPr>
            <w:r w:rsidRPr="00FF7E59">
              <w:rPr>
                <w:rFonts w:asciiTheme="minorHAnsi" w:hAnsiTheme="minorHAnsi" w:cstheme="minorHAnsi"/>
                <w:sz w:val="22"/>
              </w:rPr>
              <w:t>The order in which DNA nucleotides are in dictates which RNA is produced, which dictates the order of amino acids (protein).  Th</w:t>
            </w:r>
            <w:r w:rsidR="00E77B11" w:rsidRPr="00FF7E59">
              <w:rPr>
                <w:rFonts w:asciiTheme="minorHAnsi" w:hAnsiTheme="minorHAnsi" w:cstheme="minorHAnsi"/>
                <w:sz w:val="22"/>
              </w:rPr>
              <w:t>e proteins used can dictate which trait an organism has.</w:t>
            </w:r>
          </w:p>
          <w:p w14:paraId="0B8648AC" w14:textId="77777777" w:rsidR="00E77B11" w:rsidRPr="00FF7E59" w:rsidRDefault="00E77B11" w:rsidP="00E77B11">
            <w:pPr>
              <w:pStyle w:val="ListParagraph"/>
              <w:numPr>
                <w:ilvl w:val="0"/>
                <w:numId w:val="6"/>
              </w:numPr>
              <w:tabs>
                <w:tab w:val="left" w:pos="7216"/>
              </w:tabs>
              <w:rPr>
                <w:rFonts w:asciiTheme="minorHAnsi" w:hAnsiTheme="minorHAnsi" w:cstheme="minorHAnsi"/>
                <w:sz w:val="22"/>
              </w:rPr>
            </w:pPr>
            <w:r w:rsidRPr="00FF7E59">
              <w:rPr>
                <w:rFonts w:asciiTheme="minorHAnsi" w:hAnsiTheme="minorHAnsi" w:cstheme="minorHAnsi"/>
                <w:sz w:val="22"/>
              </w:rPr>
              <w:t>A mutation is a change in the DNA sequence.</w:t>
            </w:r>
          </w:p>
          <w:p w14:paraId="399EAF99" w14:textId="77777777" w:rsidR="00E77B11" w:rsidRPr="00FF7E59" w:rsidRDefault="00E77B11" w:rsidP="00E77B11">
            <w:pPr>
              <w:pStyle w:val="ListParagraph"/>
              <w:numPr>
                <w:ilvl w:val="0"/>
                <w:numId w:val="6"/>
              </w:numPr>
              <w:tabs>
                <w:tab w:val="left" w:pos="7216"/>
              </w:tabs>
              <w:rPr>
                <w:rFonts w:asciiTheme="minorHAnsi" w:hAnsiTheme="minorHAnsi" w:cstheme="minorHAnsi"/>
                <w:sz w:val="22"/>
              </w:rPr>
            </w:pPr>
            <w:r w:rsidRPr="00FF7E59">
              <w:rPr>
                <w:rFonts w:asciiTheme="minorHAnsi" w:hAnsiTheme="minorHAnsi" w:cstheme="minorHAnsi"/>
                <w:sz w:val="22"/>
              </w:rPr>
              <w:t>A frameshift mutation is when a part of the DNA sequence is removed and the rest just slide down.</w:t>
            </w:r>
          </w:p>
          <w:p w14:paraId="17C35481" w14:textId="77777777" w:rsidR="00E77B11" w:rsidRPr="00FF7E59" w:rsidRDefault="00E77B11" w:rsidP="00E77B11">
            <w:pPr>
              <w:pStyle w:val="ListParagraph"/>
              <w:numPr>
                <w:ilvl w:val="0"/>
                <w:numId w:val="6"/>
              </w:numPr>
              <w:tabs>
                <w:tab w:val="left" w:pos="7216"/>
              </w:tabs>
              <w:rPr>
                <w:rFonts w:asciiTheme="minorHAnsi" w:hAnsiTheme="minorHAnsi" w:cstheme="minorHAnsi"/>
                <w:sz w:val="22"/>
              </w:rPr>
            </w:pPr>
            <w:r w:rsidRPr="00FF7E59">
              <w:rPr>
                <w:rFonts w:asciiTheme="minorHAnsi" w:hAnsiTheme="minorHAnsi" w:cstheme="minorHAnsi"/>
                <w:sz w:val="22"/>
              </w:rPr>
              <w:t>A deletion is a mutation where part of it is removed.</w:t>
            </w:r>
          </w:p>
          <w:p w14:paraId="3B8D9D20" w14:textId="77777777" w:rsidR="00E77B11" w:rsidRPr="00FF7E59" w:rsidRDefault="00E77B11" w:rsidP="00E77B11">
            <w:pPr>
              <w:pStyle w:val="ListParagraph"/>
              <w:numPr>
                <w:ilvl w:val="0"/>
                <w:numId w:val="6"/>
              </w:numPr>
              <w:tabs>
                <w:tab w:val="left" w:pos="7216"/>
              </w:tabs>
              <w:rPr>
                <w:rFonts w:asciiTheme="minorHAnsi" w:hAnsiTheme="minorHAnsi" w:cstheme="minorHAnsi"/>
                <w:sz w:val="22"/>
              </w:rPr>
            </w:pPr>
            <w:r w:rsidRPr="00FF7E59">
              <w:rPr>
                <w:rFonts w:asciiTheme="minorHAnsi" w:hAnsiTheme="minorHAnsi" w:cstheme="minorHAnsi"/>
                <w:sz w:val="22"/>
              </w:rPr>
              <w:t>A substitution is a mutation where one or more nucleotides are substituted for others.</w:t>
            </w:r>
          </w:p>
          <w:p w14:paraId="7665458A" w14:textId="77777777" w:rsidR="00E77B11" w:rsidRPr="00FF7E59" w:rsidRDefault="00E77B11" w:rsidP="00E77B11">
            <w:pPr>
              <w:pStyle w:val="ListParagraph"/>
              <w:numPr>
                <w:ilvl w:val="0"/>
                <w:numId w:val="6"/>
              </w:numPr>
              <w:rPr>
                <w:rFonts w:asciiTheme="minorHAnsi" w:hAnsiTheme="minorHAnsi" w:cstheme="minorHAnsi"/>
                <w:sz w:val="22"/>
              </w:rPr>
            </w:pPr>
            <w:r w:rsidRPr="00FF7E59">
              <w:rPr>
                <w:rFonts w:asciiTheme="minorHAnsi" w:hAnsiTheme="minorHAnsi" w:cstheme="minorHAnsi"/>
                <w:sz w:val="22"/>
              </w:rPr>
              <w:t>An insertion is a mutation where nucleotides are added to the DNA sequence.</w:t>
            </w:r>
          </w:p>
          <w:p w14:paraId="08E2342B" w14:textId="77777777" w:rsidR="00FF7E59" w:rsidRPr="00FF7E59" w:rsidRDefault="00FF7E59" w:rsidP="00E77B11">
            <w:pPr>
              <w:pStyle w:val="ListParagraph"/>
              <w:numPr>
                <w:ilvl w:val="0"/>
                <w:numId w:val="6"/>
              </w:numPr>
              <w:rPr>
                <w:rFonts w:asciiTheme="minorHAnsi" w:hAnsiTheme="minorHAnsi" w:cstheme="minorHAnsi"/>
                <w:sz w:val="22"/>
              </w:rPr>
            </w:pPr>
            <w:r w:rsidRPr="00FF7E59">
              <w:rPr>
                <w:rFonts w:asciiTheme="minorHAnsi" w:hAnsiTheme="minorHAnsi" w:cstheme="minorHAnsi"/>
                <w:sz w:val="22"/>
              </w:rPr>
              <w:t>Transcription is the process by with DNA is used to make RNA.</w:t>
            </w:r>
          </w:p>
          <w:p w14:paraId="424B2BD9" w14:textId="1191248F" w:rsidR="00FF7E59" w:rsidRPr="00FF7E59" w:rsidRDefault="00FF7E59" w:rsidP="00E77B11">
            <w:pPr>
              <w:pStyle w:val="ListParagraph"/>
              <w:numPr>
                <w:ilvl w:val="0"/>
                <w:numId w:val="6"/>
              </w:numPr>
              <w:rPr>
                <w:rFonts w:asciiTheme="minorHAnsi" w:hAnsiTheme="minorHAnsi" w:cstheme="minorHAnsi"/>
                <w:sz w:val="22"/>
              </w:rPr>
            </w:pPr>
            <w:r w:rsidRPr="00FF7E59">
              <w:rPr>
                <w:rFonts w:asciiTheme="minorHAnsi" w:hAnsiTheme="minorHAnsi" w:cstheme="minorHAnsi"/>
                <w:sz w:val="22"/>
              </w:rPr>
              <w:t>Translation is the process by which RNA is used to produce an amino acid sequence (which will fold up and produce a protein).</w:t>
            </w:r>
          </w:p>
        </w:tc>
      </w:tr>
      <w:tr w:rsidR="004A0D10" w:rsidRPr="00167F7D" w14:paraId="7BE62F75" w14:textId="77777777" w:rsidTr="00F70B9B">
        <w:tc>
          <w:tcPr>
            <w:tcW w:w="14040" w:type="dxa"/>
            <w:shd w:val="clear" w:color="auto" w:fill="2E74B5" w:themeFill="accent1" w:themeFillShade="BF"/>
            <w:vAlign w:val="center"/>
          </w:tcPr>
          <w:p w14:paraId="7B07F8F1" w14:textId="4997C2D6" w:rsidR="004A0D10" w:rsidRPr="00FF7E59" w:rsidRDefault="004A0D10" w:rsidP="00FB6B5E">
            <w:pPr>
              <w:tabs>
                <w:tab w:val="left" w:pos="5792"/>
              </w:tabs>
              <w:ind w:hanging="14"/>
              <w:contextualSpacing/>
              <w:rPr>
                <w:rFonts w:asciiTheme="minorHAnsi" w:hAnsiTheme="minorHAnsi" w:cstheme="minorHAnsi"/>
                <w:b/>
                <w:sz w:val="22"/>
                <w:szCs w:val="22"/>
              </w:rPr>
            </w:pPr>
            <w:r w:rsidRPr="00FF7E59">
              <w:rPr>
                <w:rFonts w:asciiTheme="minorHAnsi" w:hAnsiTheme="minorHAnsi" w:cstheme="minorHAnsi"/>
                <w:b/>
                <w:color w:val="FFFFFF" w:themeColor="background1"/>
                <w:sz w:val="22"/>
                <w:szCs w:val="22"/>
              </w:rPr>
              <w:t>Key Questions</w:t>
            </w:r>
          </w:p>
        </w:tc>
      </w:tr>
      <w:tr w:rsidR="004A0D10" w:rsidRPr="00167F7D" w14:paraId="442B5F8A" w14:textId="77777777" w:rsidTr="005B1A4D">
        <w:trPr>
          <w:trHeight w:val="1120"/>
        </w:trPr>
        <w:tc>
          <w:tcPr>
            <w:tcW w:w="14040" w:type="dxa"/>
            <w:shd w:val="clear" w:color="auto" w:fill="FFFFFF" w:themeFill="background1"/>
          </w:tcPr>
          <w:p w14:paraId="5520BF4D" w14:textId="77777777" w:rsidR="000F17B9" w:rsidRPr="00FF7E59" w:rsidRDefault="000F17B9" w:rsidP="000F17B9">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What are the parts of a nucleotide?</w:t>
            </w:r>
          </w:p>
          <w:p w14:paraId="6C9D347D" w14:textId="77777777" w:rsidR="000F17B9" w:rsidRPr="00FF7E59" w:rsidRDefault="000F17B9" w:rsidP="000F17B9">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What is the structure of DNA?</w:t>
            </w:r>
          </w:p>
          <w:p w14:paraId="76320B6C" w14:textId="6D140944" w:rsidR="005852CB" w:rsidRPr="00C752D2" w:rsidRDefault="000F17B9" w:rsidP="00C752D2">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What is the structure of RNA?</w:t>
            </w:r>
          </w:p>
          <w:p w14:paraId="24F6FD0A" w14:textId="1C835A75" w:rsidR="000F17B9" w:rsidRPr="00FF7E59" w:rsidRDefault="002F32FF" w:rsidP="000F17B9">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How does a nucleotide sequence specify a trait?</w:t>
            </w:r>
          </w:p>
          <w:p w14:paraId="0A436C67" w14:textId="77777777" w:rsidR="002F32FF" w:rsidRPr="00FF7E59" w:rsidRDefault="002F32FF" w:rsidP="000F17B9">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What are the possible origins of the structure of DNA?</w:t>
            </w:r>
          </w:p>
          <w:p w14:paraId="117E0D39" w14:textId="77777777" w:rsidR="00D922D4" w:rsidRPr="00FF7E59" w:rsidRDefault="00D922D4" w:rsidP="00D922D4">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How is RNA produced during transcription?</w:t>
            </w:r>
          </w:p>
          <w:p w14:paraId="043DB12E" w14:textId="77777777" w:rsidR="00D922D4" w:rsidRPr="00FF7E59" w:rsidRDefault="00D922D4" w:rsidP="00D922D4">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How is protein produced during translation?</w:t>
            </w:r>
          </w:p>
          <w:p w14:paraId="48B789B9" w14:textId="0B07AF20" w:rsidR="00D922D4" w:rsidRPr="00FF7E59" w:rsidRDefault="00D922D4" w:rsidP="00D922D4">
            <w:pPr>
              <w:pStyle w:val="ListParagraph"/>
              <w:numPr>
                <w:ilvl w:val="0"/>
                <w:numId w:val="7"/>
              </w:numPr>
              <w:rPr>
                <w:rFonts w:asciiTheme="minorHAnsi" w:hAnsiTheme="minorHAnsi" w:cstheme="minorHAnsi"/>
                <w:sz w:val="22"/>
              </w:rPr>
            </w:pPr>
            <w:r w:rsidRPr="00FF7E59">
              <w:rPr>
                <w:rFonts w:asciiTheme="minorHAnsi" w:hAnsiTheme="minorHAnsi" w:cstheme="minorHAnsi"/>
                <w:sz w:val="22"/>
              </w:rPr>
              <w:t>What are the type of mutations and what would their possible consequences be?</w:t>
            </w:r>
          </w:p>
        </w:tc>
      </w:tr>
    </w:tbl>
    <w:p w14:paraId="3794858B" w14:textId="77777777" w:rsidR="00E84CBC" w:rsidRDefault="00E84CBC" w:rsidP="00FB6B5E">
      <w:pPr>
        <w:contextualSpacing/>
        <w:rPr>
          <w:rFonts w:asciiTheme="minorHAnsi" w:hAnsiTheme="minorHAnsi" w:cstheme="minorHAnsi"/>
          <w:b/>
          <w:bCs/>
        </w:rPr>
      </w:pPr>
    </w:p>
    <w:p w14:paraId="77961ED7" w14:textId="77777777" w:rsidR="00E84CBC" w:rsidRDefault="00E84CBC" w:rsidP="00FB6B5E">
      <w:pPr>
        <w:contextualSpacing/>
        <w:rPr>
          <w:rFonts w:asciiTheme="minorHAnsi" w:hAnsiTheme="minorHAnsi" w:cstheme="minorHAnsi"/>
          <w:b/>
          <w:bCs/>
        </w:rPr>
      </w:pPr>
    </w:p>
    <w:p w14:paraId="61238049" w14:textId="77777777" w:rsidR="009611ED" w:rsidRDefault="009611ED" w:rsidP="00FB6B5E">
      <w:pPr>
        <w:contextualSpacing/>
        <w:rPr>
          <w:rFonts w:asciiTheme="minorHAnsi" w:hAnsiTheme="minorHAnsi" w:cstheme="minorHAnsi"/>
          <w:b/>
          <w:bCs/>
        </w:rPr>
      </w:pPr>
    </w:p>
    <w:p w14:paraId="47F41B3F" w14:textId="77777777" w:rsidR="00E84CBC" w:rsidRDefault="00E84CBC" w:rsidP="00FB6B5E">
      <w:pPr>
        <w:contextualSpacing/>
        <w:rPr>
          <w:rFonts w:asciiTheme="minorHAnsi" w:hAnsiTheme="minorHAnsi" w:cstheme="minorHAnsi"/>
          <w:b/>
          <w:bCs/>
        </w:rPr>
      </w:pPr>
    </w:p>
    <w:p w14:paraId="3A7B3718" w14:textId="77777777" w:rsidR="004B0E45" w:rsidRDefault="004B0E45" w:rsidP="00FB6B5E">
      <w:pPr>
        <w:contextualSpacing/>
        <w:rPr>
          <w:rFonts w:asciiTheme="minorHAnsi" w:hAnsiTheme="minorHAnsi" w:cstheme="minorHAnsi"/>
          <w:b/>
          <w:bCs/>
        </w:rPr>
      </w:pPr>
    </w:p>
    <w:p w14:paraId="319B7911" w14:textId="71E0D4C7" w:rsidR="00967ECC" w:rsidRPr="00967ECC" w:rsidRDefault="00967ECC" w:rsidP="00FB6B5E">
      <w:pPr>
        <w:contextualSpacing/>
        <w:rPr>
          <w:rFonts w:asciiTheme="minorHAnsi" w:hAnsiTheme="minorHAnsi" w:cstheme="minorHAnsi"/>
          <w:b/>
          <w:bCs/>
        </w:rPr>
      </w:pPr>
      <w:r w:rsidRPr="00967ECC">
        <w:rPr>
          <w:rFonts w:asciiTheme="minorHAnsi" w:hAnsiTheme="minorHAnsi" w:cstheme="minorHAnsi"/>
          <w:b/>
          <w:bCs/>
        </w:rPr>
        <w:lastRenderedPageBreak/>
        <w:t>ROADMAP</w:t>
      </w:r>
    </w:p>
    <w:p w14:paraId="2212D996" w14:textId="02DB4966" w:rsidR="00E21C20" w:rsidRPr="00167F7D" w:rsidRDefault="001D21B5" w:rsidP="00FB6B5E">
      <w:pPr>
        <w:contextualSpacing/>
        <w:rPr>
          <w:rFonts w:asciiTheme="minorHAnsi" w:hAnsiTheme="minorHAnsi" w:cstheme="minorHAnsi"/>
        </w:rPr>
      </w:pPr>
      <w:r w:rsidRPr="00167F7D">
        <w:rPr>
          <w:rFonts w:asciiTheme="minorHAnsi" w:hAnsiTheme="minorHAnsi" w:cstheme="minorHAnsi"/>
        </w:rPr>
        <w:t>Suggested daily guide for instruction in this unit.</w:t>
      </w:r>
    </w:p>
    <w:p w14:paraId="56E915A8" w14:textId="77777777" w:rsidR="007755B9" w:rsidRDefault="007755B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773E" w:rsidRPr="00882C8A" w14:paraId="0EF69FCC" w14:textId="77777777" w:rsidTr="00751F61">
        <w:trPr>
          <w:trHeight w:val="389"/>
        </w:trPr>
        <w:tc>
          <w:tcPr>
            <w:tcW w:w="8697" w:type="dxa"/>
            <w:gridSpan w:val="2"/>
            <w:vAlign w:val="center"/>
          </w:tcPr>
          <w:p w14:paraId="2F4CAE34" w14:textId="341BE619" w:rsidR="00ED773E" w:rsidRPr="00882C8A" w:rsidRDefault="00ED773E"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Lesson #1: </w:t>
            </w:r>
            <w:r w:rsidR="001F36E3">
              <w:rPr>
                <w:rFonts w:asciiTheme="minorHAnsi" w:hAnsiTheme="minorHAnsi" w:cstheme="minorHAnsi"/>
                <w:b/>
                <w:bCs/>
                <w:sz w:val="20"/>
                <w:szCs w:val="20"/>
              </w:rPr>
              <w:t>DNA Structure and Function</w:t>
            </w:r>
          </w:p>
        </w:tc>
        <w:tc>
          <w:tcPr>
            <w:tcW w:w="5968" w:type="dxa"/>
            <w:gridSpan w:val="2"/>
            <w:vAlign w:val="center"/>
          </w:tcPr>
          <w:p w14:paraId="2BC3BB56" w14:textId="77777777"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D773E" w:rsidRPr="00882C8A" w14:paraId="06370632" w14:textId="77777777" w:rsidTr="000631B0">
        <w:trPr>
          <w:trHeight w:val="7028"/>
        </w:trPr>
        <w:tc>
          <w:tcPr>
            <w:tcW w:w="3964" w:type="dxa"/>
          </w:tcPr>
          <w:p w14:paraId="265D088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A1C544B" w14:textId="6B1C1FF1"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13CEB">
              <w:rPr>
                <w:rFonts w:asciiTheme="minorHAnsi" w:hAnsiTheme="minorHAnsi" w:cstheme="minorHAnsi"/>
                <w:bCs/>
                <w:sz w:val="20"/>
                <w:szCs w:val="20"/>
              </w:rPr>
              <w:t xml:space="preserve">Analyze data to determine </w:t>
            </w:r>
            <w:r w:rsidR="00E53B88">
              <w:rPr>
                <w:rFonts w:asciiTheme="minorHAnsi" w:hAnsiTheme="minorHAnsi" w:cstheme="minorHAnsi"/>
                <w:bCs/>
                <w:sz w:val="20"/>
                <w:szCs w:val="20"/>
              </w:rPr>
              <w:t>nucleotide percentages in the genome of several species of animals.</w:t>
            </w:r>
          </w:p>
          <w:p w14:paraId="0BDA9EC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7DBD3CA" w14:textId="65271FF3" w:rsidR="00ED773E" w:rsidRPr="000A7AE4" w:rsidRDefault="00E00E3C" w:rsidP="007A5A39">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7C125E">
              <w:rPr>
                <w:rStyle w:val="normaltextrun"/>
                <w:rFonts w:asciiTheme="minorHAnsi" w:hAnsiTheme="minorHAnsi" w:cstheme="minorHAnsi"/>
                <w:b/>
                <w:bCs/>
                <w:sz w:val="20"/>
                <w:szCs w:val="20"/>
              </w:rPr>
              <w:t>B.7.A</w:t>
            </w:r>
            <w:r>
              <w:rPr>
                <w:rStyle w:val="normaltextrun"/>
                <w:rFonts w:asciiTheme="minorHAnsi" w:hAnsiTheme="minorHAnsi" w:cstheme="minorHAnsi"/>
                <w:sz w:val="20"/>
                <w:szCs w:val="20"/>
              </w:rPr>
              <w:t xml:space="preserve"> - </w:t>
            </w:r>
            <w:r w:rsidRPr="00E00E3C">
              <w:rPr>
                <w:rStyle w:val="normaltextrun"/>
                <w:rFonts w:asciiTheme="minorHAnsi" w:hAnsiTheme="minorHAnsi" w:cstheme="minorHAnsi"/>
                <w:sz w:val="20"/>
                <w:szCs w:val="20"/>
              </w:rPr>
              <w:t>Identify components of DNA, explain how the nucleotide sequence specifies some traits of an organism, and examine scientific explanations for the origin of DNA.</w:t>
            </w:r>
          </w:p>
          <w:p w14:paraId="5758CCF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5A1E4CD" w14:textId="382B7B17" w:rsidR="00ED773E" w:rsidRDefault="004662DC" w:rsidP="00FB6B5E">
            <w:pPr>
              <w:contextualSpacing/>
              <w:rPr>
                <w:rFonts w:asciiTheme="minorHAnsi" w:hAnsiTheme="minorHAnsi" w:cstheme="minorHAnsi"/>
                <w:sz w:val="20"/>
                <w:szCs w:val="20"/>
              </w:rPr>
            </w:pPr>
            <w:r>
              <w:rPr>
                <w:rFonts w:asciiTheme="minorHAnsi" w:hAnsiTheme="minorHAnsi" w:cstheme="minorHAnsi"/>
                <w:sz w:val="20"/>
                <w:szCs w:val="20"/>
              </w:rPr>
              <w:t>DNA</w:t>
            </w:r>
          </w:p>
          <w:p w14:paraId="536008AA" w14:textId="66F16A61" w:rsidR="004662DC" w:rsidRDefault="004662DC" w:rsidP="00FB6B5E">
            <w:pPr>
              <w:contextualSpacing/>
              <w:rPr>
                <w:rFonts w:asciiTheme="minorHAnsi" w:hAnsiTheme="minorHAnsi" w:cstheme="minorHAnsi"/>
                <w:sz w:val="20"/>
                <w:szCs w:val="20"/>
              </w:rPr>
            </w:pPr>
            <w:r>
              <w:rPr>
                <w:rFonts w:asciiTheme="minorHAnsi" w:hAnsiTheme="minorHAnsi" w:cstheme="minorHAnsi"/>
                <w:sz w:val="20"/>
                <w:szCs w:val="20"/>
              </w:rPr>
              <w:t>Adenine</w:t>
            </w:r>
          </w:p>
          <w:p w14:paraId="2AA27502" w14:textId="20EB79CA" w:rsidR="004662DC" w:rsidRDefault="004662DC" w:rsidP="00FB6B5E">
            <w:pPr>
              <w:contextualSpacing/>
              <w:rPr>
                <w:rFonts w:asciiTheme="minorHAnsi" w:hAnsiTheme="minorHAnsi" w:cstheme="minorHAnsi"/>
                <w:sz w:val="20"/>
                <w:szCs w:val="20"/>
              </w:rPr>
            </w:pPr>
            <w:r>
              <w:rPr>
                <w:rFonts w:asciiTheme="minorHAnsi" w:hAnsiTheme="minorHAnsi" w:cstheme="minorHAnsi"/>
                <w:sz w:val="20"/>
                <w:szCs w:val="20"/>
              </w:rPr>
              <w:t>Guanine</w:t>
            </w:r>
          </w:p>
          <w:p w14:paraId="54B3CCDE" w14:textId="7DCD824A" w:rsidR="004662DC" w:rsidRDefault="00992921" w:rsidP="00FB6B5E">
            <w:pPr>
              <w:contextualSpacing/>
              <w:rPr>
                <w:rFonts w:asciiTheme="minorHAnsi" w:hAnsiTheme="minorHAnsi" w:cstheme="minorHAnsi"/>
                <w:sz w:val="20"/>
                <w:szCs w:val="20"/>
              </w:rPr>
            </w:pPr>
            <w:r>
              <w:rPr>
                <w:rFonts w:asciiTheme="minorHAnsi" w:hAnsiTheme="minorHAnsi" w:cstheme="minorHAnsi"/>
                <w:sz w:val="20"/>
                <w:szCs w:val="20"/>
              </w:rPr>
              <w:t>Cytosine</w:t>
            </w:r>
          </w:p>
          <w:p w14:paraId="03EB869B" w14:textId="62279115" w:rsidR="00992921" w:rsidRDefault="00992921" w:rsidP="00FB6B5E">
            <w:pPr>
              <w:contextualSpacing/>
              <w:rPr>
                <w:rFonts w:asciiTheme="minorHAnsi" w:hAnsiTheme="minorHAnsi" w:cstheme="minorHAnsi"/>
                <w:sz w:val="20"/>
                <w:szCs w:val="20"/>
              </w:rPr>
            </w:pPr>
            <w:r>
              <w:rPr>
                <w:rFonts w:asciiTheme="minorHAnsi" w:hAnsiTheme="minorHAnsi" w:cstheme="minorHAnsi"/>
                <w:sz w:val="20"/>
                <w:szCs w:val="20"/>
              </w:rPr>
              <w:t>Thymine</w:t>
            </w:r>
          </w:p>
          <w:p w14:paraId="47141BB0" w14:textId="5E16B1DB" w:rsidR="00992921" w:rsidRDefault="00992921" w:rsidP="00FB6B5E">
            <w:pPr>
              <w:contextualSpacing/>
              <w:rPr>
                <w:rFonts w:asciiTheme="minorHAnsi" w:hAnsiTheme="minorHAnsi" w:cstheme="minorHAnsi"/>
                <w:sz w:val="20"/>
                <w:szCs w:val="20"/>
              </w:rPr>
            </w:pPr>
            <w:r>
              <w:rPr>
                <w:rFonts w:asciiTheme="minorHAnsi" w:hAnsiTheme="minorHAnsi" w:cstheme="minorHAnsi"/>
                <w:sz w:val="20"/>
                <w:szCs w:val="20"/>
              </w:rPr>
              <w:t>Hydrogen bond</w:t>
            </w:r>
          </w:p>
          <w:p w14:paraId="2ED339EB"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556FE5ED" w14:textId="77777777" w:rsidR="00DF0FB9" w:rsidRDefault="00DF0FB9"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69BB0A9D" w14:textId="77777777" w:rsidR="003B735E" w:rsidRDefault="003B735E"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Analyzing and Interpreting Data</w:t>
            </w:r>
          </w:p>
          <w:p w14:paraId="382D80A6" w14:textId="4D484CE7" w:rsidR="006927C8" w:rsidRDefault="006927C8"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7820B0BB" w14:textId="77777777" w:rsidR="006927C8" w:rsidRDefault="006927C8"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676CBC8F" w14:textId="77777777" w:rsidR="006927C8" w:rsidRDefault="006927C8"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1A0D1B23" w14:textId="3190CF52" w:rsidR="006927C8" w:rsidRPr="007C125E" w:rsidRDefault="005613FB" w:rsidP="007C125E">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3D6DFB1"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22CE4FA5" w14:textId="288CE33A" w:rsidR="00323457" w:rsidRPr="00323457" w:rsidRDefault="00323457" w:rsidP="00323457">
            <w:pPr>
              <w:contextualSpacing/>
              <w:rPr>
                <w:rFonts w:asciiTheme="minorHAnsi" w:hAnsiTheme="minorHAnsi" w:cstheme="minorHAnsi"/>
                <w:b/>
                <w:bCs/>
                <w:sz w:val="20"/>
                <w:szCs w:val="20"/>
              </w:rPr>
            </w:pPr>
            <w:r w:rsidRPr="00323457">
              <w:rPr>
                <w:rFonts w:asciiTheme="minorHAnsi" w:hAnsiTheme="minorHAnsi" w:cstheme="minorHAnsi"/>
                <w:b/>
                <w:bCs/>
                <w:sz w:val="20"/>
                <w:szCs w:val="20"/>
              </w:rPr>
              <w:t xml:space="preserve">Part </w:t>
            </w:r>
            <w:r w:rsidR="000806E8">
              <w:rPr>
                <w:rFonts w:asciiTheme="minorHAnsi" w:hAnsiTheme="minorHAnsi" w:cstheme="minorHAnsi"/>
                <w:b/>
                <w:bCs/>
                <w:sz w:val="20"/>
                <w:szCs w:val="20"/>
              </w:rPr>
              <w:t>1</w:t>
            </w:r>
            <w:r w:rsidRPr="00323457">
              <w:rPr>
                <w:rFonts w:asciiTheme="minorHAnsi" w:hAnsiTheme="minorHAnsi" w:cstheme="minorHAnsi"/>
                <w:b/>
                <w:bCs/>
                <w:sz w:val="20"/>
                <w:szCs w:val="20"/>
              </w:rPr>
              <w:t>: Making Claims About DNA’s Structure</w:t>
            </w:r>
          </w:p>
          <w:p w14:paraId="4F636B08" w14:textId="77777777" w:rsidR="00DE77FF" w:rsidRDefault="00323457" w:rsidP="00323457">
            <w:pPr>
              <w:contextualSpacing/>
              <w:rPr>
                <w:rFonts w:asciiTheme="minorHAnsi" w:hAnsiTheme="minorHAnsi" w:cstheme="minorHAnsi"/>
                <w:sz w:val="20"/>
                <w:szCs w:val="20"/>
              </w:rPr>
            </w:pPr>
            <w:r w:rsidRPr="00323457">
              <w:rPr>
                <w:rFonts w:asciiTheme="minorHAnsi" w:hAnsiTheme="minorHAnsi" w:cstheme="minorHAnsi"/>
                <w:sz w:val="20"/>
                <w:szCs w:val="20"/>
              </w:rPr>
              <w:t>Students work in groups to develop predictions about base ratios in additional example species. They watch a video and revise or confirm their claims accordingly.</w:t>
            </w:r>
          </w:p>
          <w:p w14:paraId="13B2803A" w14:textId="77777777" w:rsidR="003C2D0E" w:rsidRDefault="003C2D0E" w:rsidP="00323457">
            <w:pPr>
              <w:contextualSpacing/>
              <w:rPr>
                <w:rFonts w:asciiTheme="minorHAnsi" w:hAnsiTheme="minorHAnsi" w:cstheme="minorHAnsi"/>
                <w:sz w:val="20"/>
                <w:szCs w:val="20"/>
              </w:rPr>
            </w:pPr>
          </w:p>
          <w:p w14:paraId="29118D27" w14:textId="2330FBD9" w:rsidR="003C2D0E" w:rsidRDefault="009225F5" w:rsidP="003C2D0E">
            <w:pPr>
              <w:contextualSpacing/>
              <w:rPr>
                <w:rFonts w:asciiTheme="minorHAnsi" w:hAnsiTheme="minorHAnsi" w:cstheme="minorHAnsi"/>
                <w:b/>
                <w:bCs/>
                <w:sz w:val="20"/>
                <w:szCs w:val="20"/>
              </w:rPr>
            </w:pPr>
            <w:r>
              <w:rPr>
                <w:rFonts w:asciiTheme="minorHAnsi" w:hAnsiTheme="minorHAnsi" w:cstheme="minorHAnsi"/>
                <w:b/>
                <w:bCs/>
                <w:sz w:val="20"/>
                <w:szCs w:val="20"/>
              </w:rPr>
              <w:t xml:space="preserve">Part 2:  Modeling </w:t>
            </w:r>
            <w:r w:rsidR="00696AB4">
              <w:rPr>
                <w:rFonts w:asciiTheme="minorHAnsi" w:hAnsiTheme="minorHAnsi" w:cstheme="minorHAnsi"/>
                <w:b/>
                <w:bCs/>
                <w:sz w:val="20"/>
                <w:szCs w:val="20"/>
              </w:rPr>
              <w:t>DNA structure</w:t>
            </w:r>
          </w:p>
          <w:p w14:paraId="42FB77F4" w14:textId="1AC3423B" w:rsidR="00696AB4" w:rsidRDefault="00696AB4" w:rsidP="003C2D0E">
            <w:pPr>
              <w:contextualSpacing/>
              <w:rPr>
                <w:rFonts w:asciiTheme="minorHAnsi" w:hAnsiTheme="minorHAnsi" w:cstheme="minorHAnsi"/>
                <w:sz w:val="20"/>
                <w:szCs w:val="20"/>
              </w:rPr>
            </w:pPr>
            <w:r>
              <w:rPr>
                <w:rFonts w:asciiTheme="minorHAnsi" w:hAnsiTheme="minorHAnsi" w:cstheme="minorHAnsi"/>
                <w:sz w:val="20"/>
                <w:szCs w:val="20"/>
              </w:rPr>
              <w:t xml:space="preserve">Students will collaboratively work with their </w:t>
            </w:r>
            <w:r w:rsidR="00F64655">
              <w:rPr>
                <w:rFonts w:asciiTheme="minorHAnsi" w:hAnsiTheme="minorHAnsi" w:cstheme="minorHAnsi"/>
                <w:sz w:val="20"/>
                <w:szCs w:val="20"/>
              </w:rPr>
              <w:t xml:space="preserve">peers to create a “human” model of DNA.  The teacher will lead a discussion while they are in this model stamping ideas such as:  </w:t>
            </w:r>
            <w:r w:rsidR="0012252B">
              <w:rPr>
                <w:rFonts w:asciiTheme="minorHAnsi" w:hAnsiTheme="minorHAnsi" w:cstheme="minorHAnsi"/>
                <w:sz w:val="20"/>
                <w:szCs w:val="20"/>
              </w:rPr>
              <w:t xml:space="preserve">arrangement of the molecule, parts of the molecule, </w:t>
            </w:r>
            <w:r w:rsidR="005F492D">
              <w:rPr>
                <w:rFonts w:asciiTheme="minorHAnsi" w:hAnsiTheme="minorHAnsi" w:cstheme="minorHAnsi"/>
                <w:sz w:val="20"/>
                <w:szCs w:val="20"/>
              </w:rPr>
              <w:t xml:space="preserve">the sequence of the molecule determines our “traits” like hair color, skin color, eye color, etc., and </w:t>
            </w:r>
            <w:r w:rsidR="00432BDD">
              <w:rPr>
                <w:rFonts w:asciiTheme="minorHAnsi" w:hAnsiTheme="minorHAnsi" w:cstheme="minorHAnsi"/>
                <w:sz w:val="20"/>
                <w:szCs w:val="20"/>
              </w:rPr>
              <w:t>where any potential mistakes have been made (A with a G, or C with a T, etc.) – these are called mutations.</w:t>
            </w:r>
          </w:p>
          <w:p w14:paraId="10DD69E9" w14:textId="77777777" w:rsidR="00432BDD" w:rsidRDefault="00432BDD" w:rsidP="003C2D0E">
            <w:pPr>
              <w:contextualSpacing/>
              <w:rPr>
                <w:rFonts w:asciiTheme="minorHAnsi" w:hAnsiTheme="minorHAnsi" w:cstheme="minorHAnsi"/>
                <w:sz w:val="20"/>
                <w:szCs w:val="20"/>
              </w:rPr>
            </w:pPr>
          </w:p>
          <w:p w14:paraId="18A9E860" w14:textId="064F8A41" w:rsidR="00432BDD" w:rsidRPr="00696AB4" w:rsidRDefault="00D2747E" w:rsidP="00D2747E">
            <w:pPr>
              <w:contextualSpacing/>
              <w:jc w:val="center"/>
              <w:rPr>
                <w:rFonts w:asciiTheme="minorHAnsi" w:hAnsiTheme="minorHAnsi" w:cstheme="minorHAnsi"/>
                <w:sz w:val="20"/>
                <w:szCs w:val="20"/>
              </w:rPr>
            </w:pPr>
            <w:r>
              <w:rPr>
                <w:noProof/>
                <w:sz w:val="22"/>
                <w:szCs w:val="22"/>
              </w:rPr>
              <w:drawing>
                <wp:inline distT="114300" distB="114300" distL="114300" distR="114300" wp14:anchorId="347799E9" wp14:editId="6B583F42">
                  <wp:extent cx="1226263" cy="1614056"/>
                  <wp:effectExtent l="0" t="0" r="0" b="0"/>
                  <wp:docPr id="15558567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226263" cy="1614056"/>
                          </a:xfrm>
                          <a:prstGeom prst="rect">
                            <a:avLst/>
                          </a:prstGeom>
                          <a:ln/>
                        </pic:spPr>
                      </pic:pic>
                    </a:graphicData>
                  </a:graphic>
                </wp:inline>
              </w:drawing>
            </w:r>
          </w:p>
          <w:p w14:paraId="72F5219A" w14:textId="77777777" w:rsidR="007A68AB" w:rsidRDefault="007A68AB" w:rsidP="003C2D0E">
            <w:pPr>
              <w:contextualSpacing/>
              <w:rPr>
                <w:rFonts w:asciiTheme="minorHAnsi" w:hAnsiTheme="minorHAnsi" w:cstheme="minorHAnsi"/>
                <w:sz w:val="20"/>
                <w:szCs w:val="20"/>
              </w:rPr>
            </w:pPr>
          </w:p>
          <w:p w14:paraId="293F5B7D" w14:textId="42C57ADE" w:rsidR="007A68AB" w:rsidRDefault="007A68AB" w:rsidP="003C2D0E">
            <w:pPr>
              <w:contextualSpacing/>
              <w:rPr>
                <w:rFonts w:asciiTheme="minorHAnsi" w:hAnsiTheme="minorHAnsi" w:cstheme="minorHAnsi"/>
                <w:sz w:val="20"/>
                <w:szCs w:val="20"/>
              </w:rPr>
            </w:pPr>
          </w:p>
          <w:p w14:paraId="19E02E8B" w14:textId="77777777" w:rsidR="003C2D0E" w:rsidRDefault="003C2D0E" w:rsidP="003C2D0E">
            <w:pPr>
              <w:contextualSpacing/>
              <w:rPr>
                <w:rFonts w:asciiTheme="minorHAnsi" w:hAnsiTheme="minorHAnsi" w:cstheme="minorHAnsi"/>
                <w:sz w:val="20"/>
                <w:szCs w:val="20"/>
              </w:rPr>
            </w:pPr>
          </w:p>
          <w:p w14:paraId="6674541A" w14:textId="51BDD374" w:rsidR="003C2D0E" w:rsidRPr="00451355" w:rsidRDefault="003C2D0E" w:rsidP="003C2D0E">
            <w:pPr>
              <w:contextualSpacing/>
              <w:rPr>
                <w:rFonts w:asciiTheme="minorHAnsi" w:hAnsiTheme="minorHAnsi" w:cstheme="minorHAnsi"/>
                <w:sz w:val="20"/>
                <w:szCs w:val="20"/>
              </w:rPr>
            </w:pPr>
          </w:p>
        </w:tc>
        <w:tc>
          <w:tcPr>
            <w:tcW w:w="5301" w:type="dxa"/>
          </w:tcPr>
          <w:p w14:paraId="17CB599E"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F39B2A6"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08E2723" w14:textId="77777777" w:rsidR="003D0F06" w:rsidRPr="00B70DBA" w:rsidRDefault="003D0F06" w:rsidP="003D0F06">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1941589" w14:textId="711396E6" w:rsidR="00B70DBA" w:rsidRPr="00DA1559" w:rsidRDefault="003D0F06" w:rsidP="00DA1559">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3C77A1F" w14:textId="77777777" w:rsidR="00FA680E" w:rsidRPr="00C877E3" w:rsidRDefault="00FA680E" w:rsidP="00FA680E">
            <w:pPr>
              <w:pStyle w:val="ListParagraph"/>
              <w:ind w:left="360"/>
              <w:rPr>
                <w:rFonts w:asciiTheme="minorHAnsi" w:hAnsiTheme="minorHAnsi" w:cstheme="minorHAnsi"/>
                <w:szCs w:val="20"/>
              </w:rPr>
            </w:pPr>
          </w:p>
          <w:p w14:paraId="23E12799"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4D5A31A" w14:textId="77777777" w:rsidR="00C92429" w:rsidRPr="00FA680E" w:rsidRDefault="00C92429" w:rsidP="00C92429">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12DED11F" w14:textId="77777777" w:rsidR="00C92429" w:rsidRDefault="00C92429" w:rsidP="00C92429">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9096057" w14:textId="77777777" w:rsidR="00C92429" w:rsidRDefault="00C92429" w:rsidP="00C92429">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88F4CF9" w14:textId="29869B81" w:rsidR="009A71F3" w:rsidRPr="007C125E" w:rsidRDefault="009A71F3" w:rsidP="00C92429">
            <w:pPr>
              <w:pStyle w:val="ListParagraph"/>
              <w:ind w:left="360"/>
              <w:rPr>
                <w:rFonts w:asciiTheme="minorHAnsi" w:hAnsiTheme="minorHAnsi" w:cstheme="minorHAnsi"/>
                <w:szCs w:val="20"/>
              </w:rPr>
            </w:pPr>
          </w:p>
          <w:p w14:paraId="25AE4EE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D773E" w:rsidRPr="00882C8A" w14:paraId="5A45A8C7" w14:textId="77777777" w:rsidTr="00751F61">
              <w:tc>
                <w:tcPr>
                  <w:tcW w:w="951" w:type="dxa"/>
                  <w:vMerge w:val="restart"/>
                </w:tcPr>
                <w:p w14:paraId="2B15B927"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0290" behindDoc="1" locked="0" layoutInCell="1" allowOverlap="1" wp14:anchorId="07F54CE9" wp14:editId="68944894">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A40737A" w14:textId="77777777" w:rsidR="00965E2A" w:rsidRDefault="007D11BC" w:rsidP="007C125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data</w:t>
                  </w:r>
                  <w:r w:rsidR="0045372E">
                    <w:rPr>
                      <w:rFonts w:asciiTheme="minorHAnsi" w:hAnsiTheme="minorHAnsi" w:cstheme="minorHAnsi"/>
                      <w:szCs w:val="20"/>
                    </w:rPr>
                    <w:t xml:space="preserve"> to determine natural bonding between nitrogenous base pairs.</w:t>
                  </w:r>
                </w:p>
                <w:p w14:paraId="1057651F" w14:textId="77777777" w:rsidR="0045372E" w:rsidRDefault="0045372E" w:rsidP="007C125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Communicate finding to peers.</w:t>
                  </w:r>
                </w:p>
                <w:p w14:paraId="1AF59444" w14:textId="614C245D" w:rsidR="0045372E" w:rsidRPr="007C125E" w:rsidRDefault="0045372E" w:rsidP="007C125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Model the structure of DNA using “hand nucleotides.”</w:t>
                  </w:r>
                </w:p>
              </w:tc>
            </w:tr>
            <w:tr w:rsidR="00ED773E" w:rsidRPr="00882C8A" w14:paraId="6539F61E" w14:textId="77777777" w:rsidTr="00751F61">
              <w:tc>
                <w:tcPr>
                  <w:tcW w:w="951" w:type="dxa"/>
                  <w:vMerge/>
                </w:tcPr>
                <w:p w14:paraId="3D68BD59"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7634DE1D" w14:textId="77777777" w:rsidR="00ED773E" w:rsidRPr="00C51FFF" w:rsidRDefault="00ED773E" w:rsidP="00FB6B5E">
                  <w:pPr>
                    <w:contextualSpacing/>
                    <w:rPr>
                      <w:rFonts w:asciiTheme="minorHAnsi" w:hAnsiTheme="minorHAnsi" w:cstheme="minorHAnsi"/>
                      <w:szCs w:val="20"/>
                    </w:rPr>
                  </w:pPr>
                </w:p>
              </w:tc>
            </w:tr>
            <w:tr w:rsidR="00ED773E" w:rsidRPr="00882C8A" w14:paraId="75D1D61F" w14:textId="77777777" w:rsidTr="00751F61">
              <w:trPr>
                <w:trHeight w:val="80"/>
              </w:trPr>
              <w:tc>
                <w:tcPr>
                  <w:tcW w:w="951" w:type="dxa"/>
                </w:tcPr>
                <w:p w14:paraId="7BA3D933"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57D086D7" w14:textId="77777777" w:rsidR="00ED773E" w:rsidRPr="00882C8A" w:rsidRDefault="00ED773E" w:rsidP="00FB6B5E">
                  <w:pPr>
                    <w:tabs>
                      <w:tab w:val="left" w:pos="7216"/>
                    </w:tabs>
                    <w:contextualSpacing/>
                    <w:rPr>
                      <w:rFonts w:asciiTheme="minorHAnsi" w:hAnsiTheme="minorHAnsi" w:cstheme="minorHAnsi"/>
                      <w:sz w:val="20"/>
                      <w:szCs w:val="20"/>
                    </w:rPr>
                  </w:pPr>
                </w:p>
              </w:tc>
            </w:tr>
            <w:tr w:rsidR="00ED773E" w:rsidRPr="00882C8A" w14:paraId="073D4357" w14:textId="77777777" w:rsidTr="00751F61">
              <w:tc>
                <w:tcPr>
                  <w:tcW w:w="951" w:type="dxa"/>
                  <w:vMerge w:val="restart"/>
                </w:tcPr>
                <w:p w14:paraId="0E10524F"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1314" behindDoc="1" locked="0" layoutInCell="1" allowOverlap="1" wp14:anchorId="1BB14FFA" wp14:editId="7C55E71C">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BD68E07" w14:textId="77777777" w:rsidR="00C92429" w:rsidRDefault="00C92429" w:rsidP="00C9242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Adenine naturally bonds with Thymine in a DNA molecules.</w:t>
                  </w:r>
                </w:p>
                <w:p w14:paraId="3225289E" w14:textId="77777777" w:rsidR="00C92429" w:rsidRDefault="00C92429" w:rsidP="00C9242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Cytosine naturally bonds with Guanine in a DNA molecule.</w:t>
                  </w:r>
                </w:p>
                <w:p w14:paraId="1ED25CC2" w14:textId="0916B914" w:rsidR="00C92429" w:rsidRPr="00C92429" w:rsidRDefault="00C92429" w:rsidP="00C9242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three parts of a nucleotide</w:t>
                  </w:r>
                  <w:r w:rsidR="004408F5">
                    <w:rPr>
                      <w:rFonts w:asciiTheme="minorHAnsi" w:hAnsiTheme="minorHAnsi" w:cstheme="minorHAnsi"/>
                      <w:szCs w:val="20"/>
                    </w:rPr>
                    <w:t xml:space="preserve"> are sugar, phosphate group, and nitrogenous base</w:t>
                  </w:r>
                  <w:r w:rsidR="00C97749">
                    <w:rPr>
                      <w:rFonts w:asciiTheme="minorHAnsi" w:hAnsiTheme="minorHAnsi" w:cstheme="minorHAnsi"/>
                      <w:szCs w:val="20"/>
                    </w:rPr>
                    <w:t>.</w:t>
                  </w:r>
                </w:p>
              </w:tc>
            </w:tr>
            <w:tr w:rsidR="00ED773E" w:rsidRPr="00882C8A" w14:paraId="62AA8468" w14:textId="77777777" w:rsidTr="00751F61">
              <w:tc>
                <w:tcPr>
                  <w:tcW w:w="951" w:type="dxa"/>
                  <w:vMerge/>
                </w:tcPr>
                <w:p w14:paraId="544D114F"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2B9DE016" w14:textId="77777777" w:rsidR="00ED773E" w:rsidRPr="00C51FFF" w:rsidRDefault="00ED773E" w:rsidP="00FB6B5E">
                  <w:pPr>
                    <w:tabs>
                      <w:tab w:val="left" w:pos="7216"/>
                    </w:tabs>
                    <w:contextualSpacing/>
                    <w:rPr>
                      <w:rFonts w:asciiTheme="minorHAnsi" w:hAnsiTheme="minorHAnsi" w:cstheme="minorHAnsi"/>
                      <w:szCs w:val="20"/>
                    </w:rPr>
                  </w:pPr>
                </w:p>
              </w:tc>
            </w:tr>
          </w:tbl>
          <w:p w14:paraId="42A67082" w14:textId="77777777" w:rsidR="00ED773E" w:rsidRPr="00882C8A" w:rsidRDefault="00ED773E" w:rsidP="00FB6B5E">
            <w:pPr>
              <w:tabs>
                <w:tab w:val="left" w:pos="7216"/>
              </w:tabs>
              <w:contextualSpacing/>
              <w:rPr>
                <w:rFonts w:asciiTheme="minorHAnsi" w:hAnsiTheme="minorHAnsi" w:cstheme="minorHAnsi"/>
                <w:sz w:val="20"/>
                <w:szCs w:val="20"/>
              </w:rPr>
            </w:pPr>
          </w:p>
        </w:tc>
      </w:tr>
    </w:tbl>
    <w:p w14:paraId="335DC49E" w14:textId="77777777" w:rsidR="00ED773E" w:rsidRDefault="00ED773E" w:rsidP="00FB6B5E">
      <w:pPr>
        <w:ind w:left="-810" w:firstLine="90"/>
        <w:contextualSpacing/>
        <w:rPr>
          <w:rFonts w:asciiTheme="minorHAnsi" w:hAnsiTheme="minorHAnsi" w:cstheme="minorHAnsi"/>
          <w:sz w:val="16"/>
        </w:rPr>
      </w:pPr>
    </w:p>
    <w:p w14:paraId="30A4F5A9" w14:textId="77777777" w:rsidR="002F2B21" w:rsidRDefault="002F2B21" w:rsidP="00FB6B5E">
      <w:pPr>
        <w:ind w:left="-810" w:firstLine="90"/>
        <w:contextualSpacing/>
        <w:rPr>
          <w:rFonts w:asciiTheme="minorHAnsi" w:hAnsiTheme="minorHAnsi" w:cstheme="minorHAnsi"/>
          <w:sz w:val="16"/>
        </w:rPr>
      </w:pPr>
    </w:p>
    <w:p w14:paraId="2961885A" w14:textId="77777777" w:rsidR="00785D32" w:rsidRDefault="00785D32" w:rsidP="00FB6B5E">
      <w:pPr>
        <w:ind w:left="-810" w:firstLine="90"/>
        <w:contextualSpacing/>
        <w:rPr>
          <w:rFonts w:asciiTheme="minorHAnsi" w:hAnsiTheme="minorHAnsi" w:cstheme="minorHAnsi"/>
          <w:sz w:val="16"/>
        </w:rPr>
      </w:pPr>
    </w:p>
    <w:p w14:paraId="4E8D17D4" w14:textId="77777777" w:rsidR="00785D32" w:rsidRDefault="00785D32" w:rsidP="00FB6B5E">
      <w:pPr>
        <w:ind w:left="-810" w:firstLine="90"/>
        <w:contextualSpacing/>
        <w:rPr>
          <w:rFonts w:asciiTheme="minorHAnsi" w:hAnsiTheme="minorHAnsi" w:cstheme="minorHAnsi"/>
          <w:sz w:val="16"/>
        </w:rPr>
      </w:pPr>
    </w:p>
    <w:p w14:paraId="4EEECA26" w14:textId="77777777" w:rsidR="000631B0" w:rsidRPr="000631B0" w:rsidRDefault="000631B0" w:rsidP="000631B0">
      <w:pPr>
        <w:rPr>
          <w:rFonts w:asciiTheme="minorHAnsi" w:hAnsiTheme="minorHAnsi" w:cstheme="minorHAnsi"/>
          <w:sz w:val="16"/>
        </w:rPr>
      </w:pPr>
    </w:p>
    <w:p w14:paraId="2CE33BF3" w14:textId="77777777" w:rsidR="000631B0" w:rsidRDefault="000631B0" w:rsidP="000631B0">
      <w:pPr>
        <w:rPr>
          <w:rFonts w:asciiTheme="minorHAnsi" w:hAnsiTheme="minorHAnsi" w:cstheme="minorHAnsi"/>
          <w:sz w:val="16"/>
        </w:rPr>
      </w:pPr>
    </w:p>
    <w:p w14:paraId="50D3C568" w14:textId="77777777" w:rsidR="000631B0" w:rsidRDefault="000631B0" w:rsidP="000631B0">
      <w:pPr>
        <w:ind w:firstLine="720"/>
        <w:rPr>
          <w:rFonts w:asciiTheme="minorHAnsi" w:hAnsiTheme="minorHAnsi" w:cstheme="minorHAnsi"/>
          <w:sz w:val="16"/>
        </w:rPr>
      </w:pPr>
    </w:p>
    <w:p w14:paraId="796FA57D" w14:textId="77777777" w:rsidR="000631B0" w:rsidRDefault="000631B0" w:rsidP="000631B0">
      <w:pPr>
        <w:ind w:firstLine="720"/>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67451" w:rsidRPr="00882C8A" w14:paraId="0D442393" w14:textId="77777777" w:rsidTr="004E1ADC">
        <w:trPr>
          <w:trHeight w:val="389"/>
        </w:trPr>
        <w:tc>
          <w:tcPr>
            <w:tcW w:w="8697" w:type="dxa"/>
            <w:gridSpan w:val="2"/>
            <w:vAlign w:val="center"/>
          </w:tcPr>
          <w:p w14:paraId="6AE36066" w14:textId="7A68B244" w:rsidR="00E67451" w:rsidRPr="00882C8A" w:rsidRDefault="00E67451" w:rsidP="004E1ADC">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2</w:t>
            </w:r>
            <w:r w:rsidRPr="00882C8A">
              <w:rPr>
                <w:rFonts w:asciiTheme="minorHAnsi" w:hAnsiTheme="minorHAnsi" w:cstheme="minorHAnsi"/>
                <w:b/>
                <w:bCs/>
                <w:sz w:val="20"/>
                <w:szCs w:val="20"/>
              </w:rPr>
              <w:t xml:space="preserve">: </w:t>
            </w:r>
            <w:r w:rsidR="004B0B60">
              <w:rPr>
                <w:rFonts w:asciiTheme="minorHAnsi" w:hAnsiTheme="minorHAnsi" w:cstheme="minorHAnsi"/>
                <w:b/>
                <w:bCs/>
                <w:sz w:val="20"/>
                <w:szCs w:val="20"/>
              </w:rPr>
              <w:t>Digging for DNA</w:t>
            </w:r>
          </w:p>
        </w:tc>
        <w:tc>
          <w:tcPr>
            <w:tcW w:w="5968" w:type="dxa"/>
            <w:gridSpan w:val="2"/>
            <w:vAlign w:val="center"/>
          </w:tcPr>
          <w:p w14:paraId="2FF60C57" w14:textId="77777777" w:rsidR="00E67451" w:rsidRPr="00882C8A" w:rsidRDefault="00E67451" w:rsidP="004E1ADC">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67451" w:rsidRPr="00882C8A" w14:paraId="5B727ECA" w14:textId="77777777" w:rsidTr="009611ED">
        <w:trPr>
          <w:trHeight w:val="9854"/>
        </w:trPr>
        <w:tc>
          <w:tcPr>
            <w:tcW w:w="3964" w:type="dxa"/>
          </w:tcPr>
          <w:p w14:paraId="0A157A33"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4FDA80D" w14:textId="58C178AB" w:rsidR="00E67451" w:rsidRPr="00882C8A" w:rsidRDefault="00E67451" w:rsidP="004E1ADC">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4B0B60" w:rsidRPr="004B0B60">
              <w:rPr>
                <w:rFonts w:asciiTheme="minorHAnsi" w:hAnsiTheme="minorHAnsi" w:cstheme="minorHAnsi"/>
                <w:bCs/>
                <w:sz w:val="20"/>
                <w:szCs w:val="20"/>
              </w:rPr>
              <w:t>Model DNA extraction and explain what purpose each household substance had on that extraction.</w:t>
            </w:r>
          </w:p>
          <w:p w14:paraId="4224FD66"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01A0381" w14:textId="77777777" w:rsidR="00E67451" w:rsidRPr="000A7AE4" w:rsidRDefault="00E67451" w:rsidP="004B0B60">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7C125E">
              <w:rPr>
                <w:rStyle w:val="normaltextrun"/>
                <w:rFonts w:asciiTheme="minorHAnsi" w:hAnsiTheme="minorHAnsi" w:cstheme="minorHAnsi"/>
                <w:b/>
                <w:bCs/>
                <w:sz w:val="20"/>
                <w:szCs w:val="20"/>
              </w:rPr>
              <w:t>B.7.A</w:t>
            </w:r>
            <w:r>
              <w:rPr>
                <w:rStyle w:val="normaltextrun"/>
                <w:rFonts w:asciiTheme="minorHAnsi" w:hAnsiTheme="minorHAnsi" w:cstheme="minorHAnsi"/>
                <w:sz w:val="20"/>
                <w:szCs w:val="20"/>
              </w:rPr>
              <w:t xml:space="preserve"> - </w:t>
            </w:r>
            <w:r w:rsidRPr="00E00E3C">
              <w:rPr>
                <w:rStyle w:val="normaltextrun"/>
                <w:rFonts w:asciiTheme="minorHAnsi" w:hAnsiTheme="minorHAnsi" w:cstheme="minorHAnsi"/>
                <w:sz w:val="20"/>
                <w:szCs w:val="20"/>
              </w:rPr>
              <w:t>Identify components of DNA, explain how the nucleotide sequence specifies some traits of an organism, and examine scientific explanations for the origin of DNA.</w:t>
            </w:r>
          </w:p>
          <w:p w14:paraId="2105305A"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F1CA0EB"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DNA</w:t>
            </w:r>
          </w:p>
          <w:p w14:paraId="6856485C"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Adenine</w:t>
            </w:r>
          </w:p>
          <w:p w14:paraId="5122EE54"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Guanine</w:t>
            </w:r>
          </w:p>
          <w:p w14:paraId="441DDE7D"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Cytosine</w:t>
            </w:r>
          </w:p>
          <w:p w14:paraId="48ED304F"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Thymine</w:t>
            </w:r>
          </w:p>
          <w:p w14:paraId="4E632ACE" w14:textId="77777777" w:rsidR="00E67451" w:rsidRDefault="00E67451" w:rsidP="004E1ADC">
            <w:pPr>
              <w:contextualSpacing/>
              <w:rPr>
                <w:rFonts w:asciiTheme="minorHAnsi" w:hAnsiTheme="minorHAnsi" w:cstheme="minorHAnsi"/>
                <w:sz w:val="20"/>
                <w:szCs w:val="20"/>
              </w:rPr>
            </w:pPr>
            <w:r>
              <w:rPr>
                <w:rFonts w:asciiTheme="minorHAnsi" w:hAnsiTheme="minorHAnsi" w:cstheme="minorHAnsi"/>
                <w:sz w:val="20"/>
                <w:szCs w:val="20"/>
              </w:rPr>
              <w:t>Hydrogen bond</w:t>
            </w:r>
          </w:p>
          <w:p w14:paraId="776585EC" w14:textId="77777777" w:rsidR="004B0B60" w:rsidRDefault="004B0B60" w:rsidP="004B0B60">
            <w:pPr>
              <w:contextualSpacing/>
              <w:rPr>
                <w:rFonts w:asciiTheme="minorHAnsi" w:hAnsiTheme="minorHAnsi" w:cstheme="minorHAnsi"/>
                <w:sz w:val="20"/>
                <w:szCs w:val="20"/>
              </w:rPr>
            </w:pPr>
            <w:r>
              <w:rPr>
                <w:rFonts w:asciiTheme="minorHAnsi" w:hAnsiTheme="minorHAnsi" w:cstheme="minorHAnsi"/>
                <w:sz w:val="20"/>
                <w:szCs w:val="20"/>
              </w:rPr>
              <w:t>DNA structure</w:t>
            </w:r>
          </w:p>
          <w:p w14:paraId="0CCF9E75" w14:textId="77777777" w:rsidR="004B0B60" w:rsidRDefault="004B0B60" w:rsidP="004B0B60">
            <w:pPr>
              <w:contextualSpacing/>
              <w:rPr>
                <w:rFonts w:asciiTheme="minorHAnsi" w:hAnsiTheme="minorHAnsi" w:cstheme="minorHAnsi"/>
                <w:sz w:val="20"/>
                <w:szCs w:val="20"/>
              </w:rPr>
            </w:pPr>
            <w:r>
              <w:rPr>
                <w:rFonts w:asciiTheme="minorHAnsi" w:hAnsiTheme="minorHAnsi" w:cstheme="minorHAnsi"/>
                <w:sz w:val="20"/>
                <w:szCs w:val="20"/>
              </w:rPr>
              <w:t>Plasma membrane</w:t>
            </w:r>
          </w:p>
          <w:p w14:paraId="13FE9B64" w14:textId="77777777" w:rsidR="004B0B60" w:rsidRDefault="004B0B60" w:rsidP="004B0B60">
            <w:pPr>
              <w:contextualSpacing/>
              <w:rPr>
                <w:rFonts w:asciiTheme="minorHAnsi" w:hAnsiTheme="minorHAnsi" w:cstheme="minorHAnsi"/>
                <w:sz w:val="20"/>
                <w:szCs w:val="20"/>
              </w:rPr>
            </w:pPr>
            <w:r>
              <w:rPr>
                <w:rFonts w:asciiTheme="minorHAnsi" w:hAnsiTheme="minorHAnsi" w:cstheme="minorHAnsi"/>
                <w:sz w:val="20"/>
                <w:szCs w:val="20"/>
              </w:rPr>
              <w:t>Nucleotides</w:t>
            </w:r>
          </w:p>
          <w:p w14:paraId="0F923770" w14:textId="03D0A39A" w:rsidR="004B0B60" w:rsidRDefault="004B0B60" w:rsidP="004E1ADC">
            <w:pPr>
              <w:contextualSpacing/>
              <w:rPr>
                <w:rFonts w:asciiTheme="minorHAnsi" w:hAnsiTheme="minorHAnsi" w:cstheme="minorHAnsi"/>
                <w:sz w:val="20"/>
                <w:szCs w:val="20"/>
              </w:rPr>
            </w:pPr>
            <w:r>
              <w:rPr>
                <w:rFonts w:asciiTheme="minorHAnsi" w:hAnsiTheme="minorHAnsi" w:cstheme="minorHAnsi"/>
                <w:sz w:val="20"/>
                <w:szCs w:val="20"/>
              </w:rPr>
              <w:t>Histones</w:t>
            </w:r>
          </w:p>
          <w:p w14:paraId="4D6DEE16"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8E486F2" w14:textId="77777777" w:rsidR="004B0B60" w:rsidRDefault="004B0B60" w:rsidP="004B0B60">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0219D220" w14:textId="77777777" w:rsidR="004B0B60" w:rsidRDefault="004B0B60" w:rsidP="004B0B60">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339ED1CB" w14:textId="77777777" w:rsidR="004B0B60" w:rsidRDefault="004B0B60" w:rsidP="004B0B60">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697FF930" w14:textId="1EFE6521" w:rsidR="00E67451" w:rsidRPr="004B0B60" w:rsidRDefault="004B0B60" w:rsidP="004B0B60">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tc>
        <w:tc>
          <w:tcPr>
            <w:tcW w:w="5400" w:type="dxa"/>
            <w:gridSpan w:val="2"/>
          </w:tcPr>
          <w:p w14:paraId="6D87A583"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288F3ADE" w14:textId="77777777" w:rsidR="004B0B60" w:rsidRPr="003F7F83" w:rsidRDefault="004B0B60" w:rsidP="004B0B60">
            <w:pPr>
              <w:contextualSpacing/>
              <w:rPr>
                <w:rFonts w:asciiTheme="minorHAnsi" w:hAnsiTheme="minorHAnsi" w:cstheme="minorHAnsi"/>
                <w:b/>
                <w:bCs/>
                <w:sz w:val="20"/>
                <w:szCs w:val="20"/>
              </w:rPr>
            </w:pPr>
            <w:r w:rsidRPr="003F7F83">
              <w:rPr>
                <w:rFonts w:asciiTheme="minorHAnsi" w:hAnsiTheme="minorHAnsi" w:cstheme="minorHAnsi"/>
                <w:b/>
                <w:bCs/>
                <w:sz w:val="20"/>
                <w:szCs w:val="20"/>
              </w:rPr>
              <w:t>ABOUT THIS LESSON</w:t>
            </w:r>
          </w:p>
          <w:p w14:paraId="19D21CB6" w14:textId="1699CFDC" w:rsidR="004B0B60" w:rsidRPr="003F7F83" w:rsidRDefault="004B0B60" w:rsidP="004B0B60">
            <w:pPr>
              <w:contextualSpacing/>
              <w:rPr>
                <w:rFonts w:asciiTheme="minorHAnsi" w:hAnsiTheme="minorHAnsi" w:cstheme="minorHAnsi"/>
                <w:sz w:val="20"/>
                <w:szCs w:val="20"/>
              </w:rPr>
            </w:pPr>
            <w:r w:rsidRPr="003F7F83">
              <w:rPr>
                <w:rFonts w:asciiTheme="minorHAnsi" w:hAnsiTheme="minorHAnsi" w:cstheme="minorHAnsi"/>
                <w:sz w:val="20"/>
                <w:szCs w:val="20"/>
              </w:rPr>
              <w:t>This lesson</w:t>
            </w:r>
            <w:r w:rsidR="00815618">
              <w:rPr>
                <w:rFonts w:asciiTheme="minorHAnsi" w:hAnsiTheme="minorHAnsi" w:cstheme="minorHAnsi"/>
                <w:sz w:val="20"/>
                <w:szCs w:val="20"/>
              </w:rPr>
              <w:t xml:space="preserve">, </w:t>
            </w:r>
            <w:r w:rsidR="00815618" w:rsidRPr="00E82E25">
              <w:rPr>
                <w:rFonts w:asciiTheme="minorHAnsi" w:hAnsiTheme="minorHAnsi" w:cstheme="minorHAnsi"/>
                <w:sz w:val="20"/>
                <w:szCs w:val="20"/>
              </w:rPr>
              <w:t>Digging for DNA</w:t>
            </w:r>
            <w:r w:rsidR="00815618">
              <w:rPr>
                <w:rFonts w:asciiTheme="minorHAnsi" w:hAnsiTheme="minorHAnsi" w:cstheme="minorHAnsi"/>
                <w:sz w:val="20"/>
                <w:szCs w:val="20"/>
              </w:rPr>
              <w:t>,</w:t>
            </w:r>
            <w:r w:rsidRPr="003F7F83">
              <w:rPr>
                <w:rFonts w:asciiTheme="minorHAnsi" w:hAnsiTheme="minorHAnsi" w:cstheme="minorHAnsi"/>
                <w:sz w:val="20"/>
                <w:szCs w:val="20"/>
              </w:rPr>
              <w:t xml:space="preserve"> should be used following a</w:t>
            </w:r>
            <w:r>
              <w:rPr>
                <w:rFonts w:asciiTheme="minorHAnsi" w:hAnsiTheme="minorHAnsi" w:cstheme="minorHAnsi"/>
                <w:sz w:val="20"/>
                <w:szCs w:val="20"/>
              </w:rPr>
              <w:t xml:space="preserve"> </w:t>
            </w:r>
            <w:r w:rsidRPr="003F7F83">
              <w:rPr>
                <w:rFonts w:asciiTheme="minorHAnsi" w:hAnsiTheme="minorHAnsi" w:cstheme="minorHAnsi"/>
                <w:sz w:val="20"/>
                <w:szCs w:val="20"/>
              </w:rPr>
              <w:t>discussion over the basic structure of the DNA</w:t>
            </w:r>
            <w:r>
              <w:rPr>
                <w:rFonts w:asciiTheme="minorHAnsi" w:hAnsiTheme="minorHAnsi" w:cstheme="minorHAnsi"/>
                <w:sz w:val="20"/>
                <w:szCs w:val="20"/>
              </w:rPr>
              <w:t xml:space="preserve"> </w:t>
            </w:r>
            <w:r w:rsidRPr="003F7F83">
              <w:rPr>
                <w:rFonts w:asciiTheme="minorHAnsi" w:hAnsiTheme="minorHAnsi" w:cstheme="minorHAnsi"/>
                <w:sz w:val="20"/>
                <w:szCs w:val="20"/>
              </w:rPr>
              <w:t>molecule. The students will extract DNA</w:t>
            </w:r>
          </w:p>
          <w:p w14:paraId="59131CBA" w14:textId="0E1181F5" w:rsidR="00815618" w:rsidRDefault="004B0B60" w:rsidP="004B0B60">
            <w:pPr>
              <w:contextualSpacing/>
              <w:rPr>
                <w:rFonts w:asciiTheme="minorHAnsi" w:hAnsiTheme="minorHAnsi" w:cstheme="minorHAnsi"/>
                <w:sz w:val="20"/>
                <w:szCs w:val="20"/>
              </w:rPr>
            </w:pPr>
            <w:r w:rsidRPr="003F7F83">
              <w:rPr>
                <w:rFonts w:asciiTheme="minorHAnsi" w:hAnsiTheme="minorHAnsi" w:cstheme="minorHAnsi"/>
                <w:sz w:val="20"/>
                <w:szCs w:val="20"/>
              </w:rPr>
              <w:t>from strawberries and from another substance of their</w:t>
            </w:r>
            <w:r>
              <w:rPr>
                <w:rFonts w:asciiTheme="minorHAnsi" w:hAnsiTheme="minorHAnsi" w:cstheme="minorHAnsi"/>
                <w:sz w:val="20"/>
                <w:szCs w:val="20"/>
              </w:rPr>
              <w:t xml:space="preserve"> </w:t>
            </w:r>
            <w:r w:rsidRPr="003F7F83">
              <w:rPr>
                <w:rFonts w:asciiTheme="minorHAnsi" w:hAnsiTheme="minorHAnsi" w:cstheme="minorHAnsi"/>
                <w:sz w:val="20"/>
                <w:szCs w:val="20"/>
              </w:rPr>
              <w:t>choice. Included in this lesson is an explanation of</w:t>
            </w:r>
            <w:r>
              <w:rPr>
                <w:rFonts w:asciiTheme="minorHAnsi" w:hAnsiTheme="minorHAnsi" w:cstheme="minorHAnsi"/>
                <w:sz w:val="20"/>
                <w:szCs w:val="20"/>
              </w:rPr>
              <w:t xml:space="preserve"> </w:t>
            </w:r>
            <w:r w:rsidRPr="003F7F83">
              <w:rPr>
                <w:rFonts w:asciiTheme="minorHAnsi" w:hAnsiTheme="minorHAnsi" w:cstheme="minorHAnsi"/>
                <w:sz w:val="20"/>
                <w:szCs w:val="20"/>
              </w:rPr>
              <w:t>the basic chemistry behind the extraction, which the</w:t>
            </w:r>
            <w:r>
              <w:rPr>
                <w:rFonts w:asciiTheme="minorHAnsi" w:hAnsiTheme="minorHAnsi" w:cstheme="minorHAnsi"/>
                <w:sz w:val="20"/>
                <w:szCs w:val="20"/>
              </w:rPr>
              <w:t xml:space="preserve"> </w:t>
            </w:r>
            <w:r w:rsidRPr="003F7F83">
              <w:rPr>
                <w:rFonts w:asciiTheme="minorHAnsi" w:hAnsiTheme="minorHAnsi" w:cstheme="minorHAnsi"/>
                <w:sz w:val="20"/>
                <w:szCs w:val="20"/>
              </w:rPr>
              <w:t>students will use to construct a model that will serve</w:t>
            </w:r>
            <w:r>
              <w:rPr>
                <w:rFonts w:asciiTheme="minorHAnsi" w:hAnsiTheme="minorHAnsi" w:cstheme="minorHAnsi"/>
                <w:sz w:val="20"/>
                <w:szCs w:val="20"/>
              </w:rPr>
              <w:t xml:space="preserve"> </w:t>
            </w:r>
            <w:r w:rsidRPr="003F7F83">
              <w:rPr>
                <w:rFonts w:asciiTheme="minorHAnsi" w:hAnsiTheme="minorHAnsi" w:cstheme="minorHAnsi"/>
                <w:sz w:val="20"/>
                <w:szCs w:val="20"/>
              </w:rPr>
              <w:t>as a visual representation of the sequential order for</w:t>
            </w:r>
            <w:r>
              <w:rPr>
                <w:rFonts w:asciiTheme="minorHAnsi" w:hAnsiTheme="minorHAnsi" w:cstheme="minorHAnsi"/>
                <w:sz w:val="20"/>
                <w:szCs w:val="20"/>
              </w:rPr>
              <w:t xml:space="preserve"> </w:t>
            </w:r>
            <w:r w:rsidRPr="003F7F83">
              <w:rPr>
                <w:rFonts w:asciiTheme="minorHAnsi" w:hAnsiTheme="minorHAnsi" w:cstheme="minorHAnsi"/>
                <w:sz w:val="20"/>
                <w:szCs w:val="20"/>
              </w:rPr>
              <w:t>the reagents to proceed to have a successful extraction.</w:t>
            </w:r>
            <w:r>
              <w:rPr>
                <w:rFonts w:asciiTheme="minorHAnsi" w:hAnsiTheme="minorHAnsi" w:cstheme="minorHAnsi"/>
                <w:sz w:val="20"/>
                <w:szCs w:val="20"/>
              </w:rPr>
              <w:t xml:space="preserve">  </w:t>
            </w:r>
            <w:r w:rsidRPr="003F7F83">
              <w:rPr>
                <w:rFonts w:asciiTheme="minorHAnsi" w:hAnsiTheme="minorHAnsi" w:cstheme="minorHAnsi"/>
                <w:sz w:val="20"/>
                <w:szCs w:val="20"/>
              </w:rPr>
              <w:t xml:space="preserve">The students then use this model to predict </w:t>
            </w:r>
            <w:r>
              <w:rPr>
                <w:rFonts w:asciiTheme="minorHAnsi" w:hAnsiTheme="minorHAnsi" w:cstheme="minorHAnsi"/>
                <w:sz w:val="20"/>
                <w:szCs w:val="20"/>
              </w:rPr>
              <w:t xml:space="preserve">possible </w:t>
            </w:r>
            <w:r w:rsidRPr="003F7F83">
              <w:rPr>
                <w:rFonts w:asciiTheme="minorHAnsi" w:hAnsiTheme="minorHAnsi" w:cstheme="minorHAnsi"/>
                <w:sz w:val="20"/>
                <w:szCs w:val="20"/>
              </w:rPr>
              <w:t>outcomes of errors made in a hypothetical extraction.</w:t>
            </w:r>
          </w:p>
          <w:p w14:paraId="797E2082" w14:textId="77777777" w:rsidR="004B0B60" w:rsidRDefault="004B0B60" w:rsidP="004B0B60">
            <w:pPr>
              <w:contextualSpacing/>
              <w:rPr>
                <w:rFonts w:asciiTheme="minorHAnsi" w:hAnsiTheme="minorHAnsi" w:cstheme="minorHAnsi"/>
                <w:sz w:val="20"/>
                <w:szCs w:val="20"/>
              </w:rPr>
            </w:pPr>
          </w:p>
          <w:p w14:paraId="76B21655" w14:textId="77777777" w:rsidR="004B0B60" w:rsidRPr="00482C3B" w:rsidRDefault="004B0B60" w:rsidP="004B0B60">
            <w:pPr>
              <w:contextualSpacing/>
              <w:rPr>
                <w:rFonts w:asciiTheme="minorHAnsi" w:hAnsiTheme="minorHAnsi" w:cstheme="minorHAnsi"/>
                <w:b/>
                <w:bCs/>
                <w:sz w:val="20"/>
                <w:szCs w:val="20"/>
              </w:rPr>
            </w:pPr>
            <w:r w:rsidRPr="00482C3B">
              <w:rPr>
                <w:rFonts w:asciiTheme="minorHAnsi" w:hAnsiTheme="minorHAnsi" w:cstheme="minorHAnsi"/>
                <w:b/>
                <w:bCs/>
                <w:sz w:val="20"/>
                <w:szCs w:val="20"/>
              </w:rPr>
              <w:t>OBJECTIVES</w:t>
            </w:r>
          </w:p>
          <w:p w14:paraId="290FA581" w14:textId="77777777" w:rsidR="004B0B60" w:rsidRPr="003F7F83" w:rsidRDefault="004B0B60" w:rsidP="004B0B60">
            <w:pPr>
              <w:contextualSpacing/>
              <w:rPr>
                <w:rFonts w:asciiTheme="minorHAnsi" w:hAnsiTheme="minorHAnsi" w:cstheme="minorHAnsi"/>
                <w:sz w:val="20"/>
                <w:szCs w:val="20"/>
              </w:rPr>
            </w:pPr>
            <w:r w:rsidRPr="003F7F83">
              <w:rPr>
                <w:rFonts w:asciiTheme="minorHAnsi" w:hAnsiTheme="minorHAnsi" w:cstheme="minorHAnsi"/>
                <w:sz w:val="20"/>
                <w:szCs w:val="20"/>
              </w:rPr>
              <w:t>Students will:</w:t>
            </w:r>
          </w:p>
          <w:p w14:paraId="584D0B9F" w14:textId="77777777" w:rsidR="004B0B60" w:rsidRPr="00EC7A82" w:rsidRDefault="004B0B60" w:rsidP="004B0B60">
            <w:pPr>
              <w:pStyle w:val="ListParagraph"/>
              <w:numPr>
                <w:ilvl w:val="0"/>
                <w:numId w:val="8"/>
              </w:numPr>
              <w:ind w:left="601"/>
              <w:rPr>
                <w:rFonts w:asciiTheme="minorHAnsi" w:hAnsiTheme="minorHAnsi" w:cstheme="minorHAnsi"/>
                <w:szCs w:val="20"/>
              </w:rPr>
            </w:pPr>
            <w:r w:rsidRPr="00EC7A82">
              <w:rPr>
                <w:rFonts w:asciiTheme="minorHAnsi" w:hAnsiTheme="minorHAnsi" w:cstheme="minorHAnsi"/>
                <w:szCs w:val="20"/>
              </w:rPr>
              <w:t>Extract DNA from living cells</w:t>
            </w:r>
          </w:p>
          <w:p w14:paraId="1EC3B0B9" w14:textId="77777777" w:rsidR="004B0B60" w:rsidRDefault="004B0B60" w:rsidP="004B0B60">
            <w:pPr>
              <w:pStyle w:val="ListParagraph"/>
              <w:numPr>
                <w:ilvl w:val="0"/>
                <w:numId w:val="8"/>
              </w:numPr>
              <w:ind w:left="601"/>
              <w:rPr>
                <w:rFonts w:asciiTheme="minorHAnsi" w:hAnsiTheme="minorHAnsi" w:cstheme="minorHAnsi"/>
                <w:szCs w:val="20"/>
              </w:rPr>
            </w:pPr>
            <w:r w:rsidRPr="00EC7A82">
              <w:rPr>
                <w:rFonts w:asciiTheme="minorHAnsi" w:hAnsiTheme="minorHAnsi" w:cstheme="minorHAnsi"/>
                <w:szCs w:val="20"/>
              </w:rPr>
              <w:t>Construct a model of the extraction process and use this model to predict outcomes of hypothetical extraction processes</w:t>
            </w:r>
          </w:p>
          <w:p w14:paraId="545F7A81" w14:textId="77777777" w:rsidR="004B0B60" w:rsidRDefault="004B0B60" w:rsidP="004B0B60">
            <w:pPr>
              <w:rPr>
                <w:rFonts w:asciiTheme="minorHAnsi" w:hAnsiTheme="minorHAnsi" w:cstheme="minorHAnsi"/>
                <w:szCs w:val="20"/>
              </w:rPr>
            </w:pPr>
          </w:p>
          <w:p w14:paraId="53F21DC5" w14:textId="4B31BCE7" w:rsidR="00E67451" w:rsidRPr="00451355" w:rsidRDefault="004B0B60" w:rsidP="004B0B60">
            <w:pPr>
              <w:jc w:val="center"/>
              <w:rPr>
                <w:rFonts w:asciiTheme="minorHAnsi" w:hAnsiTheme="minorHAnsi" w:cstheme="minorHAnsi"/>
                <w:sz w:val="20"/>
                <w:szCs w:val="20"/>
              </w:rPr>
            </w:pPr>
            <w:r>
              <w:rPr>
                <w:noProof/>
              </w:rPr>
              <w:drawing>
                <wp:inline distT="0" distB="0" distL="0" distR="0" wp14:anchorId="7F2B25C2" wp14:editId="355473CC">
                  <wp:extent cx="2370125" cy="1843431"/>
                  <wp:effectExtent l="0" t="0" r="0" b="4445"/>
                  <wp:docPr id="206717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3087" name=""/>
                          <pic:cNvPicPr/>
                        </pic:nvPicPr>
                        <pic:blipFill>
                          <a:blip r:embed="rId19"/>
                          <a:stretch>
                            <a:fillRect/>
                          </a:stretch>
                        </pic:blipFill>
                        <pic:spPr>
                          <a:xfrm>
                            <a:off x="0" y="0"/>
                            <a:ext cx="2382589" cy="1853125"/>
                          </a:xfrm>
                          <a:prstGeom prst="rect">
                            <a:avLst/>
                          </a:prstGeom>
                        </pic:spPr>
                      </pic:pic>
                    </a:graphicData>
                  </a:graphic>
                </wp:inline>
              </w:drawing>
            </w:r>
          </w:p>
        </w:tc>
        <w:tc>
          <w:tcPr>
            <w:tcW w:w="5301" w:type="dxa"/>
          </w:tcPr>
          <w:p w14:paraId="0A6CEEDA"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013E456" w14:textId="77777777" w:rsidR="00E67451" w:rsidRPr="00882C8A" w:rsidRDefault="00E67451"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FFF942B" w14:textId="77777777" w:rsidR="004B0B60" w:rsidRPr="00B70DBA" w:rsidRDefault="004B0B60" w:rsidP="004B0B60">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AE40A84" w14:textId="77777777" w:rsidR="004B0B60" w:rsidRDefault="004B0B60" w:rsidP="004B0B60">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9743C14" w14:textId="77777777" w:rsidR="004B0B60" w:rsidRPr="00B70DBA" w:rsidRDefault="004B0B60" w:rsidP="004B0B60">
            <w:pPr>
              <w:pStyle w:val="ListParagraph"/>
              <w:numPr>
                <w:ilvl w:val="0"/>
                <w:numId w:val="9"/>
              </w:numPr>
              <w:rPr>
                <w:rFonts w:asciiTheme="minorHAnsi" w:hAnsiTheme="minorHAnsi" w:cstheme="minorHAnsi"/>
                <w:szCs w:val="20"/>
              </w:rPr>
            </w:pPr>
            <w:r>
              <w:rPr>
                <w:rFonts w:asciiTheme="minorHAnsi" w:hAnsiTheme="minorHAnsi" w:cstheme="minorHAnsi"/>
                <w:szCs w:val="20"/>
              </w:rPr>
              <w:t>Ensure that students are accurately using the model to explain why the process and ingredients allows for the extraction of DNA.</w:t>
            </w:r>
          </w:p>
          <w:p w14:paraId="2FC83D57" w14:textId="77777777" w:rsidR="00E67451" w:rsidRPr="00C877E3" w:rsidRDefault="00E67451" w:rsidP="004E1ADC">
            <w:pPr>
              <w:pStyle w:val="ListParagraph"/>
              <w:ind w:left="360"/>
              <w:rPr>
                <w:rFonts w:asciiTheme="minorHAnsi" w:hAnsiTheme="minorHAnsi" w:cstheme="minorHAnsi"/>
                <w:szCs w:val="20"/>
              </w:rPr>
            </w:pPr>
          </w:p>
          <w:p w14:paraId="2FE5F73E" w14:textId="77777777" w:rsidR="00E67451" w:rsidRPr="00882C8A" w:rsidRDefault="00E67451"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1BEFE11" w14:textId="77777777" w:rsidR="004B0B60" w:rsidRPr="00FA680E"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4725C99D" w14:textId="77777777" w:rsidR="004B0B60"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FB45432" w14:textId="77777777" w:rsidR="004B0B60"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40EB292" w14:textId="77777777" w:rsidR="004B0B60" w:rsidRPr="00A42491"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12E54B8E" w14:textId="77777777" w:rsidR="004B0B60"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Be very careful with substances used.</w:t>
            </w:r>
          </w:p>
          <w:p w14:paraId="01904920" w14:textId="77777777" w:rsidR="004B0B60" w:rsidRPr="007C125E" w:rsidRDefault="004B0B60" w:rsidP="004B0B60">
            <w:pPr>
              <w:pStyle w:val="ListParagraph"/>
              <w:numPr>
                <w:ilvl w:val="0"/>
                <w:numId w:val="10"/>
              </w:numPr>
              <w:rPr>
                <w:rFonts w:asciiTheme="minorHAnsi" w:hAnsiTheme="minorHAnsi" w:cstheme="minorHAnsi"/>
                <w:szCs w:val="20"/>
              </w:rPr>
            </w:pPr>
            <w:r>
              <w:rPr>
                <w:rFonts w:asciiTheme="minorHAnsi" w:hAnsiTheme="minorHAnsi" w:cstheme="minorHAnsi"/>
                <w:szCs w:val="20"/>
              </w:rPr>
              <w:t>Work either individually or collaboratively to create a model of a eukaryotic cell (with its constituent parts) and explain how each substance used contributed to the extraction of DNA.</w:t>
            </w:r>
          </w:p>
          <w:p w14:paraId="6D984057" w14:textId="77777777" w:rsidR="00E67451" w:rsidRPr="007C125E" w:rsidRDefault="00E67451" w:rsidP="004E1ADC">
            <w:pPr>
              <w:pStyle w:val="ListParagraph"/>
              <w:ind w:left="360"/>
              <w:rPr>
                <w:rFonts w:asciiTheme="minorHAnsi" w:hAnsiTheme="minorHAnsi" w:cstheme="minorHAnsi"/>
                <w:szCs w:val="20"/>
              </w:rPr>
            </w:pPr>
          </w:p>
          <w:p w14:paraId="04E93C06" w14:textId="77777777" w:rsidR="00E67451" w:rsidRPr="00C70466" w:rsidRDefault="00E67451"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67451" w:rsidRPr="00882C8A" w14:paraId="75CE8685" w14:textId="77777777" w:rsidTr="004E1ADC">
              <w:tc>
                <w:tcPr>
                  <w:tcW w:w="951" w:type="dxa"/>
                  <w:vMerge w:val="restart"/>
                </w:tcPr>
                <w:p w14:paraId="02B073BF" w14:textId="77777777" w:rsidR="00E67451" w:rsidRPr="00882C8A" w:rsidRDefault="00E67451"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4082" behindDoc="1" locked="0" layoutInCell="1" allowOverlap="1" wp14:anchorId="7C2FEBD0" wp14:editId="557682AC">
                        <wp:simplePos x="0" y="0"/>
                        <wp:positionH relativeFrom="column">
                          <wp:posOffset>19050</wp:posOffset>
                        </wp:positionH>
                        <wp:positionV relativeFrom="paragraph">
                          <wp:posOffset>168910</wp:posOffset>
                        </wp:positionV>
                        <wp:extent cx="400050" cy="591820"/>
                        <wp:effectExtent l="0" t="0" r="0" b="0"/>
                        <wp:wrapSquare wrapText="bothSides"/>
                        <wp:docPr id="527628567" name="Picture 52762856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3DD7996" w14:textId="77777777" w:rsidR="004B0B60" w:rsidRDefault="004B0B60" w:rsidP="004B0B60">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Follow a DNA extraction procedure.</w:t>
                  </w:r>
                </w:p>
                <w:p w14:paraId="488D7501" w14:textId="528E2ECE" w:rsidR="00E67451" w:rsidRPr="007C125E" w:rsidRDefault="004B0B60" w:rsidP="004B0B60">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explaining why substances use worked to extract DNA.</w:t>
                  </w:r>
                </w:p>
              </w:tc>
            </w:tr>
            <w:tr w:rsidR="00E67451" w:rsidRPr="00882C8A" w14:paraId="502F7FE2" w14:textId="77777777" w:rsidTr="004E1ADC">
              <w:tc>
                <w:tcPr>
                  <w:tcW w:w="951" w:type="dxa"/>
                  <w:vMerge/>
                </w:tcPr>
                <w:p w14:paraId="0F0B9062" w14:textId="77777777" w:rsidR="00E67451" w:rsidRPr="00882C8A" w:rsidRDefault="00E67451" w:rsidP="004E1ADC">
                  <w:pPr>
                    <w:tabs>
                      <w:tab w:val="left" w:pos="7216"/>
                    </w:tabs>
                    <w:contextualSpacing/>
                    <w:rPr>
                      <w:rFonts w:asciiTheme="minorHAnsi" w:hAnsiTheme="minorHAnsi" w:cstheme="minorHAnsi"/>
                      <w:sz w:val="20"/>
                      <w:szCs w:val="20"/>
                    </w:rPr>
                  </w:pPr>
                </w:p>
              </w:tc>
              <w:tc>
                <w:tcPr>
                  <w:tcW w:w="4134" w:type="dxa"/>
                </w:tcPr>
                <w:p w14:paraId="49AEC104" w14:textId="77777777" w:rsidR="00E67451" w:rsidRPr="00C51FFF" w:rsidRDefault="00E67451" w:rsidP="004E1ADC">
                  <w:pPr>
                    <w:contextualSpacing/>
                    <w:rPr>
                      <w:rFonts w:asciiTheme="minorHAnsi" w:hAnsiTheme="minorHAnsi" w:cstheme="minorHAnsi"/>
                      <w:szCs w:val="20"/>
                    </w:rPr>
                  </w:pPr>
                </w:p>
              </w:tc>
            </w:tr>
            <w:tr w:rsidR="00E67451" w:rsidRPr="00882C8A" w14:paraId="2F5E08A9" w14:textId="77777777" w:rsidTr="004E1ADC">
              <w:trPr>
                <w:trHeight w:val="80"/>
              </w:trPr>
              <w:tc>
                <w:tcPr>
                  <w:tcW w:w="951" w:type="dxa"/>
                </w:tcPr>
                <w:p w14:paraId="4949DB3D" w14:textId="77777777" w:rsidR="00E67451" w:rsidRPr="00882C8A" w:rsidRDefault="00E67451" w:rsidP="004E1ADC">
                  <w:pPr>
                    <w:tabs>
                      <w:tab w:val="left" w:pos="7216"/>
                    </w:tabs>
                    <w:contextualSpacing/>
                    <w:rPr>
                      <w:rFonts w:asciiTheme="minorHAnsi" w:hAnsiTheme="minorHAnsi" w:cstheme="minorHAnsi"/>
                      <w:sz w:val="20"/>
                      <w:szCs w:val="20"/>
                    </w:rPr>
                  </w:pPr>
                </w:p>
              </w:tc>
              <w:tc>
                <w:tcPr>
                  <w:tcW w:w="4134" w:type="dxa"/>
                </w:tcPr>
                <w:p w14:paraId="316CA0B5" w14:textId="77777777" w:rsidR="00E67451" w:rsidRPr="00882C8A" w:rsidRDefault="00E67451" w:rsidP="004E1ADC">
                  <w:pPr>
                    <w:tabs>
                      <w:tab w:val="left" w:pos="7216"/>
                    </w:tabs>
                    <w:contextualSpacing/>
                    <w:rPr>
                      <w:rFonts w:asciiTheme="minorHAnsi" w:hAnsiTheme="minorHAnsi" w:cstheme="minorHAnsi"/>
                      <w:sz w:val="20"/>
                      <w:szCs w:val="20"/>
                    </w:rPr>
                  </w:pPr>
                </w:p>
              </w:tc>
            </w:tr>
            <w:tr w:rsidR="00E67451" w:rsidRPr="00882C8A" w14:paraId="654E35DE" w14:textId="77777777" w:rsidTr="004E1ADC">
              <w:tc>
                <w:tcPr>
                  <w:tcW w:w="951" w:type="dxa"/>
                  <w:vMerge w:val="restart"/>
                </w:tcPr>
                <w:p w14:paraId="457F0B1E" w14:textId="77777777" w:rsidR="00E67451" w:rsidRPr="00882C8A" w:rsidRDefault="00E67451"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5106" behindDoc="1" locked="0" layoutInCell="1" allowOverlap="1" wp14:anchorId="3E7FE0EB" wp14:editId="4AE46871">
                        <wp:simplePos x="0" y="0"/>
                        <wp:positionH relativeFrom="column">
                          <wp:posOffset>38100</wp:posOffset>
                        </wp:positionH>
                        <wp:positionV relativeFrom="paragraph">
                          <wp:posOffset>149860</wp:posOffset>
                        </wp:positionV>
                        <wp:extent cx="477520" cy="504825"/>
                        <wp:effectExtent l="0" t="0" r="0" b="0"/>
                        <wp:wrapSquare wrapText="bothSides"/>
                        <wp:docPr id="1845826883" name="Picture 184582688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4A3C596" w14:textId="77777777" w:rsidR="004B0B60" w:rsidRDefault="004B0B60" w:rsidP="004B0B60">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is negatively charged.</w:t>
                  </w:r>
                </w:p>
                <w:p w14:paraId="49E0137D" w14:textId="77777777" w:rsidR="004B0B60" w:rsidRDefault="004B0B60" w:rsidP="004B0B60">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In chromatin, DNA is tightly wound around histone proteins. This allows chromatin and ultimately chromosomes to be as condensed as they are.</w:t>
                  </w:r>
                </w:p>
                <w:p w14:paraId="0D753A67" w14:textId="34586FF6" w:rsidR="00E67451" w:rsidRPr="00C92429" w:rsidRDefault="004B0B60" w:rsidP="004B0B60">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Plasma membranes are phospholipid bilayers.</w:t>
                  </w:r>
                </w:p>
              </w:tc>
            </w:tr>
            <w:tr w:rsidR="00E67451" w:rsidRPr="00882C8A" w14:paraId="69A63EB5" w14:textId="77777777" w:rsidTr="004E1ADC">
              <w:tc>
                <w:tcPr>
                  <w:tcW w:w="951" w:type="dxa"/>
                  <w:vMerge/>
                </w:tcPr>
                <w:p w14:paraId="04756530" w14:textId="77777777" w:rsidR="00E67451" w:rsidRPr="00882C8A" w:rsidRDefault="00E67451" w:rsidP="004E1ADC">
                  <w:pPr>
                    <w:tabs>
                      <w:tab w:val="left" w:pos="7216"/>
                    </w:tabs>
                    <w:contextualSpacing/>
                    <w:rPr>
                      <w:rFonts w:asciiTheme="minorHAnsi" w:hAnsiTheme="minorHAnsi" w:cstheme="minorHAnsi"/>
                      <w:sz w:val="20"/>
                      <w:szCs w:val="20"/>
                    </w:rPr>
                  </w:pPr>
                </w:p>
              </w:tc>
              <w:tc>
                <w:tcPr>
                  <w:tcW w:w="4134" w:type="dxa"/>
                </w:tcPr>
                <w:p w14:paraId="26B78641" w14:textId="77777777" w:rsidR="00E67451" w:rsidRPr="00C51FFF" w:rsidRDefault="00E67451" w:rsidP="004E1ADC">
                  <w:pPr>
                    <w:tabs>
                      <w:tab w:val="left" w:pos="7216"/>
                    </w:tabs>
                    <w:contextualSpacing/>
                    <w:rPr>
                      <w:rFonts w:asciiTheme="minorHAnsi" w:hAnsiTheme="minorHAnsi" w:cstheme="minorHAnsi"/>
                      <w:szCs w:val="20"/>
                    </w:rPr>
                  </w:pPr>
                </w:p>
              </w:tc>
            </w:tr>
          </w:tbl>
          <w:p w14:paraId="29C09074" w14:textId="77777777" w:rsidR="00E67451" w:rsidRPr="00882C8A" w:rsidRDefault="00E67451" w:rsidP="004E1ADC">
            <w:pPr>
              <w:tabs>
                <w:tab w:val="left" w:pos="7216"/>
              </w:tabs>
              <w:contextualSpacing/>
              <w:rPr>
                <w:rFonts w:asciiTheme="minorHAnsi" w:hAnsiTheme="minorHAnsi" w:cstheme="minorHAnsi"/>
                <w:sz w:val="20"/>
                <w:szCs w:val="20"/>
              </w:rPr>
            </w:pPr>
          </w:p>
        </w:tc>
      </w:tr>
      <w:tr w:rsidR="001F36E3" w:rsidRPr="00882C8A" w14:paraId="63DAE74A" w14:textId="77777777" w:rsidTr="00131C8E">
        <w:trPr>
          <w:trHeight w:val="389"/>
        </w:trPr>
        <w:tc>
          <w:tcPr>
            <w:tcW w:w="8697" w:type="dxa"/>
            <w:gridSpan w:val="2"/>
            <w:vAlign w:val="center"/>
          </w:tcPr>
          <w:p w14:paraId="51981387" w14:textId="637F5C4C" w:rsidR="001F36E3" w:rsidRPr="00882C8A" w:rsidRDefault="001F36E3" w:rsidP="00131C8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C8794E">
              <w:rPr>
                <w:rFonts w:asciiTheme="minorHAnsi" w:hAnsiTheme="minorHAnsi" w:cstheme="minorHAnsi"/>
                <w:b/>
                <w:bCs/>
                <w:sz w:val="20"/>
                <w:szCs w:val="20"/>
              </w:rPr>
              <w:t>3</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Origin of DNA</w:t>
            </w:r>
          </w:p>
        </w:tc>
        <w:tc>
          <w:tcPr>
            <w:tcW w:w="5968" w:type="dxa"/>
            <w:gridSpan w:val="2"/>
            <w:vAlign w:val="center"/>
          </w:tcPr>
          <w:p w14:paraId="52320447" w14:textId="77777777" w:rsidR="001F36E3" w:rsidRPr="00882C8A" w:rsidRDefault="001F36E3" w:rsidP="00131C8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1F36E3" w:rsidRPr="00882C8A" w14:paraId="40D5187F" w14:textId="77777777" w:rsidTr="00131C8E">
        <w:tc>
          <w:tcPr>
            <w:tcW w:w="3964" w:type="dxa"/>
          </w:tcPr>
          <w:p w14:paraId="5FE7F75E"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6109CA28" w14:textId="79D333E1" w:rsidR="001F36E3" w:rsidRPr="00882C8A" w:rsidRDefault="001F36E3" w:rsidP="00131C8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170770">
              <w:rPr>
                <w:rFonts w:asciiTheme="minorHAnsi" w:hAnsiTheme="minorHAnsi" w:cstheme="minorHAnsi"/>
                <w:bCs/>
                <w:sz w:val="20"/>
                <w:szCs w:val="20"/>
              </w:rPr>
              <w:t>Explain the three</w:t>
            </w:r>
            <w:r w:rsidR="00E05659">
              <w:rPr>
                <w:rFonts w:asciiTheme="minorHAnsi" w:hAnsiTheme="minorHAnsi" w:cstheme="minorHAnsi"/>
                <w:bCs/>
                <w:sz w:val="20"/>
                <w:szCs w:val="20"/>
              </w:rPr>
              <w:t xml:space="preserve"> main theories about the origin of DNA.</w:t>
            </w:r>
          </w:p>
          <w:p w14:paraId="4F9D47C8"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FD7A908" w14:textId="77777777" w:rsidR="001F36E3" w:rsidRPr="000A7AE4" w:rsidRDefault="001F36E3" w:rsidP="007A5A39">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7C125E">
              <w:rPr>
                <w:rStyle w:val="normaltextrun"/>
                <w:rFonts w:asciiTheme="minorHAnsi" w:hAnsiTheme="minorHAnsi" w:cstheme="minorHAnsi"/>
                <w:b/>
                <w:bCs/>
                <w:sz w:val="20"/>
                <w:szCs w:val="20"/>
              </w:rPr>
              <w:t>B.7.A</w:t>
            </w:r>
            <w:r>
              <w:rPr>
                <w:rStyle w:val="normaltextrun"/>
                <w:rFonts w:asciiTheme="minorHAnsi" w:hAnsiTheme="minorHAnsi" w:cstheme="minorHAnsi"/>
                <w:sz w:val="20"/>
                <w:szCs w:val="20"/>
              </w:rPr>
              <w:t xml:space="preserve"> - </w:t>
            </w:r>
            <w:r w:rsidRPr="00E00E3C">
              <w:rPr>
                <w:rStyle w:val="normaltextrun"/>
                <w:rFonts w:asciiTheme="minorHAnsi" w:hAnsiTheme="minorHAnsi" w:cstheme="minorHAnsi"/>
                <w:sz w:val="20"/>
                <w:szCs w:val="20"/>
              </w:rPr>
              <w:t>Identify components of DNA, explain how the nucleotide sequence specifies some traits of an organism, and examine scientific explanations for the origin of DNA.</w:t>
            </w:r>
          </w:p>
          <w:p w14:paraId="6F7C8EE4"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C3A7F27" w14:textId="77777777" w:rsidR="00516D94" w:rsidRDefault="00516D94" w:rsidP="00131C8E">
            <w:pPr>
              <w:contextualSpacing/>
              <w:rPr>
                <w:rFonts w:asciiTheme="minorHAnsi" w:hAnsiTheme="minorHAnsi" w:cstheme="minorHAnsi"/>
                <w:sz w:val="20"/>
                <w:szCs w:val="20"/>
              </w:rPr>
            </w:pPr>
            <w:r>
              <w:rPr>
                <w:rFonts w:asciiTheme="minorHAnsi" w:hAnsiTheme="minorHAnsi" w:cstheme="minorHAnsi"/>
                <w:sz w:val="20"/>
                <w:szCs w:val="20"/>
              </w:rPr>
              <w:t>DNA</w:t>
            </w:r>
          </w:p>
          <w:p w14:paraId="7760C449" w14:textId="77777777" w:rsidR="00516D94" w:rsidRDefault="00516D94" w:rsidP="00131C8E">
            <w:pPr>
              <w:contextualSpacing/>
              <w:rPr>
                <w:rFonts w:asciiTheme="minorHAnsi" w:hAnsiTheme="minorHAnsi" w:cstheme="minorHAnsi"/>
                <w:sz w:val="20"/>
                <w:szCs w:val="20"/>
              </w:rPr>
            </w:pPr>
            <w:r>
              <w:rPr>
                <w:rFonts w:asciiTheme="minorHAnsi" w:hAnsiTheme="minorHAnsi" w:cstheme="minorHAnsi"/>
                <w:sz w:val="20"/>
                <w:szCs w:val="20"/>
              </w:rPr>
              <w:t>RNA</w:t>
            </w:r>
          </w:p>
          <w:p w14:paraId="1882ABC1" w14:textId="4BEDA85D" w:rsidR="001F36E3" w:rsidRDefault="004267CE" w:rsidP="00131C8E">
            <w:pPr>
              <w:contextualSpacing/>
              <w:rPr>
                <w:rFonts w:asciiTheme="minorHAnsi" w:hAnsiTheme="minorHAnsi" w:cstheme="minorHAnsi"/>
                <w:sz w:val="20"/>
                <w:szCs w:val="20"/>
              </w:rPr>
            </w:pPr>
            <w:r>
              <w:rPr>
                <w:rFonts w:asciiTheme="minorHAnsi" w:hAnsiTheme="minorHAnsi" w:cstheme="minorHAnsi"/>
                <w:sz w:val="20"/>
                <w:szCs w:val="20"/>
              </w:rPr>
              <w:t xml:space="preserve">Nucleotide </w:t>
            </w:r>
          </w:p>
          <w:p w14:paraId="0E1D9ABC" w14:textId="34E63D3B" w:rsidR="004267CE" w:rsidRDefault="004267CE" w:rsidP="00131C8E">
            <w:pPr>
              <w:contextualSpacing/>
              <w:rPr>
                <w:rFonts w:asciiTheme="minorHAnsi" w:hAnsiTheme="minorHAnsi" w:cstheme="minorHAnsi"/>
                <w:sz w:val="20"/>
                <w:szCs w:val="20"/>
              </w:rPr>
            </w:pPr>
            <w:r>
              <w:rPr>
                <w:rFonts w:asciiTheme="minorHAnsi" w:hAnsiTheme="minorHAnsi" w:cstheme="minorHAnsi"/>
                <w:sz w:val="20"/>
                <w:szCs w:val="20"/>
              </w:rPr>
              <w:t>Hydrogen bond</w:t>
            </w:r>
          </w:p>
          <w:p w14:paraId="2F1397DD" w14:textId="1718A7A4" w:rsidR="004267CE" w:rsidRDefault="00BB4DB6" w:rsidP="00131C8E">
            <w:pPr>
              <w:contextualSpacing/>
              <w:rPr>
                <w:rFonts w:asciiTheme="minorHAnsi" w:hAnsiTheme="minorHAnsi" w:cstheme="minorHAnsi"/>
                <w:sz w:val="20"/>
                <w:szCs w:val="20"/>
              </w:rPr>
            </w:pPr>
            <w:r>
              <w:rPr>
                <w:rFonts w:asciiTheme="minorHAnsi" w:hAnsiTheme="minorHAnsi" w:cstheme="minorHAnsi"/>
                <w:sz w:val="20"/>
                <w:szCs w:val="20"/>
              </w:rPr>
              <w:t>Adenine</w:t>
            </w:r>
          </w:p>
          <w:p w14:paraId="6E7F181E" w14:textId="0076BB65" w:rsidR="00BB4DB6" w:rsidRDefault="00BB4DB6" w:rsidP="00131C8E">
            <w:pPr>
              <w:contextualSpacing/>
              <w:rPr>
                <w:rFonts w:asciiTheme="minorHAnsi" w:hAnsiTheme="minorHAnsi" w:cstheme="minorHAnsi"/>
                <w:sz w:val="20"/>
                <w:szCs w:val="20"/>
              </w:rPr>
            </w:pPr>
            <w:r>
              <w:rPr>
                <w:rFonts w:asciiTheme="minorHAnsi" w:hAnsiTheme="minorHAnsi" w:cstheme="minorHAnsi"/>
                <w:sz w:val="20"/>
                <w:szCs w:val="20"/>
              </w:rPr>
              <w:t>Guanine</w:t>
            </w:r>
          </w:p>
          <w:p w14:paraId="220D7F58" w14:textId="744AAA9F" w:rsidR="00BB4DB6" w:rsidRDefault="00BB4DB6" w:rsidP="00131C8E">
            <w:pPr>
              <w:contextualSpacing/>
              <w:rPr>
                <w:rFonts w:asciiTheme="minorHAnsi" w:hAnsiTheme="minorHAnsi" w:cstheme="minorHAnsi"/>
                <w:sz w:val="20"/>
                <w:szCs w:val="20"/>
              </w:rPr>
            </w:pPr>
            <w:r>
              <w:rPr>
                <w:rFonts w:asciiTheme="minorHAnsi" w:hAnsiTheme="minorHAnsi" w:cstheme="minorHAnsi"/>
                <w:sz w:val="20"/>
                <w:szCs w:val="20"/>
              </w:rPr>
              <w:t>Cytosine</w:t>
            </w:r>
          </w:p>
          <w:p w14:paraId="3168091A" w14:textId="14050959" w:rsidR="00BB4DB6" w:rsidRDefault="00BB4DB6" w:rsidP="00131C8E">
            <w:pPr>
              <w:contextualSpacing/>
              <w:rPr>
                <w:rFonts w:asciiTheme="minorHAnsi" w:hAnsiTheme="minorHAnsi" w:cstheme="minorHAnsi"/>
                <w:sz w:val="20"/>
                <w:szCs w:val="20"/>
              </w:rPr>
            </w:pPr>
            <w:r>
              <w:rPr>
                <w:rFonts w:asciiTheme="minorHAnsi" w:hAnsiTheme="minorHAnsi" w:cstheme="minorHAnsi"/>
                <w:sz w:val="20"/>
                <w:szCs w:val="20"/>
              </w:rPr>
              <w:t>Thymine</w:t>
            </w:r>
          </w:p>
          <w:p w14:paraId="787062C8" w14:textId="54C44FC4" w:rsidR="00BB4DB6" w:rsidRDefault="00BB4DB6" w:rsidP="00131C8E">
            <w:pPr>
              <w:contextualSpacing/>
              <w:rPr>
                <w:rFonts w:asciiTheme="minorHAnsi" w:hAnsiTheme="minorHAnsi" w:cstheme="minorHAnsi"/>
                <w:sz w:val="20"/>
                <w:szCs w:val="20"/>
              </w:rPr>
            </w:pPr>
            <w:r>
              <w:rPr>
                <w:rFonts w:asciiTheme="minorHAnsi" w:hAnsiTheme="minorHAnsi" w:cstheme="minorHAnsi"/>
                <w:sz w:val="20"/>
                <w:szCs w:val="20"/>
              </w:rPr>
              <w:t>Sugar-phosphate backbone</w:t>
            </w:r>
          </w:p>
          <w:p w14:paraId="6803C661"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AB2F50A"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083A2D58"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3AEA47D6"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73DE6B13" w14:textId="27F8B075" w:rsidR="001F36E3" w:rsidRPr="00AC5DFB" w:rsidRDefault="001F36E3" w:rsidP="00AC5DFB">
            <w:pPr>
              <w:rPr>
                <w:rFonts w:asciiTheme="minorHAnsi" w:hAnsiTheme="minorHAnsi" w:cstheme="minorHAnsi"/>
                <w:szCs w:val="20"/>
              </w:rPr>
            </w:pPr>
          </w:p>
        </w:tc>
        <w:tc>
          <w:tcPr>
            <w:tcW w:w="5400" w:type="dxa"/>
            <w:gridSpan w:val="2"/>
          </w:tcPr>
          <w:p w14:paraId="36BEB110"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BCB9BDB" w14:textId="058855B2" w:rsidR="00216D9C" w:rsidRDefault="00F9514D" w:rsidP="00131C8E">
            <w:pPr>
              <w:contextualSpacing/>
              <w:rPr>
                <w:rFonts w:asciiTheme="minorHAnsi" w:hAnsiTheme="minorHAnsi" w:cstheme="minorHAnsi"/>
                <w:sz w:val="20"/>
                <w:szCs w:val="20"/>
              </w:rPr>
            </w:pPr>
            <w:r>
              <w:rPr>
                <w:rFonts w:asciiTheme="minorHAnsi" w:hAnsiTheme="minorHAnsi" w:cstheme="minorHAnsi"/>
                <w:sz w:val="20"/>
                <w:szCs w:val="20"/>
              </w:rPr>
              <w:t>Have students participate in these practice problems.</w:t>
            </w:r>
          </w:p>
          <w:p w14:paraId="3A3AF5F3" w14:textId="77777777" w:rsidR="00F9514D" w:rsidRDefault="00F9514D" w:rsidP="00131C8E">
            <w:pPr>
              <w:contextualSpacing/>
              <w:rPr>
                <w:rFonts w:asciiTheme="minorHAnsi" w:hAnsiTheme="minorHAnsi" w:cstheme="minorHAnsi"/>
                <w:sz w:val="20"/>
                <w:szCs w:val="20"/>
              </w:rPr>
            </w:pPr>
          </w:p>
          <w:p w14:paraId="55294DDB" w14:textId="4B20561E" w:rsidR="00F9514D" w:rsidRDefault="005B71F7" w:rsidP="00131C8E">
            <w:pPr>
              <w:contextualSpacing/>
              <w:rPr>
                <w:rFonts w:asciiTheme="minorHAnsi" w:hAnsiTheme="minorHAnsi" w:cstheme="minorHAnsi"/>
                <w:sz w:val="20"/>
                <w:szCs w:val="20"/>
              </w:rPr>
            </w:pPr>
            <w:r>
              <w:rPr>
                <w:rFonts w:asciiTheme="minorHAnsi" w:hAnsiTheme="minorHAnsi" w:cstheme="minorHAnsi"/>
                <w:sz w:val="20"/>
                <w:szCs w:val="20"/>
              </w:rPr>
              <w:t xml:space="preserve">         </w:t>
            </w:r>
          </w:p>
          <w:p w14:paraId="61546842" w14:textId="77777777" w:rsidR="00216D9C" w:rsidRDefault="00216D9C" w:rsidP="00131C8E">
            <w:pPr>
              <w:contextualSpacing/>
              <w:rPr>
                <w:rFonts w:asciiTheme="minorHAnsi" w:hAnsiTheme="minorHAnsi" w:cstheme="minorHAnsi"/>
                <w:sz w:val="20"/>
                <w:szCs w:val="20"/>
              </w:rPr>
            </w:pPr>
          </w:p>
          <w:p w14:paraId="673700F9" w14:textId="08319223" w:rsidR="003C4CE6" w:rsidRDefault="003C4CE6" w:rsidP="003C4CE6">
            <w:pPr>
              <w:contextualSpacing/>
              <w:jc w:val="center"/>
              <w:rPr>
                <w:rFonts w:asciiTheme="minorHAnsi" w:hAnsiTheme="minorHAnsi" w:cstheme="minorHAnsi"/>
                <w:sz w:val="20"/>
                <w:szCs w:val="20"/>
              </w:rPr>
            </w:pPr>
            <w:r>
              <w:rPr>
                <w:noProof/>
              </w:rPr>
              <w:drawing>
                <wp:inline distT="0" distB="0" distL="0" distR="0" wp14:anchorId="70BFFD63" wp14:editId="0A704E43">
                  <wp:extent cx="2823385" cy="2447649"/>
                  <wp:effectExtent l="0" t="0" r="0" b="0"/>
                  <wp:docPr id="96166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69953" name=""/>
                          <pic:cNvPicPr/>
                        </pic:nvPicPr>
                        <pic:blipFill>
                          <a:blip r:embed="rId20"/>
                          <a:stretch>
                            <a:fillRect/>
                          </a:stretch>
                        </pic:blipFill>
                        <pic:spPr>
                          <a:xfrm>
                            <a:off x="0" y="0"/>
                            <a:ext cx="2852412" cy="2472813"/>
                          </a:xfrm>
                          <a:prstGeom prst="rect">
                            <a:avLst/>
                          </a:prstGeom>
                        </pic:spPr>
                      </pic:pic>
                    </a:graphicData>
                  </a:graphic>
                </wp:inline>
              </w:drawing>
            </w:r>
          </w:p>
          <w:p w14:paraId="236AA621" w14:textId="77777777" w:rsidR="003C4CE6" w:rsidRDefault="003C4CE6" w:rsidP="00131C8E">
            <w:pPr>
              <w:contextualSpacing/>
              <w:rPr>
                <w:rFonts w:asciiTheme="minorHAnsi" w:hAnsiTheme="minorHAnsi" w:cstheme="minorHAnsi"/>
                <w:sz w:val="20"/>
                <w:szCs w:val="20"/>
              </w:rPr>
            </w:pPr>
          </w:p>
          <w:p w14:paraId="3D4813CD" w14:textId="47F0FF71" w:rsidR="001F36E3" w:rsidRDefault="007C58CF" w:rsidP="00131C8E">
            <w:pPr>
              <w:contextualSpacing/>
              <w:rPr>
                <w:rFonts w:asciiTheme="minorHAnsi" w:hAnsiTheme="minorHAnsi" w:cstheme="minorHAnsi"/>
                <w:sz w:val="20"/>
                <w:szCs w:val="20"/>
              </w:rPr>
            </w:pPr>
            <w:r>
              <w:rPr>
                <w:rFonts w:asciiTheme="minorHAnsi" w:hAnsiTheme="minorHAnsi" w:cstheme="minorHAnsi"/>
                <w:sz w:val="20"/>
                <w:szCs w:val="20"/>
              </w:rPr>
              <w:t xml:space="preserve">Students will </w:t>
            </w:r>
            <w:r w:rsidR="005F0C1A">
              <w:rPr>
                <w:rFonts w:asciiTheme="minorHAnsi" w:hAnsiTheme="minorHAnsi" w:cstheme="minorHAnsi"/>
                <w:sz w:val="20"/>
                <w:szCs w:val="20"/>
              </w:rPr>
              <w:t xml:space="preserve">then </w:t>
            </w:r>
            <w:r>
              <w:rPr>
                <w:rFonts w:asciiTheme="minorHAnsi" w:hAnsiTheme="minorHAnsi" w:cstheme="minorHAnsi"/>
                <w:sz w:val="20"/>
                <w:szCs w:val="20"/>
              </w:rPr>
              <w:t xml:space="preserve">participate in a </w:t>
            </w:r>
            <w:r w:rsidRPr="00710E38">
              <w:rPr>
                <w:rFonts w:asciiTheme="minorHAnsi" w:hAnsiTheme="minorHAnsi" w:cstheme="minorHAnsi"/>
                <w:color w:val="C00000"/>
                <w:sz w:val="20"/>
                <w:szCs w:val="20"/>
              </w:rPr>
              <w:t>Read to Learn</w:t>
            </w:r>
            <w:r w:rsidR="00710E38" w:rsidRPr="00710E38">
              <w:rPr>
                <w:rFonts w:asciiTheme="minorHAnsi" w:hAnsiTheme="minorHAnsi" w:cstheme="minorHAnsi"/>
                <w:color w:val="C00000"/>
                <w:sz w:val="20"/>
                <w:szCs w:val="20"/>
              </w:rPr>
              <w:t xml:space="preserve"> </w:t>
            </w:r>
            <w:r>
              <w:rPr>
                <w:rFonts w:asciiTheme="minorHAnsi" w:hAnsiTheme="minorHAnsi" w:cstheme="minorHAnsi"/>
                <w:sz w:val="20"/>
                <w:szCs w:val="20"/>
              </w:rPr>
              <w:t xml:space="preserve">about the </w:t>
            </w:r>
            <w:r w:rsidR="00452B08">
              <w:rPr>
                <w:rFonts w:asciiTheme="minorHAnsi" w:hAnsiTheme="minorHAnsi" w:cstheme="minorHAnsi"/>
                <w:sz w:val="20"/>
                <w:szCs w:val="20"/>
              </w:rPr>
              <w:t xml:space="preserve">scientific explanations for the origin of DNA.  </w:t>
            </w:r>
            <w:r w:rsidR="00444C06">
              <w:rPr>
                <w:rFonts w:asciiTheme="minorHAnsi" w:hAnsiTheme="minorHAnsi" w:cstheme="minorHAnsi"/>
                <w:sz w:val="20"/>
                <w:szCs w:val="20"/>
              </w:rPr>
              <w:t>They answer questions as they go through the Read to Learn.</w:t>
            </w:r>
          </w:p>
          <w:p w14:paraId="4C9B81B6" w14:textId="1EBCB178" w:rsidR="00216D9C" w:rsidRPr="00057C41" w:rsidRDefault="00216D9C" w:rsidP="00131C8E">
            <w:pPr>
              <w:contextualSpacing/>
              <w:rPr>
                <w:rFonts w:asciiTheme="minorHAnsi" w:hAnsiTheme="minorHAnsi" w:cstheme="minorHAnsi"/>
                <w:i/>
                <w:iCs/>
                <w:sz w:val="20"/>
                <w:szCs w:val="20"/>
              </w:rPr>
            </w:pPr>
          </w:p>
        </w:tc>
        <w:tc>
          <w:tcPr>
            <w:tcW w:w="5301" w:type="dxa"/>
          </w:tcPr>
          <w:p w14:paraId="04CC073A"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23DE2F6" w14:textId="77777777" w:rsidR="001F36E3" w:rsidRPr="00882C8A" w:rsidRDefault="001F36E3" w:rsidP="00131C8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22C1DEC" w14:textId="77777777" w:rsidR="00D407BC" w:rsidRPr="00B70DBA" w:rsidRDefault="00D407BC" w:rsidP="00D407BC">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51DAE3A" w14:textId="6464DCF8" w:rsidR="003B1322" w:rsidRPr="003B1322" w:rsidRDefault="00D407BC" w:rsidP="003B1322">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B38B542" w14:textId="77777777" w:rsidR="001F36E3" w:rsidRPr="00B70DBA" w:rsidRDefault="001F36E3" w:rsidP="00D407BC">
            <w:pPr>
              <w:pStyle w:val="ListParagraph"/>
              <w:ind w:left="360"/>
              <w:rPr>
                <w:rFonts w:asciiTheme="minorHAnsi" w:hAnsiTheme="minorHAnsi" w:cstheme="minorHAnsi"/>
                <w:szCs w:val="20"/>
              </w:rPr>
            </w:pPr>
          </w:p>
          <w:p w14:paraId="098E802B" w14:textId="77777777" w:rsidR="001F36E3" w:rsidRPr="00C877E3" w:rsidRDefault="001F36E3" w:rsidP="00131C8E">
            <w:pPr>
              <w:pStyle w:val="ListParagraph"/>
              <w:ind w:left="360"/>
              <w:rPr>
                <w:rFonts w:asciiTheme="minorHAnsi" w:hAnsiTheme="minorHAnsi" w:cstheme="minorHAnsi"/>
                <w:szCs w:val="20"/>
              </w:rPr>
            </w:pPr>
          </w:p>
          <w:p w14:paraId="3AD7A745" w14:textId="77777777" w:rsidR="001F36E3" w:rsidRPr="00882C8A" w:rsidRDefault="001F36E3" w:rsidP="00131C8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DF28B2E" w14:textId="77777777" w:rsidR="004267CE" w:rsidRDefault="004267CE" w:rsidP="004267CE">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CD21CE2" w14:textId="77777777" w:rsidR="004267CE" w:rsidRDefault="004267CE" w:rsidP="004267CE">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3AAD449" w14:textId="77777777" w:rsidR="004267CE" w:rsidRPr="00A42491" w:rsidRDefault="004267CE" w:rsidP="004267CE">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7E38DE00" w14:textId="77777777" w:rsidR="001F36E3" w:rsidRPr="007C125E" w:rsidRDefault="001F36E3" w:rsidP="004267CE">
            <w:pPr>
              <w:pStyle w:val="ListParagraph"/>
              <w:ind w:left="360"/>
              <w:rPr>
                <w:rFonts w:asciiTheme="minorHAnsi" w:hAnsiTheme="minorHAnsi" w:cstheme="minorHAnsi"/>
                <w:szCs w:val="20"/>
              </w:rPr>
            </w:pPr>
          </w:p>
          <w:p w14:paraId="66A9A154" w14:textId="77777777" w:rsidR="001F36E3" w:rsidRPr="00C70466" w:rsidRDefault="001F36E3"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1F36E3" w:rsidRPr="00882C8A" w14:paraId="545E9137" w14:textId="77777777" w:rsidTr="00131C8E">
              <w:tc>
                <w:tcPr>
                  <w:tcW w:w="951" w:type="dxa"/>
                  <w:vMerge w:val="restart"/>
                </w:tcPr>
                <w:p w14:paraId="149F131F" w14:textId="77777777" w:rsidR="001F36E3" w:rsidRPr="00882C8A" w:rsidRDefault="001F36E3"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6434" behindDoc="1" locked="0" layoutInCell="1" allowOverlap="1" wp14:anchorId="4A198632" wp14:editId="503DFFA2">
                        <wp:simplePos x="0" y="0"/>
                        <wp:positionH relativeFrom="column">
                          <wp:posOffset>19050</wp:posOffset>
                        </wp:positionH>
                        <wp:positionV relativeFrom="paragraph">
                          <wp:posOffset>168910</wp:posOffset>
                        </wp:positionV>
                        <wp:extent cx="400050" cy="591820"/>
                        <wp:effectExtent l="0" t="0" r="0" b="0"/>
                        <wp:wrapSquare wrapText="bothSides"/>
                        <wp:docPr id="1360403255" name="Picture 136040325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BAD1CCD" w14:textId="77777777" w:rsidR="001F36E3" w:rsidRDefault="00C97749" w:rsidP="00131C8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models of DNA.</w:t>
                  </w:r>
                </w:p>
                <w:p w14:paraId="35AD4C8D" w14:textId="089DFF2E" w:rsidR="00C97749" w:rsidRPr="007C125E" w:rsidRDefault="00C97749" w:rsidP="00131C8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Read an article to discover the </w:t>
                  </w:r>
                  <w:r w:rsidR="00856C82">
                    <w:rPr>
                      <w:rFonts w:asciiTheme="minorHAnsi" w:hAnsiTheme="minorHAnsi" w:cstheme="minorHAnsi"/>
                      <w:szCs w:val="20"/>
                    </w:rPr>
                    <w:t>scientists involved in the discovery of DNA structure.</w:t>
                  </w:r>
                </w:p>
              </w:tc>
            </w:tr>
            <w:tr w:rsidR="001F36E3" w:rsidRPr="00882C8A" w14:paraId="22FA3F19" w14:textId="77777777" w:rsidTr="00131C8E">
              <w:tc>
                <w:tcPr>
                  <w:tcW w:w="951" w:type="dxa"/>
                  <w:vMerge/>
                </w:tcPr>
                <w:p w14:paraId="4AF5DC92" w14:textId="77777777" w:rsidR="001F36E3" w:rsidRPr="00882C8A" w:rsidRDefault="001F36E3" w:rsidP="00131C8E">
                  <w:pPr>
                    <w:tabs>
                      <w:tab w:val="left" w:pos="7216"/>
                    </w:tabs>
                    <w:contextualSpacing/>
                    <w:rPr>
                      <w:rFonts w:asciiTheme="minorHAnsi" w:hAnsiTheme="minorHAnsi" w:cstheme="minorHAnsi"/>
                      <w:sz w:val="20"/>
                      <w:szCs w:val="20"/>
                    </w:rPr>
                  </w:pPr>
                </w:p>
              </w:tc>
              <w:tc>
                <w:tcPr>
                  <w:tcW w:w="4134" w:type="dxa"/>
                </w:tcPr>
                <w:p w14:paraId="551BB4F7" w14:textId="77777777" w:rsidR="001F36E3" w:rsidRPr="00C51FFF" w:rsidRDefault="001F36E3" w:rsidP="00131C8E">
                  <w:pPr>
                    <w:contextualSpacing/>
                    <w:rPr>
                      <w:rFonts w:asciiTheme="minorHAnsi" w:hAnsiTheme="minorHAnsi" w:cstheme="minorHAnsi"/>
                      <w:szCs w:val="20"/>
                    </w:rPr>
                  </w:pPr>
                </w:p>
              </w:tc>
            </w:tr>
            <w:tr w:rsidR="001F36E3" w:rsidRPr="00882C8A" w14:paraId="7ECA3CC2" w14:textId="77777777" w:rsidTr="00131C8E">
              <w:trPr>
                <w:trHeight w:val="80"/>
              </w:trPr>
              <w:tc>
                <w:tcPr>
                  <w:tcW w:w="951" w:type="dxa"/>
                </w:tcPr>
                <w:p w14:paraId="755373FA" w14:textId="77777777" w:rsidR="001F36E3" w:rsidRPr="00882C8A" w:rsidRDefault="001F36E3" w:rsidP="00131C8E">
                  <w:pPr>
                    <w:tabs>
                      <w:tab w:val="left" w:pos="7216"/>
                    </w:tabs>
                    <w:contextualSpacing/>
                    <w:rPr>
                      <w:rFonts w:asciiTheme="minorHAnsi" w:hAnsiTheme="minorHAnsi" w:cstheme="minorHAnsi"/>
                      <w:sz w:val="20"/>
                      <w:szCs w:val="20"/>
                    </w:rPr>
                  </w:pPr>
                </w:p>
              </w:tc>
              <w:tc>
                <w:tcPr>
                  <w:tcW w:w="4134" w:type="dxa"/>
                </w:tcPr>
                <w:p w14:paraId="1D952C1E" w14:textId="77777777" w:rsidR="001F36E3" w:rsidRPr="00882C8A" w:rsidRDefault="001F36E3" w:rsidP="00131C8E">
                  <w:pPr>
                    <w:tabs>
                      <w:tab w:val="left" w:pos="7216"/>
                    </w:tabs>
                    <w:contextualSpacing/>
                    <w:rPr>
                      <w:rFonts w:asciiTheme="minorHAnsi" w:hAnsiTheme="minorHAnsi" w:cstheme="minorHAnsi"/>
                      <w:sz w:val="20"/>
                      <w:szCs w:val="20"/>
                    </w:rPr>
                  </w:pPr>
                </w:p>
              </w:tc>
            </w:tr>
            <w:tr w:rsidR="001F36E3" w:rsidRPr="00882C8A" w14:paraId="76BD0A25" w14:textId="77777777" w:rsidTr="00131C8E">
              <w:tc>
                <w:tcPr>
                  <w:tcW w:w="951" w:type="dxa"/>
                  <w:vMerge w:val="restart"/>
                </w:tcPr>
                <w:p w14:paraId="2F89D1B8" w14:textId="77777777" w:rsidR="001F36E3" w:rsidRPr="00882C8A" w:rsidRDefault="001F36E3"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7458" behindDoc="1" locked="0" layoutInCell="1" allowOverlap="1" wp14:anchorId="7584D106" wp14:editId="0353D7F5">
                        <wp:simplePos x="0" y="0"/>
                        <wp:positionH relativeFrom="column">
                          <wp:posOffset>38100</wp:posOffset>
                        </wp:positionH>
                        <wp:positionV relativeFrom="paragraph">
                          <wp:posOffset>149860</wp:posOffset>
                        </wp:positionV>
                        <wp:extent cx="477520" cy="504825"/>
                        <wp:effectExtent l="0" t="0" r="0" b="0"/>
                        <wp:wrapSquare wrapText="bothSides"/>
                        <wp:docPr id="143192812" name="Picture 14319281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EF577F3" w14:textId="77777777" w:rsidR="00C97749" w:rsidRDefault="00C97749" w:rsidP="00C9774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Adenine naturally bonds with Thymine in a DNA molecules.</w:t>
                  </w:r>
                </w:p>
                <w:p w14:paraId="0A0794D9" w14:textId="77777777" w:rsidR="00C97749" w:rsidRDefault="00C97749" w:rsidP="00C9774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Cytosine naturally bonds with Guanine in a DNA molecule.</w:t>
                  </w:r>
                </w:p>
                <w:p w14:paraId="1824E0A8" w14:textId="77777777" w:rsidR="001F36E3" w:rsidRDefault="00C97749" w:rsidP="00C9774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three parts of a nucleotide are sugar, phosphate group, and nitrogenous base.</w:t>
                  </w:r>
                </w:p>
                <w:p w14:paraId="553F4168" w14:textId="2048B86B" w:rsidR="00391F76" w:rsidRPr="004E0E1C" w:rsidRDefault="00391F76" w:rsidP="00C97749">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most likely came from RNA in a protein world.</w:t>
                  </w:r>
                </w:p>
              </w:tc>
            </w:tr>
            <w:tr w:rsidR="001F36E3" w:rsidRPr="00882C8A" w14:paraId="47F43BE3" w14:textId="77777777" w:rsidTr="00131C8E">
              <w:tc>
                <w:tcPr>
                  <w:tcW w:w="951" w:type="dxa"/>
                  <w:vMerge/>
                </w:tcPr>
                <w:p w14:paraId="4D3B25B3" w14:textId="77777777" w:rsidR="001F36E3" w:rsidRPr="00882C8A" w:rsidRDefault="001F36E3" w:rsidP="00131C8E">
                  <w:pPr>
                    <w:tabs>
                      <w:tab w:val="left" w:pos="7216"/>
                    </w:tabs>
                    <w:contextualSpacing/>
                    <w:rPr>
                      <w:rFonts w:asciiTheme="minorHAnsi" w:hAnsiTheme="minorHAnsi" w:cstheme="minorHAnsi"/>
                      <w:sz w:val="20"/>
                      <w:szCs w:val="20"/>
                    </w:rPr>
                  </w:pPr>
                </w:p>
              </w:tc>
              <w:tc>
                <w:tcPr>
                  <w:tcW w:w="4134" w:type="dxa"/>
                </w:tcPr>
                <w:p w14:paraId="71223265" w14:textId="77777777" w:rsidR="001F36E3" w:rsidRPr="00C51FFF" w:rsidRDefault="001F36E3" w:rsidP="00131C8E">
                  <w:pPr>
                    <w:tabs>
                      <w:tab w:val="left" w:pos="7216"/>
                    </w:tabs>
                    <w:contextualSpacing/>
                    <w:rPr>
                      <w:rFonts w:asciiTheme="minorHAnsi" w:hAnsiTheme="minorHAnsi" w:cstheme="minorHAnsi"/>
                      <w:szCs w:val="20"/>
                    </w:rPr>
                  </w:pPr>
                </w:p>
              </w:tc>
            </w:tr>
          </w:tbl>
          <w:p w14:paraId="7FAA3C37" w14:textId="77777777" w:rsidR="001F36E3" w:rsidRPr="00882C8A" w:rsidRDefault="001F36E3" w:rsidP="00131C8E">
            <w:pPr>
              <w:tabs>
                <w:tab w:val="left" w:pos="7216"/>
              </w:tabs>
              <w:contextualSpacing/>
              <w:rPr>
                <w:rFonts w:asciiTheme="minorHAnsi" w:hAnsiTheme="minorHAnsi" w:cstheme="minorHAnsi"/>
                <w:sz w:val="20"/>
                <w:szCs w:val="20"/>
              </w:rPr>
            </w:pPr>
          </w:p>
        </w:tc>
      </w:tr>
    </w:tbl>
    <w:p w14:paraId="02F023BF" w14:textId="77777777" w:rsidR="001F36E3" w:rsidRDefault="001F36E3" w:rsidP="00FB6B5E">
      <w:pPr>
        <w:ind w:left="-810" w:firstLine="90"/>
        <w:contextualSpacing/>
        <w:rPr>
          <w:rFonts w:asciiTheme="minorHAnsi" w:hAnsiTheme="minorHAnsi" w:cstheme="minorHAnsi"/>
          <w:sz w:val="16"/>
        </w:rPr>
      </w:pPr>
    </w:p>
    <w:p w14:paraId="0B011157" w14:textId="77777777" w:rsidR="00452B08" w:rsidRDefault="00452B08" w:rsidP="00FB6B5E">
      <w:pPr>
        <w:ind w:left="-810" w:firstLine="90"/>
        <w:contextualSpacing/>
        <w:rPr>
          <w:rFonts w:asciiTheme="minorHAnsi" w:hAnsiTheme="minorHAnsi" w:cstheme="minorHAnsi"/>
          <w:sz w:val="16"/>
        </w:rPr>
      </w:pPr>
    </w:p>
    <w:p w14:paraId="0C2ABA23" w14:textId="77777777" w:rsidR="00E05659" w:rsidRDefault="00E05659" w:rsidP="00FB6B5E">
      <w:pPr>
        <w:ind w:left="-810" w:firstLine="90"/>
        <w:contextualSpacing/>
        <w:rPr>
          <w:rFonts w:asciiTheme="minorHAnsi" w:hAnsiTheme="minorHAnsi" w:cstheme="minorHAnsi"/>
          <w:sz w:val="16"/>
        </w:rPr>
      </w:pPr>
    </w:p>
    <w:p w14:paraId="01C31DF9" w14:textId="77777777" w:rsidR="00DF3EAB" w:rsidRDefault="00DF3EAB" w:rsidP="00FB6B5E">
      <w:pPr>
        <w:ind w:left="-810" w:firstLine="90"/>
        <w:contextualSpacing/>
        <w:rPr>
          <w:rFonts w:asciiTheme="minorHAnsi" w:hAnsiTheme="minorHAnsi" w:cstheme="minorHAnsi"/>
          <w:sz w:val="16"/>
        </w:rPr>
      </w:pPr>
    </w:p>
    <w:p w14:paraId="78BF11A3" w14:textId="77777777" w:rsidR="00DF3EAB" w:rsidRDefault="00DF3EAB" w:rsidP="00FB6B5E">
      <w:pPr>
        <w:ind w:left="-810" w:firstLine="90"/>
        <w:contextualSpacing/>
        <w:rPr>
          <w:rFonts w:asciiTheme="minorHAnsi" w:hAnsiTheme="minorHAnsi" w:cstheme="minorHAnsi"/>
          <w:sz w:val="16"/>
        </w:rPr>
      </w:pPr>
    </w:p>
    <w:p w14:paraId="26A54058" w14:textId="77777777" w:rsidR="00B554D1" w:rsidRDefault="00B554D1" w:rsidP="00FB6B5E">
      <w:pPr>
        <w:ind w:left="-810" w:firstLine="90"/>
        <w:contextualSpacing/>
        <w:rPr>
          <w:rFonts w:asciiTheme="minorHAnsi" w:hAnsiTheme="minorHAnsi" w:cstheme="minorHAnsi"/>
          <w:sz w:val="16"/>
        </w:rPr>
      </w:pPr>
    </w:p>
    <w:p w14:paraId="68D0FD8D" w14:textId="77777777" w:rsidR="00B554D1" w:rsidRDefault="00B554D1" w:rsidP="00FB6B5E">
      <w:pPr>
        <w:ind w:left="-810" w:firstLine="90"/>
        <w:contextualSpacing/>
        <w:rPr>
          <w:rFonts w:asciiTheme="minorHAnsi" w:hAnsiTheme="minorHAnsi" w:cstheme="minorHAnsi"/>
          <w:sz w:val="16"/>
        </w:rPr>
      </w:pPr>
    </w:p>
    <w:p w14:paraId="5DBF5201" w14:textId="77777777" w:rsidR="00B554D1" w:rsidRDefault="00B554D1" w:rsidP="00FB6B5E">
      <w:pPr>
        <w:ind w:left="-810" w:firstLine="90"/>
        <w:contextualSpacing/>
        <w:rPr>
          <w:rFonts w:asciiTheme="minorHAnsi" w:hAnsiTheme="minorHAnsi" w:cstheme="minorHAnsi"/>
          <w:sz w:val="16"/>
        </w:rPr>
      </w:pPr>
    </w:p>
    <w:p w14:paraId="0F80CE8F" w14:textId="77777777" w:rsidR="00DF3EAB" w:rsidRDefault="00DF3EAB" w:rsidP="00FB6B5E">
      <w:pPr>
        <w:ind w:left="-810" w:firstLine="90"/>
        <w:contextualSpacing/>
        <w:rPr>
          <w:rFonts w:asciiTheme="minorHAnsi" w:hAnsiTheme="minorHAnsi" w:cstheme="minorHAnsi"/>
          <w:sz w:val="16"/>
        </w:rPr>
      </w:pPr>
    </w:p>
    <w:p w14:paraId="7F02725C" w14:textId="77777777" w:rsidR="00DF3EAB" w:rsidRDefault="00DF3EAB" w:rsidP="00FB6B5E">
      <w:pPr>
        <w:ind w:left="-810" w:firstLine="90"/>
        <w:contextualSpacing/>
        <w:rPr>
          <w:rFonts w:asciiTheme="minorHAnsi" w:hAnsiTheme="minorHAnsi" w:cstheme="minorHAnsi"/>
          <w:sz w:val="16"/>
        </w:rPr>
      </w:pPr>
    </w:p>
    <w:p w14:paraId="0180C1AC" w14:textId="77777777" w:rsidR="00DF3EAB" w:rsidRDefault="00DF3EAB" w:rsidP="00FB6B5E">
      <w:pPr>
        <w:ind w:left="-810" w:firstLine="90"/>
        <w:contextualSpacing/>
        <w:rPr>
          <w:rFonts w:asciiTheme="minorHAnsi" w:hAnsiTheme="minorHAnsi" w:cstheme="minorHAnsi"/>
          <w:sz w:val="16"/>
        </w:rPr>
      </w:pPr>
    </w:p>
    <w:p w14:paraId="17D93708" w14:textId="77777777" w:rsidR="00E05659" w:rsidRDefault="00E05659" w:rsidP="00FB6B5E">
      <w:pPr>
        <w:ind w:left="-810" w:firstLine="90"/>
        <w:contextualSpacing/>
        <w:rPr>
          <w:rFonts w:asciiTheme="minorHAnsi" w:hAnsiTheme="minorHAnsi" w:cstheme="minorHAnsi"/>
          <w:sz w:val="16"/>
        </w:rPr>
      </w:pPr>
    </w:p>
    <w:p w14:paraId="1E428BFC" w14:textId="77777777" w:rsidR="00E05659" w:rsidRDefault="00E0565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DF3EAB" w:rsidRPr="00882C8A" w14:paraId="44AF8F96" w14:textId="77777777" w:rsidTr="004E1ADC">
        <w:trPr>
          <w:trHeight w:val="389"/>
        </w:trPr>
        <w:tc>
          <w:tcPr>
            <w:tcW w:w="8697" w:type="dxa"/>
            <w:gridSpan w:val="2"/>
            <w:vAlign w:val="center"/>
          </w:tcPr>
          <w:p w14:paraId="25E33DAE" w14:textId="0381863A" w:rsidR="00DF3EAB" w:rsidRPr="00882C8A" w:rsidRDefault="00DF3EAB" w:rsidP="004E1ADC">
            <w:pPr>
              <w:contextualSpacing/>
              <w:rPr>
                <w:rFonts w:asciiTheme="minorHAnsi" w:hAnsiTheme="minorHAnsi" w:cstheme="minorHAnsi"/>
                <w:b/>
                <w:bCs/>
                <w:sz w:val="20"/>
                <w:szCs w:val="20"/>
              </w:rPr>
            </w:pPr>
            <w:r w:rsidRPr="00882C8A">
              <w:rPr>
                <w:rFonts w:asciiTheme="minorHAnsi" w:hAnsiTheme="minorHAnsi" w:cstheme="minorHAnsi"/>
                <w:b/>
                <w:bCs/>
                <w:sz w:val="20"/>
                <w:szCs w:val="20"/>
              </w:rPr>
              <w:t>Lesson #</w:t>
            </w:r>
            <w:r w:rsidR="00962E3C">
              <w:rPr>
                <w:rFonts w:asciiTheme="minorHAnsi" w:hAnsiTheme="minorHAnsi" w:cstheme="minorHAnsi"/>
                <w:b/>
                <w:bCs/>
                <w:sz w:val="20"/>
                <w:szCs w:val="20"/>
              </w:rPr>
              <w:t>4</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Protein Synthesis Gizmo</w:t>
            </w:r>
          </w:p>
        </w:tc>
        <w:tc>
          <w:tcPr>
            <w:tcW w:w="5968" w:type="dxa"/>
            <w:gridSpan w:val="2"/>
            <w:vAlign w:val="center"/>
          </w:tcPr>
          <w:p w14:paraId="19C20E69" w14:textId="77777777" w:rsidR="00DF3EAB" w:rsidRPr="00882C8A" w:rsidRDefault="00DF3EAB" w:rsidP="004E1ADC">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DF3EAB" w:rsidRPr="00882C8A" w14:paraId="3CDD9C10" w14:textId="77777777" w:rsidTr="004E1ADC">
        <w:tc>
          <w:tcPr>
            <w:tcW w:w="3964" w:type="dxa"/>
          </w:tcPr>
          <w:p w14:paraId="1E24453C"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080DD2B" w14:textId="77777777" w:rsidR="00DF3EAB" w:rsidRPr="00882C8A" w:rsidRDefault="00DF3EAB" w:rsidP="004E1ADC">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Explain how genes determine traits through protein synthesis.</w:t>
            </w:r>
          </w:p>
          <w:p w14:paraId="1AB1BAAD"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342C8E2" w14:textId="77777777" w:rsidR="001C10B8" w:rsidRPr="009863CC" w:rsidRDefault="001C10B8" w:rsidP="001C10B8">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863CC">
              <w:rPr>
                <w:rFonts w:asciiTheme="minorHAnsi" w:hAnsiTheme="minorHAnsi" w:cstheme="minorHAnsi"/>
                <w:b/>
                <w:bCs/>
                <w:sz w:val="20"/>
                <w:szCs w:val="20"/>
              </w:rPr>
              <w:t xml:space="preserve">B.7.B – </w:t>
            </w:r>
            <w:r w:rsidRPr="009863CC">
              <w:rPr>
                <w:rFonts w:asciiTheme="minorHAnsi" w:hAnsiTheme="minorHAnsi" w:cstheme="minorHAnsi"/>
                <w:sz w:val="20"/>
                <w:szCs w:val="20"/>
              </w:rPr>
              <w:t>Describe the significance of gene expression and explain the process of protein synthesis using models of DNA and ribonucleic acid (RNA).</w:t>
            </w:r>
          </w:p>
          <w:p w14:paraId="28310FA2"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D318334"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Amino acid</w:t>
            </w:r>
          </w:p>
          <w:p w14:paraId="6F835B6C"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Anticodon</w:t>
            </w:r>
          </w:p>
          <w:p w14:paraId="1D57300E"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Codon</w:t>
            </w:r>
          </w:p>
          <w:p w14:paraId="34DB3944"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mRNA</w:t>
            </w:r>
          </w:p>
          <w:p w14:paraId="5930B7AC"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tRNA</w:t>
            </w:r>
          </w:p>
          <w:p w14:paraId="3D0336BF"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nucleotide</w:t>
            </w:r>
          </w:p>
          <w:p w14:paraId="3F58217E"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DNA</w:t>
            </w:r>
          </w:p>
          <w:p w14:paraId="3309AC07"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RNA</w:t>
            </w:r>
          </w:p>
          <w:p w14:paraId="15194670"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Ribosome</w:t>
            </w:r>
          </w:p>
          <w:p w14:paraId="05AFEB84"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RNA polymerase</w:t>
            </w:r>
          </w:p>
          <w:p w14:paraId="48EADC9A"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Transcription</w:t>
            </w:r>
          </w:p>
          <w:p w14:paraId="751DDBE1"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translation</w:t>
            </w:r>
          </w:p>
          <w:p w14:paraId="15894213"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DB885C7"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3AF109F2"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4C175CE9"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375421E0"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31A44FF0"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079B818F"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73C5F67B" w14:textId="77777777" w:rsidR="00DF3EAB" w:rsidRPr="007C125E"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C8DBAFB"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A0E263D" w14:textId="77777777" w:rsidR="00DF3EAB" w:rsidRDefault="00DF3EAB" w:rsidP="004E1ADC">
            <w:pPr>
              <w:contextualSpacing/>
              <w:rPr>
                <w:rFonts w:asciiTheme="minorHAnsi" w:hAnsiTheme="minorHAnsi" w:cstheme="minorHAnsi"/>
                <w:sz w:val="20"/>
                <w:szCs w:val="20"/>
              </w:rPr>
            </w:pPr>
          </w:p>
          <w:p w14:paraId="4BDDB392" w14:textId="77777777" w:rsidR="00DF3EAB" w:rsidRPr="000B75C0" w:rsidRDefault="00DF3EAB" w:rsidP="004E1ADC">
            <w:pPr>
              <w:contextualSpacing/>
              <w:rPr>
                <w:rFonts w:asciiTheme="minorHAnsi" w:hAnsiTheme="minorHAnsi" w:cstheme="minorHAnsi"/>
                <w:b/>
                <w:bCs/>
                <w:sz w:val="20"/>
                <w:szCs w:val="20"/>
              </w:rPr>
            </w:pPr>
            <w:r w:rsidRPr="000B75C0">
              <w:rPr>
                <w:rFonts w:asciiTheme="minorHAnsi" w:hAnsiTheme="minorHAnsi" w:cstheme="minorHAnsi"/>
                <w:b/>
                <w:bCs/>
                <w:sz w:val="20"/>
                <w:szCs w:val="20"/>
              </w:rPr>
              <w:t>Learning Objectives</w:t>
            </w:r>
          </w:p>
          <w:p w14:paraId="133ED7D6" w14:textId="77777777" w:rsidR="00DF3EAB" w:rsidRPr="000B75C0" w:rsidRDefault="00DF3EAB" w:rsidP="004E1ADC">
            <w:pPr>
              <w:contextualSpacing/>
              <w:rPr>
                <w:rFonts w:asciiTheme="minorHAnsi" w:hAnsiTheme="minorHAnsi" w:cstheme="minorHAnsi"/>
                <w:sz w:val="20"/>
                <w:szCs w:val="20"/>
              </w:rPr>
            </w:pPr>
            <w:r w:rsidRPr="000B75C0">
              <w:rPr>
                <w:rFonts w:asciiTheme="minorHAnsi" w:hAnsiTheme="minorHAnsi" w:cstheme="minorHAnsi"/>
                <w:sz w:val="20"/>
                <w:szCs w:val="20"/>
              </w:rPr>
              <w:t>Students will …</w:t>
            </w:r>
          </w:p>
          <w:p w14:paraId="6CEAE084" w14:textId="77777777" w:rsidR="00DF3EAB" w:rsidRPr="000B75C0" w:rsidRDefault="00DF3EAB" w:rsidP="004E1ADC">
            <w:pPr>
              <w:pStyle w:val="ListParagraph"/>
              <w:numPr>
                <w:ilvl w:val="0"/>
                <w:numId w:val="8"/>
              </w:numPr>
              <w:rPr>
                <w:rFonts w:asciiTheme="minorHAnsi" w:hAnsiTheme="minorHAnsi" w:cstheme="minorHAnsi"/>
                <w:szCs w:val="20"/>
              </w:rPr>
            </w:pPr>
            <w:r w:rsidRPr="000B75C0">
              <w:rPr>
                <w:rFonts w:asciiTheme="minorHAnsi" w:hAnsiTheme="minorHAnsi" w:cstheme="minorHAnsi"/>
                <w:szCs w:val="20"/>
              </w:rPr>
              <w:t>Identify the differences between DNA and RNA.</w:t>
            </w:r>
          </w:p>
          <w:p w14:paraId="09B41580" w14:textId="77777777" w:rsidR="00DF3EAB" w:rsidRPr="000B75C0" w:rsidRDefault="00DF3EAB" w:rsidP="004E1ADC">
            <w:pPr>
              <w:pStyle w:val="ListParagraph"/>
              <w:numPr>
                <w:ilvl w:val="0"/>
                <w:numId w:val="8"/>
              </w:numPr>
              <w:rPr>
                <w:rFonts w:asciiTheme="minorHAnsi" w:hAnsiTheme="minorHAnsi" w:cstheme="minorHAnsi"/>
                <w:szCs w:val="20"/>
              </w:rPr>
            </w:pPr>
            <w:r w:rsidRPr="000B75C0">
              <w:rPr>
                <w:rFonts w:asciiTheme="minorHAnsi" w:hAnsiTheme="minorHAnsi" w:cstheme="minorHAnsi"/>
                <w:szCs w:val="20"/>
              </w:rPr>
              <w:t>Explain the role of RNA in assembling proteins.</w:t>
            </w:r>
          </w:p>
          <w:p w14:paraId="5CA9988E" w14:textId="77777777" w:rsidR="00DF3EAB" w:rsidRPr="000B75C0" w:rsidRDefault="00DF3EAB" w:rsidP="004E1ADC">
            <w:pPr>
              <w:pStyle w:val="ListParagraph"/>
              <w:numPr>
                <w:ilvl w:val="0"/>
                <w:numId w:val="8"/>
              </w:numPr>
              <w:rPr>
                <w:rFonts w:asciiTheme="minorHAnsi" w:hAnsiTheme="minorHAnsi" w:cstheme="minorHAnsi"/>
                <w:szCs w:val="20"/>
              </w:rPr>
            </w:pPr>
            <w:r w:rsidRPr="000B75C0">
              <w:rPr>
                <w:rFonts w:asciiTheme="minorHAnsi" w:hAnsiTheme="minorHAnsi" w:cstheme="minorHAnsi"/>
                <w:szCs w:val="20"/>
              </w:rPr>
              <w:t>Describe the processes of RNA transcription and translation.</w:t>
            </w:r>
          </w:p>
          <w:p w14:paraId="714E5D3E" w14:textId="77777777" w:rsidR="00DF3EAB" w:rsidRPr="000B75C0" w:rsidRDefault="00DF3EAB" w:rsidP="004E1ADC">
            <w:pPr>
              <w:pStyle w:val="ListParagraph"/>
              <w:numPr>
                <w:ilvl w:val="0"/>
                <w:numId w:val="8"/>
              </w:numPr>
              <w:rPr>
                <w:rFonts w:asciiTheme="minorHAnsi" w:hAnsiTheme="minorHAnsi" w:cstheme="minorHAnsi"/>
                <w:szCs w:val="20"/>
              </w:rPr>
            </w:pPr>
            <w:r w:rsidRPr="000B75C0">
              <w:rPr>
                <w:rFonts w:asciiTheme="minorHAnsi" w:hAnsiTheme="minorHAnsi" w:cstheme="minorHAnsi"/>
                <w:szCs w:val="20"/>
              </w:rPr>
              <w:t>Construct a protein molecule by building an amino acid chain.</w:t>
            </w:r>
          </w:p>
          <w:p w14:paraId="665C15AC" w14:textId="77777777" w:rsidR="00DF3EAB" w:rsidRDefault="00DF3EAB" w:rsidP="004E1ADC">
            <w:pPr>
              <w:pStyle w:val="ListParagraph"/>
              <w:numPr>
                <w:ilvl w:val="0"/>
                <w:numId w:val="8"/>
              </w:numPr>
              <w:rPr>
                <w:rFonts w:asciiTheme="minorHAnsi" w:hAnsiTheme="minorHAnsi" w:cstheme="minorHAnsi"/>
                <w:szCs w:val="20"/>
              </w:rPr>
            </w:pPr>
            <w:r w:rsidRPr="000B75C0">
              <w:rPr>
                <w:rFonts w:asciiTheme="minorHAnsi" w:hAnsiTheme="minorHAnsi" w:cstheme="minorHAnsi"/>
                <w:szCs w:val="20"/>
              </w:rPr>
              <w:t>Determine which amino acids are specified by different codons.</w:t>
            </w:r>
          </w:p>
          <w:p w14:paraId="75B854F4" w14:textId="77777777" w:rsidR="00DF3EAB" w:rsidRDefault="00DF3EAB" w:rsidP="004E1ADC">
            <w:pPr>
              <w:rPr>
                <w:rFonts w:asciiTheme="minorHAnsi" w:hAnsiTheme="minorHAnsi" w:cstheme="minorHAnsi"/>
                <w:szCs w:val="20"/>
              </w:rPr>
            </w:pPr>
          </w:p>
          <w:p w14:paraId="3B9FFCF1" w14:textId="77777777" w:rsidR="00DF3EAB" w:rsidRPr="00EA6366" w:rsidRDefault="00DF3EAB" w:rsidP="004E1ADC">
            <w:pPr>
              <w:rPr>
                <w:rFonts w:asciiTheme="minorHAnsi" w:hAnsiTheme="minorHAnsi" w:cstheme="minorHAnsi"/>
                <w:b/>
                <w:bCs/>
                <w:sz w:val="20"/>
                <w:szCs w:val="20"/>
              </w:rPr>
            </w:pPr>
            <w:r w:rsidRPr="00EA6366">
              <w:rPr>
                <w:rFonts w:asciiTheme="minorHAnsi" w:hAnsiTheme="minorHAnsi" w:cstheme="minorHAnsi"/>
                <w:b/>
                <w:bCs/>
                <w:sz w:val="20"/>
                <w:szCs w:val="20"/>
              </w:rPr>
              <w:t>Lesson Overview</w:t>
            </w:r>
          </w:p>
          <w:p w14:paraId="03B77D66" w14:textId="77777777" w:rsidR="00DF3EAB" w:rsidRDefault="00DF3EAB" w:rsidP="004E1ADC">
            <w:pPr>
              <w:rPr>
                <w:rFonts w:asciiTheme="minorHAnsi" w:hAnsiTheme="minorHAnsi" w:cstheme="minorHAnsi"/>
                <w:sz w:val="20"/>
                <w:szCs w:val="20"/>
              </w:rPr>
            </w:pPr>
            <w:r w:rsidRPr="00EA6366">
              <w:rPr>
                <w:rFonts w:asciiTheme="minorHAnsi" w:hAnsiTheme="minorHAnsi" w:cstheme="minorHAnsi"/>
                <w:sz w:val="20"/>
                <w:szCs w:val="20"/>
              </w:rPr>
              <w:t>If an organism’s DNA can be thought of as a cookbook</w:t>
            </w:r>
            <w:r>
              <w:rPr>
                <w:rFonts w:asciiTheme="minorHAnsi" w:hAnsiTheme="minorHAnsi" w:cstheme="minorHAnsi"/>
                <w:sz w:val="20"/>
                <w:szCs w:val="20"/>
              </w:rPr>
              <w:t xml:space="preserve"> </w:t>
            </w:r>
            <w:r w:rsidRPr="00EA6366">
              <w:rPr>
                <w:rFonts w:asciiTheme="minorHAnsi" w:hAnsiTheme="minorHAnsi" w:cstheme="minorHAnsi"/>
                <w:sz w:val="20"/>
                <w:szCs w:val="20"/>
              </w:rPr>
              <w:t>containing recipes on how to make and run the</w:t>
            </w:r>
            <w:r>
              <w:rPr>
                <w:rFonts w:asciiTheme="minorHAnsi" w:hAnsiTheme="minorHAnsi" w:cstheme="minorHAnsi"/>
                <w:sz w:val="20"/>
                <w:szCs w:val="20"/>
              </w:rPr>
              <w:t xml:space="preserve"> </w:t>
            </w:r>
            <w:r w:rsidRPr="00EA6366">
              <w:rPr>
                <w:rFonts w:asciiTheme="minorHAnsi" w:hAnsiTheme="minorHAnsi" w:cstheme="minorHAnsi"/>
                <w:sz w:val="20"/>
                <w:szCs w:val="20"/>
              </w:rPr>
              <w:t>organism, than RNA can be thought of as the cook. It is</w:t>
            </w:r>
            <w:r>
              <w:rPr>
                <w:rFonts w:asciiTheme="minorHAnsi" w:hAnsiTheme="minorHAnsi" w:cstheme="minorHAnsi"/>
                <w:sz w:val="20"/>
                <w:szCs w:val="20"/>
              </w:rPr>
              <w:t xml:space="preserve"> </w:t>
            </w:r>
            <w:r w:rsidRPr="00EA6366">
              <w:rPr>
                <w:rFonts w:asciiTheme="minorHAnsi" w:hAnsiTheme="minorHAnsi" w:cstheme="minorHAnsi"/>
                <w:sz w:val="20"/>
                <w:szCs w:val="20"/>
              </w:rPr>
              <w:t>RNA that “reads” DNA’s code and translates it into</w:t>
            </w:r>
            <w:r>
              <w:rPr>
                <w:rFonts w:asciiTheme="minorHAnsi" w:hAnsiTheme="minorHAnsi" w:cstheme="minorHAnsi"/>
                <w:sz w:val="20"/>
                <w:szCs w:val="20"/>
              </w:rPr>
              <w:t xml:space="preserve"> </w:t>
            </w:r>
            <w:r w:rsidRPr="00EA6366">
              <w:rPr>
                <w:rFonts w:asciiTheme="minorHAnsi" w:hAnsiTheme="minorHAnsi" w:cstheme="minorHAnsi"/>
                <w:sz w:val="20"/>
                <w:szCs w:val="20"/>
              </w:rPr>
              <w:t>proteins, the main building blocks of an organism. This</w:t>
            </w:r>
            <w:r>
              <w:rPr>
                <w:rFonts w:asciiTheme="minorHAnsi" w:hAnsiTheme="minorHAnsi" w:cstheme="minorHAnsi"/>
                <w:sz w:val="20"/>
                <w:szCs w:val="20"/>
              </w:rPr>
              <w:t xml:space="preserve"> </w:t>
            </w:r>
            <w:r w:rsidRPr="00EA6366">
              <w:rPr>
                <w:rFonts w:asciiTheme="minorHAnsi" w:hAnsiTheme="minorHAnsi" w:cstheme="minorHAnsi"/>
                <w:sz w:val="20"/>
                <w:szCs w:val="20"/>
              </w:rPr>
              <w:t>process is known as protein synthesis.</w:t>
            </w:r>
            <w:r>
              <w:rPr>
                <w:rFonts w:asciiTheme="minorHAnsi" w:hAnsiTheme="minorHAnsi" w:cstheme="minorHAnsi"/>
                <w:sz w:val="20"/>
                <w:szCs w:val="20"/>
              </w:rPr>
              <w:t xml:space="preserve">  </w:t>
            </w:r>
            <w:r w:rsidRPr="00EA6366">
              <w:rPr>
                <w:rFonts w:asciiTheme="minorHAnsi" w:hAnsiTheme="minorHAnsi" w:cstheme="minorHAnsi"/>
                <w:sz w:val="20"/>
                <w:szCs w:val="20"/>
              </w:rPr>
              <w:t>With the RNA and Protein Synthesis Gizmo, students</w:t>
            </w:r>
            <w:r>
              <w:rPr>
                <w:rFonts w:asciiTheme="minorHAnsi" w:hAnsiTheme="minorHAnsi" w:cstheme="minorHAnsi"/>
                <w:sz w:val="20"/>
                <w:szCs w:val="20"/>
              </w:rPr>
              <w:t xml:space="preserve"> </w:t>
            </w:r>
            <w:r w:rsidRPr="00EA6366">
              <w:rPr>
                <w:rFonts w:asciiTheme="minorHAnsi" w:hAnsiTheme="minorHAnsi" w:cstheme="minorHAnsi"/>
                <w:sz w:val="20"/>
                <w:szCs w:val="20"/>
              </w:rPr>
              <w:t>learn how three different types of RNA—messenger</w:t>
            </w:r>
            <w:r>
              <w:rPr>
                <w:rFonts w:asciiTheme="minorHAnsi" w:hAnsiTheme="minorHAnsi" w:cstheme="minorHAnsi"/>
                <w:sz w:val="20"/>
                <w:szCs w:val="20"/>
              </w:rPr>
              <w:t xml:space="preserve"> </w:t>
            </w:r>
            <w:r w:rsidRPr="00EA6366">
              <w:rPr>
                <w:rFonts w:asciiTheme="minorHAnsi" w:hAnsiTheme="minorHAnsi" w:cstheme="minorHAnsi"/>
                <w:sz w:val="20"/>
                <w:szCs w:val="20"/>
              </w:rPr>
              <w:t>RNA, transfer RNA, and the RNA that makes up</w:t>
            </w:r>
            <w:r>
              <w:rPr>
                <w:rFonts w:asciiTheme="minorHAnsi" w:hAnsiTheme="minorHAnsi" w:cstheme="minorHAnsi"/>
                <w:sz w:val="20"/>
                <w:szCs w:val="20"/>
              </w:rPr>
              <w:t xml:space="preserve"> </w:t>
            </w:r>
            <w:r w:rsidRPr="00EA6366">
              <w:rPr>
                <w:rFonts w:asciiTheme="minorHAnsi" w:hAnsiTheme="minorHAnsi" w:cstheme="minorHAnsi"/>
                <w:sz w:val="20"/>
                <w:szCs w:val="20"/>
              </w:rPr>
              <w:t>ribosomes—work in concert to assemble proteins out</w:t>
            </w:r>
            <w:r>
              <w:rPr>
                <w:rFonts w:asciiTheme="minorHAnsi" w:hAnsiTheme="minorHAnsi" w:cstheme="minorHAnsi"/>
                <w:sz w:val="20"/>
                <w:szCs w:val="20"/>
              </w:rPr>
              <w:t xml:space="preserve"> </w:t>
            </w:r>
            <w:r w:rsidRPr="00EA6366">
              <w:rPr>
                <w:rFonts w:asciiTheme="minorHAnsi" w:hAnsiTheme="minorHAnsi" w:cstheme="minorHAnsi"/>
                <w:sz w:val="20"/>
                <w:szCs w:val="20"/>
              </w:rPr>
              <w:t>of amino acids.</w:t>
            </w:r>
          </w:p>
          <w:p w14:paraId="31526F59" w14:textId="77777777" w:rsidR="00DF3EAB" w:rsidRPr="00EA6366" w:rsidRDefault="00DF3EAB" w:rsidP="004E1ADC">
            <w:pPr>
              <w:rPr>
                <w:rFonts w:asciiTheme="minorHAnsi" w:hAnsiTheme="minorHAnsi" w:cstheme="minorHAnsi"/>
                <w:sz w:val="20"/>
                <w:szCs w:val="20"/>
              </w:rPr>
            </w:pPr>
          </w:p>
          <w:p w14:paraId="42867323" w14:textId="77777777" w:rsidR="00DF3EAB" w:rsidRPr="00EA6366" w:rsidRDefault="00DF3EAB" w:rsidP="004E1ADC">
            <w:pPr>
              <w:rPr>
                <w:rFonts w:asciiTheme="minorHAnsi" w:hAnsiTheme="minorHAnsi" w:cstheme="minorHAnsi"/>
                <w:sz w:val="20"/>
                <w:szCs w:val="20"/>
              </w:rPr>
            </w:pPr>
            <w:r w:rsidRPr="00EA6366">
              <w:rPr>
                <w:rFonts w:asciiTheme="minorHAnsi" w:hAnsiTheme="minorHAnsi" w:cstheme="minorHAnsi"/>
                <w:sz w:val="20"/>
                <w:szCs w:val="20"/>
              </w:rPr>
              <w:t>The Student Exploration sheet contains two activities:</w:t>
            </w:r>
          </w:p>
          <w:p w14:paraId="3AFBDC55" w14:textId="77777777" w:rsidR="00DF3EAB" w:rsidRPr="00EA6366" w:rsidRDefault="00DF3EAB" w:rsidP="004E1ADC">
            <w:pPr>
              <w:pStyle w:val="ListParagraph"/>
              <w:numPr>
                <w:ilvl w:val="0"/>
                <w:numId w:val="28"/>
              </w:numPr>
              <w:rPr>
                <w:rFonts w:asciiTheme="minorHAnsi" w:hAnsiTheme="minorHAnsi" w:cstheme="minorHAnsi"/>
                <w:szCs w:val="20"/>
              </w:rPr>
            </w:pPr>
            <w:r w:rsidRPr="00EA6366">
              <w:rPr>
                <w:rFonts w:asciiTheme="minorHAnsi" w:hAnsiTheme="minorHAnsi" w:cstheme="minorHAnsi"/>
                <w:szCs w:val="20"/>
              </w:rPr>
              <w:t>Activity A – Students compare RNA to DNA and build a strand of mRNA.</w:t>
            </w:r>
          </w:p>
          <w:p w14:paraId="6B4081D1" w14:textId="77777777" w:rsidR="00DF3EAB" w:rsidRPr="00EA6366" w:rsidRDefault="00DF3EAB" w:rsidP="004E1ADC">
            <w:pPr>
              <w:pStyle w:val="ListParagraph"/>
              <w:numPr>
                <w:ilvl w:val="0"/>
                <w:numId w:val="28"/>
              </w:numPr>
              <w:rPr>
                <w:rFonts w:asciiTheme="minorHAnsi" w:hAnsiTheme="minorHAnsi" w:cstheme="minorHAnsi"/>
                <w:szCs w:val="20"/>
              </w:rPr>
            </w:pPr>
            <w:r w:rsidRPr="00EA6366">
              <w:rPr>
                <w:rFonts w:asciiTheme="minorHAnsi" w:hAnsiTheme="minorHAnsi" w:cstheme="minorHAnsi"/>
                <w:szCs w:val="20"/>
              </w:rPr>
              <w:t>Activity B – Students use tRNA to build an amino acid chain, or protein.</w:t>
            </w:r>
          </w:p>
        </w:tc>
        <w:tc>
          <w:tcPr>
            <w:tcW w:w="5301" w:type="dxa"/>
          </w:tcPr>
          <w:p w14:paraId="24C12012"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FF810CF" w14:textId="77777777" w:rsidR="00DF3EAB" w:rsidRPr="00882C8A" w:rsidRDefault="00DF3EAB"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AA98681" w14:textId="77777777" w:rsidR="00DF3EAB" w:rsidRPr="00B70DBA" w:rsidRDefault="00DF3EAB" w:rsidP="004E1ADC">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499CA46" w14:textId="77777777" w:rsidR="00DF3EAB" w:rsidRDefault="00DF3EAB" w:rsidP="004E1ADC">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AF196E1" w14:textId="77777777" w:rsidR="00DF3EAB" w:rsidRPr="00C877E3" w:rsidRDefault="00DF3EAB" w:rsidP="004E1ADC">
            <w:pPr>
              <w:pStyle w:val="ListParagraph"/>
              <w:ind w:left="360"/>
              <w:rPr>
                <w:rFonts w:asciiTheme="minorHAnsi" w:hAnsiTheme="minorHAnsi" w:cstheme="minorHAnsi"/>
                <w:szCs w:val="20"/>
              </w:rPr>
            </w:pPr>
          </w:p>
          <w:p w14:paraId="6135F919" w14:textId="77777777" w:rsidR="00DF3EAB" w:rsidRPr="00882C8A" w:rsidRDefault="00DF3EAB"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EA2193C" w14:textId="77777777" w:rsidR="00DF3EAB" w:rsidRPr="00FA680E"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5BAEF4E0" w14:textId="77777777" w:rsidR="00DF3EAB"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1F52CBC" w14:textId="77777777" w:rsidR="00DF3EAB"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5C20FB3" w14:textId="77777777" w:rsidR="00DF3EAB" w:rsidRPr="00A42491"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50E112FA" w14:textId="77777777" w:rsidR="00DF3EAB" w:rsidRPr="007C125E" w:rsidRDefault="00DF3EAB" w:rsidP="004E1ADC">
            <w:pPr>
              <w:pStyle w:val="ListParagraph"/>
              <w:ind w:left="360"/>
              <w:rPr>
                <w:rFonts w:asciiTheme="minorHAnsi" w:hAnsiTheme="minorHAnsi" w:cstheme="minorHAnsi"/>
                <w:szCs w:val="20"/>
              </w:rPr>
            </w:pPr>
          </w:p>
          <w:p w14:paraId="65A1EF90"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DF3EAB" w:rsidRPr="00882C8A" w14:paraId="40186A5C" w14:textId="77777777" w:rsidTr="004E1ADC">
              <w:tc>
                <w:tcPr>
                  <w:tcW w:w="951" w:type="dxa"/>
                  <w:vMerge w:val="restart"/>
                </w:tcPr>
                <w:p w14:paraId="107052FD" w14:textId="77777777" w:rsidR="00DF3EAB" w:rsidRPr="00882C8A" w:rsidRDefault="00DF3EAB"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1010" behindDoc="1" locked="0" layoutInCell="1" allowOverlap="1" wp14:anchorId="1CB8ECA1" wp14:editId="7D5A95A8">
                        <wp:simplePos x="0" y="0"/>
                        <wp:positionH relativeFrom="column">
                          <wp:posOffset>19050</wp:posOffset>
                        </wp:positionH>
                        <wp:positionV relativeFrom="paragraph">
                          <wp:posOffset>168910</wp:posOffset>
                        </wp:positionV>
                        <wp:extent cx="400050" cy="591820"/>
                        <wp:effectExtent l="0" t="0" r="0" b="0"/>
                        <wp:wrapSquare wrapText="bothSides"/>
                        <wp:docPr id="1016418774" name="Picture 101641877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02C6810" w14:textId="77777777" w:rsidR="00DF3EAB"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Participate in a Gizmo activity.</w:t>
                  </w:r>
                </w:p>
                <w:p w14:paraId="02A0F17A" w14:textId="77777777" w:rsidR="00DF3EAB"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Compare RNA to DNA and build a strand of mRNA.</w:t>
                  </w:r>
                </w:p>
                <w:p w14:paraId="735C899E" w14:textId="77777777" w:rsidR="00DF3EAB" w:rsidRPr="007C125E"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tRNA to build an amino acid chain, or protein</w:t>
                  </w:r>
                </w:p>
              </w:tc>
            </w:tr>
            <w:tr w:rsidR="00DF3EAB" w:rsidRPr="00882C8A" w14:paraId="30C44EBD" w14:textId="77777777" w:rsidTr="004E1ADC">
              <w:tc>
                <w:tcPr>
                  <w:tcW w:w="951" w:type="dxa"/>
                  <w:vMerge/>
                </w:tcPr>
                <w:p w14:paraId="03B534DA"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59B9321C" w14:textId="77777777" w:rsidR="00DF3EAB" w:rsidRPr="00C51FFF" w:rsidRDefault="00DF3EAB" w:rsidP="004E1ADC">
                  <w:pPr>
                    <w:contextualSpacing/>
                    <w:rPr>
                      <w:rFonts w:asciiTheme="minorHAnsi" w:hAnsiTheme="minorHAnsi" w:cstheme="minorHAnsi"/>
                      <w:szCs w:val="20"/>
                    </w:rPr>
                  </w:pPr>
                </w:p>
              </w:tc>
            </w:tr>
            <w:tr w:rsidR="00DF3EAB" w:rsidRPr="00882C8A" w14:paraId="7D0D04A5" w14:textId="77777777" w:rsidTr="004E1ADC">
              <w:trPr>
                <w:trHeight w:val="80"/>
              </w:trPr>
              <w:tc>
                <w:tcPr>
                  <w:tcW w:w="951" w:type="dxa"/>
                </w:tcPr>
                <w:p w14:paraId="760D7815"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7DC4AC25" w14:textId="77777777" w:rsidR="00DF3EAB" w:rsidRPr="00882C8A" w:rsidRDefault="00DF3EAB" w:rsidP="004E1ADC">
                  <w:pPr>
                    <w:tabs>
                      <w:tab w:val="left" w:pos="7216"/>
                    </w:tabs>
                    <w:contextualSpacing/>
                    <w:rPr>
                      <w:rFonts w:asciiTheme="minorHAnsi" w:hAnsiTheme="minorHAnsi" w:cstheme="minorHAnsi"/>
                      <w:sz w:val="20"/>
                      <w:szCs w:val="20"/>
                    </w:rPr>
                  </w:pPr>
                </w:p>
              </w:tc>
            </w:tr>
            <w:tr w:rsidR="00DF3EAB" w:rsidRPr="00882C8A" w14:paraId="70868E72" w14:textId="77777777" w:rsidTr="004E1ADC">
              <w:tc>
                <w:tcPr>
                  <w:tcW w:w="951" w:type="dxa"/>
                  <w:vMerge w:val="restart"/>
                </w:tcPr>
                <w:p w14:paraId="77781BDC" w14:textId="77777777" w:rsidR="00DF3EAB" w:rsidRPr="00882C8A" w:rsidRDefault="00DF3EAB"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2034" behindDoc="1" locked="0" layoutInCell="1" allowOverlap="1" wp14:anchorId="172C3E94" wp14:editId="176960A7">
                        <wp:simplePos x="0" y="0"/>
                        <wp:positionH relativeFrom="column">
                          <wp:posOffset>38100</wp:posOffset>
                        </wp:positionH>
                        <wp:positionV relativeFrom="paragraph">
                          <wp:posOffset>149860</wp:posOffset>
                        </wp:positionV>
                        <wp:extent cx="477520" cy="504825"/>
                        <wp:effectExtent l="0" t="0" r="0" b="0"/>
                        <wp:wrapSquare wrapText="bothSides"/>
                        <wp:docPr id="169449738" name="Picture 169449738"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5D1B2BE"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is deoxyribonucleic acid.</w:t>
                  </w:r>
                </w:p>
                <w:p w14:paraId="68C30B8C"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RNA is ribonucleic acid.</w:t>
                  </w:r>
                </w:p>
                <w:p w14:paraId="1D9EE29D"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736851F6"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Translation is the process of using RNA to produce a protein.</w:t>
                  </w:r>
                </w:p>
                <w:p w14:paraId="041D3BAA" w14:textId="77777777" w:rsidR="00DF3EAB" w:rsidRPr="004E0E1C" w:rsidRDefault="00DF3EAB" w:rsidP="004E1ADC">
                  <w:pPr>
                    <w:pStyle w:val="ListParagraph"/>
                    <w:tabs>
                      <w:tab w:val="left" w:pos="7216"/>
                    </w:tabs>
                    <w:ind w:left="150"/>
                    <w:rPr>
                      <w:rFonts w:asciiTheme="minorHAnsi" w:hAnsiTheme="minorHAnsi" w:cstheme="minorHAnsi"/>
                      <w:szCs w:val="20"/>
                    </w:rPr>
                  </w:pPr>
                </w:p>
              </w:tc>
            </w:tr>
            <w:tr w:rsidR="00DF3EAB" w:rsidRPr="00882C8A" w14:paraId="697D4347" w14:textId="77777777" w:rsidTr="004E1ADC">
              <w:tc>
                <w:tcPr>
                  <w:tcW w:w="951" w:type="dxa"/>
                  <w:vMerge/>
                </w:tcPr>
                <w:p w14:paraId="75139343"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0B056841" w14:textId="77777777" w:rsidR="00DF3EAB" w:rsidRPr="00C51FFF" w:rsidRDefault="00DF3EAB" w:rsidP="004E1ADC">
                  <w:pPr>
                    <w:tabs>
                      <w:tab w:val="left" w:pos="7216"/>
                    </w:tabs>
                    <w:contextualSpacing/>
                    <w:rPr>
                      <w:rFonts w:asciiTheme="minorHAnsi" w:hAnsiTheme="minorHAnsi" w:cstheme="minorHAnsi"/>
                      <w:szCs w:val="20"/>
                    </w:rPr>
                  </w:pPr>
                </w:p>
              </w:tc>
            </w:tr>
          </w:tbl>
          <w:p w14:paraId="058AE771" w14:textId="77777777" w:rsidR="00DF3EAB" w:rsidRPr="00882C8A" w:rsidRDefault="00DF3EAB" w:rsidP="004E1ADC">
            <w:pPr>
              <w:tabs>
                <w:tab w:val="left" w:pos="7216"/>
              </w:tabs>
              <w:contextualSpacing/>
              <w:rPr>
                <w:rFonts w:asciiTheme="minorHAnsi" w:hAnsiTheme="minorHAnsi" w:cstheme="minorHAnsi"/>
                <w:sz w:val="20"/>
                <w:szCs w:val="20"/>
              </w:rPr>
            </w:pPr>
          </w:p>
        </w:tc>
      </w:tr>
    </w:tbl>
    <w:p w14:paraId="3F08BCF4" w14:textId="77777777" w:rsidR="00E05659" w:rsidRDefault="00E05659" w:rsidP="00FB6B5E">
      <w:pPr>
        <w:ind w:left="-810" w:firstLine="90"/>
        <w:contextualSpacing/>
        <w:rPr>
          <w:rFonts w:asciiTheme="minorHAnsi" w:hAnsiTheme="minorHAnsi" w:cstheme="minorHAnsi"/>
          <w:sz w:val="16"/>
        </w:rPr>
      </w:pPr>
    </w:p>
    <w:p w14:paraId="05E0E516" w14:textId="77777777" w:rsidR="00E05659" w:rsidRDefault="00E05659" w:rsidP="00FB6B5E">
      <w:pPr>
        <w:ind w:left="-810" w:firstLine="90"/>
        <w:contextualSpacing/>
        <w:rPr>
          <w:rFonts w:asciiTheme="minorHAnsi" w:hAnsiTheme="minorHAnsi" w:cstheme="minorHAnsi"/>
          <w:sz w:val="16"/>
        </w:rPr>
      </w:pPr>
    </w:p>
    <w:p w14:paraId="261B13A8" w14:textId="77777777" w:rsidR="00570A91" w:rsidRDefault="00570A91" w:rsidP="00FB6B5E">
      <w:pPr>
        <w:ind w:left="-810" w:firstLine="90"/>
        <w:contextualSpacing/>
        <w:rPr>
          <w:rFonts w:asciiTheme="minorHAnsi" w:hAnsiTheme="minorHAnsi" w:cstheme="minorHAnsi"/>
          <w:sz w:val="16"/>
        </w:rPr>
      </w:pPr>
    </w:p>
    <w:p w14:paraId="2EF53AAC" w14:textId="77777777" w:rsidR="00570A91" w:rsidRDefault="00570A91" w:rsidP="00FB6B5E">
      <w:pPr>
        <w:ind w:left="-810" w:firstLine="90"/>
        <w:contextualSpacing/>
        <w:rPr>
          <w:rFonts w:asciiTheme="minorHAnsi" w:hAnsiTheme="minorHAnsi" w:cstheme="minorHAnsi"/>
          <w:sz w:val="16"/>
        </w:rPr>
      </w:pPr>
    </w:p>
    <w:p w14:paraId="759B8A67" w14:textId="77777777" w:rsidR="00B554D1" w:rsidRDefault="00B554D1" w:rsidP="00FB6B5E">
      <w:pPr>
        <w:ind w:left="-810" w:firstLine="90"/>
        <w:contextualSpacing/>
        <w:rPr>
          <w:rFonts w:asciiTheme="minorHAnsi" w:hAnsiTheme="minorHAnsi" w:cstheme="minorHAnsi"/>
          <w:sz w:val="16"/>
        </w:rPr>
      </w:pPr>
    </w:p>
    <w:p w14:paraId="4AE0E161" w14:textId="77777777" w:rsidR="00B554D1" w:rsidRDefault="00B554D1" w:rsidP="00FB6B5E">
      <w:pPr>
        <w:ind w:left="-810" w:firstLine="90"/>
        <w:contextualSpacing/>
        <w:rPr>
          <w:rFonts w:asciiTheme="minorHAnsi" w:hAnsiTheme="minorHAnsi" w:cstheme="minorHAnsi"/>
          <w:sz w:val="16"/>
        </w:rPr>
      </w:pPr>
    </w:p>
    <w:p w14:paraId="225F166A" w14:textId="77777777" w:rsidR="00BD35D8" w:rsidRDefault="00BD35D8" w:rsidP="00FB6B5E">
      <w:pPr>
        <w:ind w:left="-810" w:firstLine="90"/>
        <w:contextualSpacing/>
        <w:rPr>
          <w:rFonts w:asciiTheme="minorHAnsi" w:hAnsiTheme="minorHAnsi" w:cstheme="minorHAnsi"/>
          <w:sz w:val="16"/>
        </w:rPr>
      </w:pPr>
    </w:p>
    <w:p w14:paraId="344B71F9" w14:textId="77777777" w:rsidR="00B554D1" w:rsidRDefault="00B554D1" w:rsidP="00FB6B5E">
      <w:pPr>
        <w:ind w:left="-810" w:firstLine="90"/>
        <w:contextualSpacing/>
        <w:rPr>
          <w:rFonts w:asciiTheme="minorHAnsi" w:hAnsiTheme="minorHAnsi" w:cstheme="minorHAnsi"/>
          <w:sz w:val="16"/>
        </w:rPr>
      </w:pPr>
    </w:p>
    <w:p w14:paraId="7E55FA5D" w14:textId="77777777" w:rsidR="00B554D1" w:rsidRDefault="00B554D1"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028F9" w:rsidRPr="00882C8A" w14:paraId="67072F57" w14:textId="77777777" w:rsidTr="00131C8E">
        <w:trPr>
          <w:trHeight w:val="389"/>
        </w:trPr>
        <w:tc>
          <w:tcPr>
            <w:tcW w:w="8697" w:type="dxa"/>
            <w:gridSpan w:val="2"/>
            <w:vAlign w:val="center"/>
          </w:tcPr>
          <w:p w14:paraId="48AC25D6" w14:textId="10A82C73" w:rsidR="00E028F9" w:rsidRPr="00882C8A" w:rsidRDefault="00F461DC" w:rsidP="00131C8E">
            <w:pPr>
              <w:contextualSpacing/>
              <w:rPr>
                <w:rFonts w:asciiTheme="minorHAnsi" w:hAnsiTheme="minorHAnsi" w:cstheme="minorHAnsi"/>
                <w:b/>
                <w:bCs/>
                <w:sz w:val="20"/>
                <w:szCs w:val="20"/>
              </w:rPr>
            </w:pPr>
            <w:r>
              <w:rPr>
                <w:rFonts w:asciiTheme="minorHAnsi" w:hAnsiTheme="minorHAnsi" w:cstheme="minorHAnsi"/>
                <w:b/>
                <w:bCs/>
                <w:sz w:val="20"/>
                <w:szCs w:val="20"/>
              </w:rPr>
              <w:lastRenderedPageBreak/>
              <w:t>L</w:t>
            </w:r>
            <w:r w:rsidR="00E028F9" w:rsidRPr="00882C8A">
              <w:rPr>
                <w:rFonts w:asciiTheme="minorHAnsi" w:hAnsiTheme="minorHAnsi" w:cstheme="minorHAnsi"/>
                <w:b/>
                <w:bCs/>
                <w:sz w:val="20"/>
                <w:szCs w:val="20"/>
              </w:rPr>
              <w:t>esson #</w:t>
            </w:r>
            <w:r w:rsidR="00E028F9">
              <w:rPr>
                <w:rFonts w:asciiTheme="minorHAnsi" w:hAnsiTheme="minorHAnsi" w:cstheme="minorHAnsi"/>
                <w:b/>
                <w:bCs/>
                <w:sz w:val="20"/>
                <w:szCs w:val="20"/>
              </w:rPr>
              <w:t>5</w:t>
            </w:r>
            <w:r w:rsidR="00E028F9" w:rsidRPr="00882C8A">
              <w:rPr>
                <w:rFonts w:asciiTheme="minorHAnsi" w:hAnsiTheme="minorHAnsi" w:cstheme="minorHAnsi"/>
                <w:b/>
                <w:bCs/>
                <w:sz w:val="20"/>
                <w:szCs w:val="20"/>
              </w:rPr>
              <w:t xml:space="preserve">: </w:t>
            </w:r>
            <w:r w:rsidR="00E028F9">
              <w:rPr>
                <w:rFonts w:asciiTheme="minorHAnsi" w:hAnsiTheme="minorHAnsi" w:cstheme="minorHAnsi"/>
                <w:b/>
                <w:bCs/>
                <w:sz w:val="20"/>
                <w:szCs w:val="20"/>
              </w:rPr>
              <w:t>Protein Synthesis Modeling</w:t>
            </w:r>
          </w:p>
        </w:tc>
        <w:tc>
          <w:tcPr>
            <w:tcW w:w="5968" w:type="dxa"/>
            <w:gridSpan w:val="2"/>
            <w:vAlign w:val="center"/>
          </w:tcPr>
          <w:p w14:paraId="0F345E02" w14:textId="77777777" w:rsidR="00E028F9" w:rsidRPr="00882C8A" w:rsidRDefault="00E028F9" w:rsidP="00131C8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028F9" w:rsidRPr="00882C8A" w14:paraId="42627603" w14:textId="77777777" w:rsidTr="00131C8E">
        <w:tc>
          <w:tcPr>
            <w:tcW w:w="3964" w:type="dxa"/>
          </w:tcPr>
          <w:p w14:paraId="19B01ACA"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400665E" w14:textId="4640EECE" w:rsidR="00E028F9" w:rsidRPr="00882C8A" w:rsidRDefault="00E028F9" w:rsidP="00131C8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8F1BCD">
              <w:rPr>
                <w:rFonts w:asciiTheme="minorHAnsi" w:hAnsiTheme="minorHAnsi" w:cstheme="minorHAnsi"/>
                <w:bCs/>
                <w:sz w:val="20"/>
                <w:szCs w:val="20"/>
              </w:rPr>
              <w:t xml:space="preserve">Investigate how different cells can produce different </w:t>
            </w:r>
            <w:r w:rsidR="002325E7">
              <w:rPr>
                <w:rFonts w:asciiTheme="minorHAnsi" w:hAnsiTheme="minorHAnsi" w:cstheme="minorHAnsi"/>
                <w:bCs/>
                <w:sz w:val="20"/>
                <w:szCs w:val="20"/>
              </w:rPr>
              <w:t>proteins with the same DNA.</w:t>
            </w:r>
          </w:p>
          <w:p w14:paraId="6E63D35A"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06B00E2C" w14:textId="3289457B" w:rsidR="00E028F9" w:rsidRPr="00C10601" w:rsidRDefault="00C10601" w:rsidP="00C10601">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863CC">
              <w:rPr>
                <w:rFonts w:asciiTheme="minorHAnsi" w:hAnsiTheme="minorHAnsi" w:cstheme="minorHAnsi"/>
                <w:b/>
                <w:bCs/>
                <w:sz w:val="20"/>
                <w:szCs w:val="20"/>
              </w:rPr>
              <w:t xml:space="preserve">B.7.B – </w:t>
            </w:r>
            <w:r w:rsidRPr="00C10601">
              <w:rPr>
                <w:rFonts w:asciiTheme="minorHAnsi" w:hAnsiTheme="minorHAnsi" w:cstheme="minorHAnsi"/>
                <w:sz w:val="20"/>
                <w:szCs w:val="20"/>
              </w:rPr>
              <w:t>Describe the significance of gene expression and explain the process of protein synthesis using models of DNA and ribonucleic acid (RNA).</w:t>
            </w:r>
          </w:p>
          <w:p w14:paraId="2B1C65CF"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F2544C3" w14:textId="77777777" w:rsidR="000731B6" w:rsidRDefault="000731B6" w:rsidP="000731B6">
            <w:pPr>
              <w:contextualSpacing/>
              <w:rPr>
                <w:rFonts w:asciiTheme="minorHAnsi" w:hAnsiTheme="minorHAnsi" w:cstheme="minorHAnsi"/>
                <w:sz w:val="20"/>
                <w:szCs w:val="20"/>
              </w:rPr>
            </w:pPr>
            <w:r>
              <w:rPr>
                <w:rFonts w:asciiTheme="minorHAnsi" w:hAnsiTheme="minorHAnsi" w:cstheme="minorHAnsi"/>
                <w:sz w:val="20"/>
                <w:szCs w:val="20"/>
              </w:rPr>
              <w:t>DNA</w:t>
            </w:r>
          </w:p>
          <w:p w14:paraId="33CBC4F5" w14:textId="77777777" w:rsidR="000731B6" w:rsidRDefault="000731B6" w:rsidP="000731B6">
            <w:pPr>
              <w:contextualSpacing/>
              <w:rPr>
                <w:rFonts w:asciiTheme="minorHAnsi" w:hAnsiTheme="minorHAnsi" w:cstheme="minorHAnsi"/>
                <w:sz w:val="20"/>
                <w:szCs w:val="20"/>
              </w:rPr>
            </w:pPr>
            <w:r>
              <w:rPr>
                <w:rFonts w:asciiTheme="minorHAnsi" w:hAnsiTheme="minorHAnsi" w:cstheme="minorHAnsi"/>
                <w:sz w:val="20"/>
                <w:szCs w:val="20"/>
              </w:rPr>
              <w:t>RNA</w:t>
            </w:r>
          </w:p>
          <w:p w14:paraId="2B4FB5DC" w14:textId="77777777" w:rsidR="000731B6" w:rsidRDefault="000731B6" w:rsidP="000731B6">
            <w:pPr>
              <w:contextualSpacing/>
              <w:rPr>
                <w:rFonts w:asciiTheme="minorHAnsi" w:hAnsiTheme="minorHAnsi" w:cstheme="minorHAnsi"/>
                <w:sz w:val="20"/>
                <w:szCs w:val="20"/>
              </w:rPr>
            </w:pPr>
            <w:r>
              <w:rPr>
                <w:rFonts w:asciiTheme="minorHAnsi" w:hAnsiTheme="minorHAnsi" w:cstheme="minorHAnsi"/>
                <w:sz w:val="20"/>
                <w:szCs w:val="20"/>
              </w:rPr>
              <w:t>Transcription</w:t>
            </w:r>
          </w:p>
          <w:p w14:paraId="7B7A7609" w14:textId="1267471E" w:rsidR="00E028F9" w:rsidRDefault="000731B6" w:rsidP="00131C8E">
            <w:pPr>
              <w:contextualSpacing/>
              <w:rPr>
                <w:rFonts w:asciiTheme="minorHAnsi" w:hAnsiTheme="minorHAnsi" w:cstheme="minorHAnsi"/>
                <w:sz w:val="20"/>
                <w:szCs w:val="20"/>
              </w:rPr>
            </w:pPr>
            <w:r>
              <w:rPr>
                <w:rFonts w:asciiTheme="minorHAnsi" w:hAnsiTheme="minorHAnsi" w:cstheme="minorHAnsi"/>
                <w:sz w:val="20"/>
                <w:szCs w:val="20"/>
              </w:rPr>
              <w:t>Translation</w:t>
            </w:r>
          </w:p>
          <w:p w14:paraId="240F2E2F"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280249FE"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640D9A39"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756B7EBD" w14:textId="39BD1E00" w:rsidR="00E028F9" w:rsidRPr="000731B6" w:rsidRDefault="005613FB" w:rsidP="000731B6">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tc>
        <w:tc>
          <w:tcPr>
            <w:tcW w:w="5400" w:type="dxa"/>
            <w:gridSpan w:val="2"/>
          </w:tcPr>
          <w:p w14:paraId="37EA054F" w14:textId="77777777" w:rsidR="00E028F9" w:rsidRPr="00054398"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054398">
              <w:rPr>
                <w:rFonts w:asciiTheme="minorHAnsi" w:hAnsiTheme="minorHAnsi" w:cstheme="minorHAnsi"/>
                <w:b/>
                <w:bCs/>
                <w:color w:val="FFFFFF" w:themeColor="background1"/>
                <w:sz w:val="20"/>
                <w:szCs w:val="20"/>
              </w:rPr>
              <w:t>Instructional Notes</w:t>
            </w:r>
          </w:p>
          <w:p w14:paraId="48AFDFF6" w14:textId="77F5E99C" w:rsidR="000731B6" w:rsidRDefault="000731B6" w:rsidP="000731B6">
            <w:pPr>
              <w:contextualSpacing/>
              <w:jc w:val="center"/>
              <w:rPr>
                <w:rFonts w:asciiTheme="minorHAnsi" w:hAnsiTheme="minorHAnsi" w:cstheme="minorHAnsi"/>
                <w:sz w:val="20"/>
                <w:szCs w:val="20"/>
              </w:rPr>
            </w:pPr>
            <w:r>
              <w:rPr>
                <w:noProof/>
              </w:rPr>
              <w:drawing>
                <wp:inline distT="0" distB="0" distL="0" distR="0" wp14:anchorId="1B651BF3" wp14:editId="7C1A9E95">
                  <wp:extent cx="2466975" cy="1850231"/>
                  <wp:effectExtent l="0" t="0" r="0" b="0"/>
                  <wp:docPr id="133267916" name="Picture 3" descr="Ribosome and protein synthesis, diagram - Stock Image - C029/3020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bosome and protein synthesis, diagram - Stock Image - C029/3020 - Science  Photo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991" cy="1854743"/>
                          </a:xfrm>
                          <a:prstGeom prst="rect">
                            <a:avLst/>
                          </a:prstGeom>
                          <a:noFill/>
                          <a:ln>
                            <a:noFill/>
                          </a:ln>
                        </pic:spPr>
                      </pic:pic>
                    </a:graphicData>
                  </a:graphic>
                </wp:inline>
              </w:drawing>
            </w:r>
          </w:p>
          <w:p w14:paraId="2DC54E48" w14:textId="77777777" w:rsidR="000731B6" w:rsidRDefault="000731B6" w:rsidP="00131C8E">
            <w:pPr>
              <w:contextualSpacing/>
              <w:rPr>
                <w:rFonts w:asciiTheme="minorHAnsi" w:hAnsiTheme="minorHAnsi" w:cstheme="minorHAnsi"/>
                <w:sz w:val="20"/>
                <w:szCs w:val="20"/>
              </w:rPr>
            </w:pPr>
          </w:p>
          <w:p w14:paraId="4CE5A915" w14:textId="2442B277" w:rsidR="005C7EB3" w:rsidRDefault="005C7EB3" w:rsidP="00131C8E">
            <w:pPr>
              <w:contextualSpacing/>
              <w:rPr>
                <w:rFonts w:asciiTheme="minorHAnsi" w:hAnsiTheme="minorHAnsi" w:cstheme="minorHAnsi"/>
                <w:sz w:val="20"/>
                <w:szCs w:val="20"/>
              </w:rPr>
            </w:pPr>
            <w:r>
              <w:rPr>
                <w:rFonts w:asciiTheme="minorHAnsi" w:hAnsiTheme="minorHAnsi" w:cstheme="minorHAnsi"/>
                <w:sz w:val="20"/>
                <w:szCs w:val="20"/>
              </w:rPr>
              <w:t xml:space="preserve">Students will participate in a hands-on-minds-on </w:t>
            </w:r>
            <w:r w:rsidR="003575D2">
              <w:rPr>
                <w:rFonts w:asciiTheme="minorHAnsi" w:hAnsiTheme="minorHAnsi" w:cstheme="minorHAnsi"/>
                <w:sz w:val="20"/>
                <w:szCs w:val="20"/>
              </w:rPr>
              <w:t>activity where they work in small groups where they take on the identity of a different cell type.  They will use car</w:t>
            </w:r>
            <w:r w:rsidR="00C459A9">
              <w:rPr>
                <w:rFonts w:asciiTheme="minorHAnsi" w:hAnsiTheme="minorHAnsi" w:cstheme="minorHAnsi"/>
                <w:sz w:val="20"/>
                <w:szCs w:val="20"/>
              </w:rPr>
              <w:t>d “amino acids” to build a unique “polypeptide” chain.  The idea is for students to understand that different cells build different proteins because they use different genes of the same DNA molecule.</w:t>
            </w:r>
          </w:p>
          <w:p w14:paraId="109B1970" w14:textId="77777777" w:rsidR="00AA4146" w:rsidRDefault="00AA4146" w:rsidP="00131C8E">
            <w:pPr>
              <w:contextualSpacing/>
              <w:rPr>
                <w:rFonts w:asciiTheme="minorHAnsi" w:hAnsiTheme="minorHAnsi" w:cstheme="minorHAnsi"/>
                <w:sz w:val="20"/>
                <w:szCs w:val="20"/>
              </w:rPr>
            </w:pPr>
          </w:p>
          <w:p w14:paraId="062AD86B" w14:textId="4E5B6D96" w:rsidR="00AA4146" w:rsidRDefault="00AA4146" w:rsidP="00131C8E">
            <w:pPr>
              <w:contextualSpacing/>
              <w:rPr>
                <w:rFonts w:ascii="Calibri" w:hAnsi="Calibri" w:cs="Calibri"/>
                <w:sz w:val="20"/>
                <w:szCs w:val="20"/>
              </w:rPr>
            </w:pPr>
            <w:r w:rsidRPr="00715777">
              <w:rPr>
                <w:rFonts w:ascii="Calibri" w:hAnsi="Calibri" w:cs="Calibri"/>
                <w:sz w:val="20"/>
                <w:szCs w:val="20"/>
              </w:rPr>
              <w:t>Th</w:t>
            </w:r>
            <w:r w:rsidR="00715777" w:rsidRPr="00715777">
              <w:rPr>
                <w:rFonts w:ascii="Calibri" w:hAnsi="Calibri" w:cs="Calibri"/>
                <w:sz w:val="20"/>
                <w:szCs w:val="20"/>
              </w:rPr>
              <w:t xml:space="preserve">is activity ties </w:t>
            </w:r>
            <w:r w:rsidR="00715777">
              <w:rPr>
                <w:rFonts w:ascii="Calibri" w:hAnsi="Calibri" w:cs="Calibri"/>
                <w:sz w:val="20"/>
                <w:szCs w:val="20"/>
              </w:rPr>
              <w:t>in learnin</w:t>
            </w:r>
            <w:r w:rsidR="00C10601">
              <w:rPr>
                <w:rFonts w:ascii="Calibri" w:hAnsi="Calibri" w:cs="Calibri"/>
                <w:sz w:val="20"/>
                <w:szCs w:val="20"/>
              </w:rPr>
              <w:t>g from the following TEKS:</w:t>
            </w:r>
          </w:p>
          <w:p w14:paraId="36E65C93" w14:textId="1A122D72" w:rsidR="001B1559" w:rsidRPr="00A87C5C" w:rsidRDefault="001B1559" w:rsidP="00A87C5C">
            <w:pPr>
              <w:pStyle w:val="ListParagraph"/>
              <w:numPr>
                <w:ilvl w:val="0"/>
                <w:numId w:val="29"/>
              </w:numPr>
              <w:rPr>
                <w:rFonts w:ascii="Calibri" w:hAnsi="Calibri" w:cs="Calibri"/>
                <w:szCs w:val="20"/>
              </w:rPr>
            </w:pPr>
            <w:r w:rsidRPr="00A87C5C">
              <w:rPr>
                <w:rFonts w:ascii="Calibri" w:hAnsi="Calibri" w:cs="Calibri"/>
                <w:szCs w:val="20"/>
              </w:rPr>
              <w:t>B.7.A</w:t>
            </w:r>
          </w:p>
          <w:p w14:paraId="5959C08A" w14:textId="1D6E7553" w:rsidR="00A4635F" w:rsidRPr="00A87C5C" w:rsidRDefault="00A4635F" w:rsidP="00A87C5C">
            <w:pPr>
              <w:pStyle w:val="ListParagraph"/>
              <w:numPr>
                <w:ilvl w:val="0"/>
                <w:numId w:val="29"/>
              </w:numPr>
              <w:rPr>
                <w:rFonts w:ascii="Calibri" w:hAnsi="Calibri" w:cs="Calibri"/>
                <w:szCs w:val="20"/>
              </w:rPr>
            </w:pPr>
            <w:r w:rsidRPr="00A87C5C">
              <w:rPr>
                <w:rFonts w:ascii="Calibri" w:hAnsi="Calibri" w:cs="Calibri"/>
                <w:szCs w:val="20"/>
              </w:rPr>
              <w:t>B.7.B</w:t>
            </w:r>
          </w:p>
          <w:p w14:paraId="232BB3CC" w14:textId="528C81E6" w:rsidR="00A4635F" w:rsidRPr="00A87C5C" w:rsidRDefault="00A4635F" w:rsidP="00A87C5C">
            <w:pPr>
              <w:pStyle w:val="ListParagraph"/>
              <w:numPr>
                <w:ilvl w:val="0"/>
                <w:numId w:val="29"/>
              </w:numPr>
              <w:rPr>
                <w:rFonts w:ascii="Calibri" w:hAnsi="Calibri" w:cs="Calibri"/>
                <w:szCs w:val="20"/>
              </w:rPr>
            </w:pPr>
            <w:r w:rsidRPr="00A87C5C">
              <w:rPr>
                <w:rFonts w:ascii="Calibri" w:hAnsi="Calibri" w:cs="Calibri"/>
                <w:szCs w:val="20"/>
              </w:rPr>
              <w:t>B.5.A</w:t>
            </w:r>
          </w:p>
          <w:p w14:paraId="578078AE" w14:textId="40DF2252" w:rsidR="00BC0BAD" w:rsidRPr="00A87C5C" w:rsidRDefault="00BC0BAD" w:rsidP="00A87C5C">
            <w:pPr>
              <w:pStyle w:val="ListParagraph"/>
              <w:numPr>
                <w:ilvl w:val="0"/>
                <w:numId w:val="29"/>
              </w:numPr>
              <w:rPr>
                <w:rFonts w:ascii="Calibri" w:hAnsi="Calibri" w:cs="Calibri"/>
                <w:szCs w:val="20"/>
              </w:rPr>
            </w:pPr>
            <w:r w:rsidRPr="00A87C5C">
              <w:rPr>
                <w:rFonts w:ascii="Calibri" w:hAnsi="Calibri" w:cs="Calibri"/>
                <w:szCs w:val="20"/>
              </w:rPr>
              <w:t>B.6.B</w:t>
            </w:r>
          </w:p>
          <w:p w14:paraId="27DA69DD" w14:textId="1C765BDD" w:rsidR="003663A7" w:rsidRPr="00057C41" w:rsidRDefault="003663A7" w:rsidP="00131C8E">
            <w:pPr>
              <w:contextualSpacing/>
              <w:rPr>
                <w:rFonts w:asciiTheme="minorHAnsi" w:hAnsiTheme="minorHAnsi" w:cstheme="minorHAnsi"/>
                <w:i/>
                <w:iCs/>
                <w:sz w:val="20"/>
                <w:szCs w:val="20"/>
              </w:rPr>
            </w:pPr>
          </w:p>
        </w:tc>
        <w:tc>
          <w:tcPr>
            <w:tcW w:w="5301" w:type="dxa"/>
          </w:tcPr>
          <w:p w14:paraId="011C05AD"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B126EC7" w14:textId="77777777" w:rsidR="00E028F9" w:rsidRPr="00882C8A" w:rsidRDefault="00E028F9" w:rsidP="00131C8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7C1C61D" w14:textId="77777777" w:rsidR="002C24E1" w:rsidRPr="00B70DBA" w:rsidRDefault="002C24E1" w:rsidP="002C24E1">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FDA3FD9" w14:textId="77777777" w:rsidR="002C24E1" w:rsidRDefault="002C24E1" w:rsidP="002C24E1">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7D309338" w14:textId="77777777" w:rsidR="00E028F9" w:rsidRPr="00B70DBA" w:rsidRDefault="00E028F9" w:rsidP="002C24E1">
            <w:pPr>
              <w:pStyle w:val="ListParagraph"/>
              <w:ind w:left="360"/>
              <w:rPr>
                <w:rFonts w:asciiTheme="minorHAnsi" w:hAnsiTheme="minorHAnsi" w:cstheme="minorHAnsi"/>
                <w:szCs w:val="20"/>
              </w:rPr>
            </w:pPr>
          </w:p>
          <w:p w14:paraId="4B8CC943" w14:textId="77777777" w:rsidR="00E028F9" w:rsidRPr="00C877E3" w:rsidRDefault="00E028F9" w:rsidP="00131C8E">
            <w:pPr>
              <w:pStyle w:val="ListParagraph"/>
              <w:ind w:left="360"/>
              <w:rPr>
                <w:rFonts w:asciiTheme="minorHAnsi" w:hAnsiTheme="minorHAnsi" w:cstheme="minorHAnsi"/>
                <w:szCs w:val="20"/>
              </w:rPr>
            </w:pPr>
          </w:p>
          <w:p w14:paraId="7311DF96" w14:textId="77777777" w:rsidR="00E028F9" w:rsidRPr="00882C8A" w:rsidRDefault="00E028F9" w:rsidP="00131C8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3D6B5902" w14:textId="77777777" w:rsidR="00BE6BED" w:rsidRPr="00FA680E" w:rsidRDefault="00BE6BED" w:rsidP="00BE6BED">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5A427113" w14:textId="77777777" w:rsidR="00BE6BED" w:rsidRDefault="00BE6BED" w:rsidP="00BE6BED">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1F8CD74" w14:textId="77777777" w:rsidR="00BE6BED" w:rsidRDefault="00BE6BED" w:rsidP="00BE6BED">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00EEB608" w14:textId="77777777" w:rsidR="00BE6BED" w:rsidRPr="00A42491" w:rsidRDefault="00BE6BED" w:rsidP="00BE6BED">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0FBB6BF1" w14:textId="77777777" w:rsidR="00E028F9" w:rsidRPr="007C125E" w:rsidRDefault="00E028F9" w:rsidP="00BE6BED">
            <w:pPr>
              <w:pStyle w:val="ListParagraph"/>
              <w:ind w:left="360"/>
              <w:rPr>
                <w:rFonts w:asciiTheme="minorHAnsi" w:hAnsiTheme="minorHAnsi" w:cstheme="minorHAnsi"/>
                <w:szCs w:val="20"/>
              </w:rPr>
            </w:pPr>
          </w:p>
          <w:p w14:paraId="2428A623"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028F9" w:rsidRPr="00882C8A" w14:paraId="0AE9C8FA" w14:textId="77777777" w:rsidTr="004B1E6C">
              <w:trPr>
                <w:trHeight w:val="702"/>
              </w:trPr>
              <w:tc>
                <w:tcPr>
                  <w:tcW w:w="951" w:type="dxa"/>
                  <w:vMerge w:val="restart"/>
                </w:tcPr>
                <w:p w14:paraId="467A5F49" w14:textId="77777777" w:rsidR="00E028F9" w:rsidRPr="00882C8A" w:rsidRDefault="00E028F9"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2578" behindDoc="1" locked="0" layoutInCell="1" allowOverlap="1" wp14:anchorId="56562FF3" wp14:editId="437A5578">
                        <wp:simplePos x="0" y="0"/>
                        <wp:positionH relativeFrom="column">
                          <wp:posOffset>19050</wp:posOffset>
                        </wp:positionH>
                        <wp:positionV relativeFrom="paragraph">
                          <wp:posOffset>168910</wp:posOffset>
                        </wp:positionV>
                        <wp:extent cx="400050" cy="591820"/>
                        <wp:effectExtent l="0" t="0" r="0" b="0"/>
                        <wp:wrapSquare wrapText="bothSides"/>
                        <wp:docPr id="555730450" name="Picture 55573045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8558700" w14:textId="77777777" w:rsidR="001F0B42" w:rsidRDefault="001F0B42" w:rsidP="004A6D55">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Use a given code to </w:t>
                  </w:r>
                  <w:r w:rsidR="004A6D55">
                    <w:rPr>
                      <w:rFonts w:asciiTheme="minorHAnsi" w:hAnsiTheme="minorHAnsi" w:cstheme="minorHAnsi"/>
                      <w:szCs w:val="20"/>
                    </w:rPr>
                    <w:t xml:space="preserve">create </w:t>
                  </w:r>
                  <w:r w:rsidR="0048141D">
                    <w:rPr>
                      <w:rFonts w:asciiTheme="minorHAnsi" w:hAnsiTheme="minorHAnsi" w:cstheme="minorHAnsi"/>
                      <w:szCs w:val="20"/>
                    </w:rPr>
                    <w:t>an amino acid sequence.</w:t>
                  </w:r>
                </w:p>
                <w:p w14:paraId="70BE8C35" w14:textId="77777777" w:rsidR="0048141D" w:rsidRDefault="0048141D" w:rsidP="004A6D55">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Create a model of a </w:t>
                  </w:r>
                  <w:r w:rsidR="009205E3">
                    <w:rPr>
                      <w:rFonts w:asciiTheme="minorHAnsi" w:hAnsiTheme="minorHAnsi" w:cstheme="minorHAnsi"/>
                      <w:szCs w:val="20"/>
                    </w:rPr>
                    <w:t>protein from a particular specialized cell.</w:t>
                  </w:r>
                </w:p>
                <w:p w14:paraId="5FA653CD" w14:textId="78E1211C" w:rsidR="009205E3" w:rsidRPr="004A6D55" w:rsidRDefault="009205E3" w:rsidP="004A6D55">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others to see the different proteins that were made by all of the different types of cell.</w:t>
                  </w:r>
                </w:p>
              </w:tc>
            </w:tr>
            <w:tr w:rsidR="00E028F9" w:rsidRPr="00882C8A" w14:paraId="53C1D48A" w14:textId="77777777" w:rsidTr="00131C8E">
              <w:tc>
                <w:tcPr>
                  <w:tcW w:w="951" w:type="dxa"/>
                  <w:vMerge/>
                </w:tcPr>
                <w:p w14:paraId="45CFC8B5"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4F538FD6" w14:textId="77777777" w:rsidR="00E028F9" w:rsidRPr="00C51FFF" w:rsidRDefault="00E028F9" w:rsidP="00131C8E">
                  <w:pPr>
                    <w:contextualSpacing/>
                    <w:rPr>
                      <w:rFonts w:asciiTheme="minorHAnsi" w:hAnsiTheme="minorHAnsi" w:cstheme="minorHAnsi"/>
                      <w:szCs w:val="20"/>
                    </w:rPr>
                  </w:pPr>
                </w:p>
              </w:tc>
            </w:tr>
            <w:tr w:rsidR="00E028F9" w:rsidRPr="00882C8A" w14:paraId="25B80157" w14:textId="77777777" w:rsidTr="00131C8E">
              <w:trPr>
                <w:trHeight w:val="80"/>
              </w:trPr>
              <w:tc>
                <w:tcPr>
                  <w:tcW w:w="951" w:type="dxa"/>
                </w:tcPr>
                <w:p w14:paraId="4E039D21"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7BAFE383" w14:textId="77777777" w:rsidR="00E028F9" w:rsidRPr="00882C8A" w:rsidRDefault="00E028F9" w:rsidP="00131C8E">
                  <w:pPr>
                    <w:tabs>
                      <w:tab w:val="left" w:pos="7216"/>
                    </w:tabs>
                    <w:contextualSpacing/>
                    <w:rPr>
                      <w:rFonts w:asciiTheme="minorHAnsi" w:hAnsiTheme="minorHAnsi" w:cstheme="minorHAnsi"/>
                      <w:sz w:val="20"/>
                      <w:szCs w:val="20"/>
                    </w:rPr>
                  </w:pPr>
                </w:p>
              </w:tc>
            </w:tr>
            <w:tr w:rsidR="00E028F9" w:rsidRPr="00882C8A" w14:paraId="2DB413E2" w14:textId="77777777" w:rsidTr="00131C8E">
              <w:tc>
                <w:tcPr>
                  <w:tcW w:w="951" w:type="dxa"/>
                  <w:vMerge w:val="restart"/>
                </w:tcPr>
                <w:p w14:paraId="1F183E0D" w14:textId="77777777" w:rsidR="00E028F9" w:rsidRPr="00882C8A" w:rsidRDefault="00E028F9"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3602" behindDoc="1" locked="0" layoutInCell="1" allowOverlap="1" wp14:anchorId="472DAE6A" wp14:editId="3E88FFD6">
                        <wp:simplePos x="0" y="0"/>
                        <wp:positionH relativeFrom="column">
                          <wp:posOffset>38100</wp:posOffset>
                        </wp:positionH>
                        <wp:positionV relativeFrom="paragraph">
                          <wp:posOffset>149860</wp:posOffset>
                        </wp:positionV>
                        <wp:extent cx="477520" cy="504825"/>
                        <wp:effectExtent l="0" t="0" r="0" b="0"/>
                        <wp:wrapSquare wrapText="bothSides"/>
                        <wp:docPr id="525244925" name="Picture 52524492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E15485E" w14:textId="77777777" w:rsidR="002325E7" w:rsidRDefault="002325E7" w:rsidP="002325E7">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is deoxyribonucleic acid.</w:t>
                  </w:r>
                </w:p>
                <w:p w14:paraId="0185FCDE" w14:textId="77777777" w:rsidR="002325E7" w:rsidRDefault="002325E7" w:rsidP="002325E7">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RNA is ribonucleic acid.</w:t>
                  </w:r>
                </w:p>
                <w:p w14:paraId="0C428567" w14:textId="77777777" w:rsidR="002325E7" w:rsidRDefault="002325E7" w:rsidP="002325E7">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6F046F19" w14:textId="77777777" w:rsidR="002325E7" w:rsidRDefault="002325E7" w:rsidP="002325E7">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Translation is the process of using RNA to produce a protein.</w:t>
                  </w:r>
                </w:p>
                <w:p w14:paraId="00112B3B" w14:textId="6FBD85AA" w:rsidR="00E028F9" w:rsidRPr="004E0E1C" w:rsidRDefault="002325E7"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Specialized cells can produce different proteins than other cells by using different genes.</w:t>
                  </w:r>
                </w:p>
              </w:tc>
            </w:tr>
            <w:tr w:rsidR="00E028F9" w:rsidRPr="00882C8A" w14:paraId="2AE22214" w14:textId="77777777" w:rsidTr="00131C8E">
              <w:tc>
                <w:tcPr>
                  <w:tcW w:w="951" w:type="dxa"/>
                  <w:vMerge/>
                </w:tcPr>
                <w:p w14:paraId="706B8756"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6833EB98" w14:textId="77777777" w:rsidR="00E028F9" w:rsidRPr="00C51FFF" w:rsidRDefault="00E028F9" w:rsidP="00131C8E">
                  <w:pPr>
                    <w:tabs>
                      <w:tab w:val="left" w:pos="7216"/>
                    </w:tabs>
                    <w:contextualSpacing/>
                    <w:rPr>
                      <w:rFonts w:asciiTheme="minorHAnsi" w:hAnsiTheme="minorHAnsi" w:cstheme="minorHAnsi"/>
                      <w:szCs w:val="20"/>
                    </w:rPr>
                  </w:pPr>
                </w:p>
              </w:tc>
            </w:tr>
          </w:tbl>
          <w:p w14:paraId="40421668" w14:textId="77777777" w:rsidR="00E028F9" w:rsidRPr="00882C8A" w:rsidRDefault="00E028F9" w:rsidP="00131C8E">
            <w:pPr>
              <w:tabs>
                <w:tab w:val="left" w:pos="7216"/>
              </w:tabs>
              <w:contextualSpacing/>
              <w:rPr>
                <w:rFonts w:asciiTheme="minorHAnsi" w:hAnsiTheme="minorHAnsi" w:cstheme="minorHAnsi"/>
                <w:sz w:val="20"/>
                <w:szCs w:val="20"/>
              </w:rPr>
            </w:pPr>
          </w:p>
        </w:tc>
      </w:tr>
    </w:tbl>
    <w:p w14:paraId="3B265588" w14:textId="77777777" w:rsidR="00E028F9" w:rsidRDefault="00E028F9" w:rsidP="00FB6B5E">
      <w:pPr>
        <w:ind w:left="-810" w:firstLine="90"/>
        <w:contextualSpacing/>
        <w:rPr>
          <w:rFonts w:asciiTheme="minorHAnsi" w:hAnsiTheme="minorHAnsi" w:cstheme="minorHAnsi"/>
          <w:sz w:val="16"/>
        </w:rPr>
      </w:pPr>
    </w:p>
    <w:p w14:paraId="01923F76" w14:textId="77777777" w:rsidR="00E028F9" w:rsidRDefault="00E028F9" w:rsidP="00FB6B5E">
      <w:pPr>
        <w:ind w:left="-810" w:firstLine="90"/>
        <w:contextualSpacing/>
        <w:rPr>
          <w:rFonts w:asciiTheme="minorHAnsi" w:hAnsiTheme="minorHAnsi" w:cstheme="minorHAnsi"/>
          <w:sz w:val="16"/>
        </w:rPr>
      </w:pPr>
    </w:p>
    <w:p w14:paraId="42D4299E" w14:textId="77777777" w:rsidR="00EA6366" w:rsidRDefault="00EA6366" w:rsidP="00FB6B5E">
      <w:pPr>
        <w:ind w:left="-810" w:firstLine="90"/>
        <w:contextualSpacing/>
        <w:rPr>
          <w:rFonts w:asciiTheme="minorHAnsi" w:hAnsiTheme="minorHAnsi" w:cstheme="minorHAnsi"/>
          <w:sz w:val="16"/>
        </w:rPr>
      </w:pPr>
    </w:p>
    <w:p w14:paraId="5ECA12B7" w14:textId="77777777" w:rsidR="00B554D1" w:rsidRDefault="00B554D1" w:rsidP="00FB6B5E">
      <w:pPr>
        <w:ind w:left="-810" w:firstLine="90"/>
        <w:contextualSpacing/>
        <w:rPr>
          <w:rFonts w:asciiTheme="minorHAnsi" w:hAnsiTheme="minorHAnsi" w:cstheme="minorHAnsi"/>
          <w:sz w:val="16"/>
        </w:rPr>
      </w:pPr>
    </w:p>
    <w:p w14:paraId="7ECE3769" w14:textId="77777777" w:rsidR="00B554D1" w:rsidRDefault="00B554D1"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DF3EAB" w:rsidRPr="00882C8A" w14:paraId="730F1644" w14:textId="77777777" w:rsidTr="004E1ADC">
        <w:trPr>
          <w:trHeight w:val="389"/>
        </w:trPr>
        <w:tc>
          <w:tcPr>
            <w:tcW w:w="8697" w:type="dxa"/>
            <w:gridSpan w:val="2"/>
            <w:vAlign w:val="center"/>
          </w:tcPr>
          <w:p w14:paraId="4F16B7D1" w14:textId="7BD1FA56" w:rsidR="00DF3EAB" w:rsidRPr="00882C8A" w:rsidRDefault="00570A91" w:rsidP="004E1ADC">
            <w:pPr>
              <w:contextualSpacing/>
              <w:rPr>
                <w:rFonts w:asciiTheme="minorHAnsi" w:hAnsiTheme="minorHAnsi" w:cstheme="minorHAnsi"/>
                <w:b/>
                <w:bCs/>
                <w:sz w:val="20"/>
                <w:szCs w:val="20"/>
              </w:rPr>
            </w:pPr>
            <w:r>
              <w:rPr>
                <w:rFonts w:asciiTheme="minorHAnsi" w:hAnsiTheme="minorHAnsi" w:cstheme="minorHAnsi"/>
                <w:b/>
                <w:bCs/>
                <w:sz w:val="20"/>
                <w:szCs w:val="20"/>
              </w:rPr>
              <w:lastRenderedPageBreak/>
              <w:t>L</w:t>
            </w:r>
            <w:r w:rsidR="00DF3EAB" w:rsidRPr="00882C8A">
              <w:rPr>
                <w:rFonts w:asciiTheme="minorHAnsi" w:hAnsiTheme="minorHAnsi" w:cstheme="minorHAnsi"/>
                <w:b/>
                <w:bCs/>
                <w:sz w:val="20"/>
                <w:szCs w:val="20"/>
              </w:rPr>
              <w:t>esson #</w:t>
            </w:r>
            <w:r w:rsidR="00962E3C">
              <w:rPr>
                <w:rFonts w:asciiTheme="minorHAnsi" w:hAnsiTheme="minorHAnsi" w:cstheme="minorHAnsi"/>
                <w:b/>
                <w:bCs/>
                <w:sz w:val="20"/>
                <w:szCs w:val="20"/>
              </w:rPr>
              <w:t>6</w:t>
            </w:r>
            <w:r w:rsidR="00DF3EAB" w:rsidRPr="00882C8A">
              <w:rPr>
                <w:rFonts w:asciiTheme="minorHAnsi" w:hAnsiTheme="minorHAnsi" w:cstheme="minorHAnsi"/>
                <w:b/>
                <w:bCs/>
                <w:sz w:val="20"/>
                <w:szCs w:val="20"/>
              </w:rPr>
              <w:t xml:space="preserve"> </w:t>
            </w:r>
            <w:r w:rsidR="00DF3EAB">
              <w:rPr>
                <w:rFonts w:asciiTheme="minorHAnsi" w:hAnsiTheme="minorHAnsi" w:cstheme="minorHAnsi"/>
                <w:b/>
                <w:bCs/>
                <w:sz w:val="20"/>
                <w:szCs w:val="20"/>
              </w:rPr>
              <w:t xml:space="preserve">Sickle Cell Disease </w:t>
            </w:r>
          </w:p>
        </w:tc>
        <w:tc>
          <w:tcPr>
            <w:tcW w:w="5968" w:type="dxa"/>
            <w:gridSpan w:val="2"/>
            <w:vAlign w:val="center"/>
          </w:tcPr>
          <w:p w14:paraId="3596BE4B" w14:textId="77777777" w:rsidR="00DF3EAB" w:rsidRPr="00882C8A" w:rsidRDefault="00DF3EAB" w:rsidP="004E1ADC">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DF3EAB" w:rsidRPr="00882C8A" w14:paraId="6A8564A5" w14:textId="77777777" w:rsidTr="004E1ADC">
        <w:tc>
          <w:tcPr>
            <w:tcW w:w="3964" w:type="dxa"/>
          </w:tcPr>
          <w:p w14:paraId="24D6126F"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38DFD2C" w14:textId="77777777" w:rsidR="00DF3EAB" w:rsidRPr="00882C8A" w:rsidRDefault="00DF3EAB" w:rsidP="004E1ADC">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Investigate the process of protein synthesis to determine the cause of Sickle Cell Anemia.</w:t>
            </w:r>
          </w:p>
          <w:p w14:paraId="39365A73"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62C111CD" w14:textId="753B395C" w:rsidR="00DD37A1" w:rsidRPr="00DD37A1" w:rsidRDefault="00DD37A1" w:rsidP="00DD37A1">
            <w:pPr>
              <w:shd w:val="clear" w:color="auto" w:fill="FFFFCC"/>
              <w:contextualSpacing/>
              <w:rPr>
                <w:rStyle w:val="normaltextrun"/>
                <w:rFonts w:asciiTheme="minorHAnsi" w:hAnsiTheme="minorHAnsi" w:cstheme="minorHAnsi"/>
                <w:sz w:val="20"/>
                <w:szCs w:val="20"/>
              </w:rPr>
            </w:pPr>
            <w:r>
              <w:rPr>
                <w:rStyle w:val="normaltextrun"/>
                <w:rFonts w:asciiTheme="minorHAnsi" w:hAnsiTheme="minorHAnsi" w:cstheme="minorHAnsi"/>
                <w:sz w:val="20"/>
                <w:szCs w:val="20"/>
              </w:rPr>
              <w:t>B</w:t>
            </w:r>
            <w:r>
              <w:rPr>
                <w:rStyle w:val="normaltextrun"/>
              </w:rPr>
              <w:t>.</w:t>
            </w:r>
            <w:r w:rsidRPr="00DD37A1">
              <w:rPr>
                <w:rStyle w:val="normaltextrun"/>
                <w:rFonts w:asciiTheme="minorHAnsi" w:hAnsiTheme="minorHAnsi" w:cstheme="minorHAnsi"/>
                <w:sz w:val="20"/>
                <w:szCs w:val="20"/>
              </w:rPr>
              <w:t>7</w:t>
            </w:r>
            <w:r>
              <w:rPr>
                <w:rStyle w:val="normaltextrun"/>
                <w:rFonts w:asciiTheme="minorHAnsi" w:hAnsiTheme="minorHAnsi" w:cstheme="minorHAnsi"/>
                <w:sz w:val="20"/>
                <w:szCs w:val="20"/>
              </w:rPr>
              <w:t xml:space="preserve">B – </w:t>
            </w:r>
            <w:r w:rsidRPr="00DD37A1">
              <w:rPr>
                <w:rStyle w:val="normaltextrun"/>
                <w:rFonts w:asciiTheme="minorHAnsi" w:hAnsiTheme="minorHAnsi" w:cstheme="minorHAnsi"/>
                <w:sz w:val="20"/>
                <w:szCs w:val="20"/>
              </w:rPr>
              <w:t>Describe the significance of gene expression and explain the process of protein synthesis using models of DNA and ribonucleic acid (RNA)</w:t>
            </w:r>
          </w:p>
          <w:p w14:paraId="74629239" w14:textId="7C14800B" w:rsidR="00DD37A1" w:rsidRPr="00DD37A1" w:rsidRDefault="00DD37A1" w:rsidP="00DD37A1">
            <w:pPr>
              <w:shd w:val="clear" w:color="auto" w:fill="E2EFD9" w:themeFill="accent6" w:themeFillTint="33"/>
              <w:contextualSpacing/>
              <w:rPr>
                <w:rStyle w:val="normaltextrun"/>
                <w:rFonts w:asciiTheme="minorHAnsi" w:hAnsiTheme="minorHAnsi" w:cstheme="minorHAnsi"/>
                <w:sz w:val="20"/>
                <w:szCs w:val="20"/>
              </w:rPr>
            </w:pPr>
            <w:r w:rsidRPr="00DD37A1">
              <w:rPr>
                <w:rStyle w:val="normaltextrun"/>
                <w:rFonts w:asciiTheme="minorHAnsi" w:hAnsiTheme="minorHAnsi" w:cstheme="minorHAnsi"/>
                <w:sz w:val="20"/>
                <w:szCs w:val="20"/>
              </w:rPr>
              <w:t>B.7C – Identify and illustrate changes in DNA and evaluate the significance of these changes.</w:t>
            </w:r>
          </w:p>
          <w:p w14:paraId="1D9C9217"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A9D48B6"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DNA</w:t>
            </w:r>
          </w:p>
          <w:p w14:paraId="1EFB251E"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RNA</w:t>
            </w:r>
          </w:p>
          <w:p w14:paraId="23CBAFD0"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Transcription</w:t>
            </w:r>
          </w:p>
          <w:p w14:paraId="58249614"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Translation</w:t>
            </w:r>
          </w:p>
          <w:p w14:paraId="0E9E5D1A" w14:textId="77777777" w:rsidR="00DF3EAB" w:rsidRDefault="00DF3EAB" w:rsidP="004E1ADC">
            <w:pPr>
              <w:contextualSpacing/>
              <w:rPr>
                <w:rFonts w:asciiTheme="minorHAnsi" w:hAnsiTheme="minorHAnsi" w:cstheme="minorHAnsi"/>
                <w:sz w:val="20"/>
                <w:szCs w:val="20"/>
              </w:rPr>
            </w:pPr>
            <w:r>
              <w:rPr>
                <w:rFonts w:asciiTheme="minorHAnsi" w:hAnsiTheme="minorHAnsi" w:cstheme="minorHAnsi"/>
                <w:sz w:val="20"/>
                <w:szCs w:val="20"/>
              </w:rPr>
              <w:t>Mutation</w:t>
            </w:r>
          </w:p>
          <w:p w14:paraId="6C666E22"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09BF754"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6A6C176C"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4FCB7621" w14:textId="77777777" w:rsidR="00DF3EAB" w:rsidRDefault="00DF3EAB" w:rsidP="004E1ADC">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4B7FBF68" w14:textId="77777777" w:rsidR="00DF3EAB" w:rsidRPr="007C125E" w:rsidRDefault="00DF3EAB" w:rsidP="004E1ADC">
            <w:pPr>
              <w:pStyle w:val="ListParagraph"/>
              <w:ind w:left="360"/>
              <w:rPr>
                <w:rFonts w:asciiTheme="minorHAnsi" w:hAnsiTheme="minorHAnsi" w:cstheme="minorHAnsi"/>
                <w:szCs w:val="20"/>
              </w:rPr>
            </w:pPr>
          </w:p>
        </w:tc>
        <w:tc>
          <w:tcPr>
            <w:tcW w:w="5400" w:type="dxa"/>
            <w:gridSpan w:val="2"/>
          </w:tcPr>
          <w:p w14:paraId="7EDED670"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5D588D7" w14:textId="77777777" w:rsidR="00DF3EAB" w:rsidRPr="004C3CCD" w:rsidRDefault="00DF3EAB" w:rsidP="004E1ADC">
            <w:pPr>
              <w:contextualSpacing/>
              <w:rPr>
                <w:rFonts w:asciiTheme="minorHAnsi" w:hAnsiTheme="minorHAnsi" w:cstheme="minorHAnsi"/>
                <w:sz w:val="20"/>
                <w:szCs w:val="20"/>
              </w:rPr>
            </w:pPr>
            <w:r w:rsidRPr="004C3CCD">
              <w:rPr>
                <w:rFonts w:asciiTheme="minorHAnsi" w:hAnsiTheme="minorHAnsi" w:cstheme="minorHAnsi"/>
                <w:sz w:val="20"/>
                <w:szCs w:val="20"/>
              </w:rPr>
              <w:t xml:space="preserve">In this inquiry-based activity, students engage in science practices to figure out why some people with a genetic </w:t>
            </w:r>
          </w:p>
          <w:p w14:paraId="6B0F5AA2" w14:textId="356BBB30" w:rsidR="00DF3EAB" w:rsidRPr="004C3CCD" w:rsidRDefault="00DF3EAB" w:rsidP="004E1ADC">
            <w:pPr>
              <w:contextualSpacing/>
              <w:rPr>
                <w:rFonts w:asciiTheme="minorHAnsi" w:hAnsiTheme="minorHAnsi" w:cstheme="minorHAnsi"/>
                <w:sz w:val="20"/>
                <w:szCs w:val="20"/>
              </w:rPr>
            </w:pPr>
            <w:r w:rsidRPr="004C3CCD">
              <w:rPr>
                <w:rFonts w:asciiTheme="minorHAnsi" w:hAnsiTheme="minorHAnsi" w:cstheme="minorHAnsi"/>
                <w:sz w:val="20"/>
                <w:szCs w:val="20"/>
              </w:rPr>
              <w:t>condition that usually leads to sickle cell disease do not have disease symptoms. This activity is based on content</w:t>
            </w:r>
            <w:r w:rsidR="009D438A">
              <w:rPr>
                <w:rFonts w:asciiTheme="minorHAnsi" w:hAnsiTheme="minorHAnsi" w:cstheme="minorHAnsi"/>
                <w:sz w:val="20"/>
                <w:szCs w:val="20"/>
              </w:rPr>
              <w:t xml:space="preserve"> </w:t>
            </w:r>
            <w:r w:rsidRPr="004C3CCD">
              <w:rPr>
                <w:rFonts w:asciiTheme="minorHAnsi" w:hAnsiTheme="minorHAnsi" w:cstheme="minorHAnsi"/>
                <w:sz w:val="20"/>
                <w:szCs w:val="20"/>
              </w:rPr>
              <w:t xml:space="preserve">covered in the Scientists at Work video A Genetic Treatment for Sickle Cell Disease. Instead of frontloading information from the film, the activity guides students through “figuring out” the key concepts first. As they investigate and make sense of the phenomenon, students engage in practices such as observing, questioning, </w:t>
            </w:r>
          </w:p>
          <w:p w14:paraId="4714E905" w14:textId="77777777" w:rsidR="00DF3EAB" w:rsidRDefault="00DF3EAB" w:rsidP="004E1ADC">
            <w:pPr>
              <w:contextualSpacing/>
              <w:rPr>
                <w:rFonts w:asciiTheme="minorHAnsi" w:hAnsiTheme="minorHAnsi" w:cstheme="minorHAnsi"/>
                <w:sz w:val="20"/>
                <w:szCs w:val="20"/>
              </w:rPr>
            </w:pPr>
            <w:r w:rsidRPr="004C3CCD">
              <w:rPr>
                <w:rFonts w:asciiTheme="minorHAnsi" w:hAnsiTheme="minorHAnsi" w:cstheme="minorHAnsi"/>
                <w:sz w:val="20"/>
                <w:szCs w:val="20"/>
              </w:rPr>
              <w:t>and using and developing models.</w:t>
            </w:r>
          </w:p>
          <w:p w14:paraId="083C3B83" w14:textId="77777777" w:rsidR="00DF3EAB" w:rsidRDefault="00DF3EAB" w:rsidP="004E1ADC">
            <w:pPr>
              <w:contextualSpacing/>
            </w:pPr>
          </w:p>
          <w:p w14:paraId="0A408C5E" w14:textId="7C92F6C6" w:rsidR="00DF3EAB" w:rsidRPr="007A5B65" w:rsidRDefault="00DF3EAB" w:rsidP="004E1ADC">
            <w:pPr>
              <w:contextualSpacing/>
              <w:rPr>
                <w:rFonts w:asciiTheme="minorHAnsi" w:hAnsiTheme="minorHAnsi" w:cstheme="minorHAnsi"/>
                <w:sz w:val="20"/>
                <w:szCs w:val="20"/>
              </w:rPr>
            </w:pPr>
            <w:r w:rsidRPr="007A5B65">
              <w:rPr>
                <w:rFonts w:asciiTheme="minorHAnsi" w:hAnsiTheme="minorHAnsi" w:cstheme="minorHAnsi"/>
                <w:sz w:val="20"/>
                <w:szCs w:val="20"/>
              </w:rPr>
              <w:t>This activity is meant to be given to students in separate parts, so that they can focus on figuring out one part</w:t>
            </w:r>
            <w:r w:rsidR="009D438A">
              <w:rPr>
                <w:rFonts w:asciiTheme="minorHAnsi" w:hAnsiTheme="minorHAnsi" w:cstheme="minorHAnsi"/>
                <w:sz w:val="20"/>
                <w:szCs w:val="20"/>
              </w:rPr>
              <w:t xml:space="preserve"> </w:t>
            </w:r>
            <w:r w:rsidRPr="007A5B65">
              <w:rPr>
                <w:rFonts w:asciiTheme="minorHAnsi" w:hAnsiTheme="minorHAnsi" w:cstheme="minorHAnsi"/>
                <w:sz w:val="20"/>
                <w:szCs w:val="20"/>
              </w:rPr>
              <w:t xml:space="preserve">before receiving the next and coherently build on their understanding. It is not recommended to provide all parts of the “Student Handout” as a packet together. </w:t>
            </w:r>
          </w:p>
          <w:p w14:paraId="6955B85B" w14:textId="77777777" w:rsidR="00DF3EAB" w:rsidRPr="007A5B65" w:rsidRDefault="00DF3EAB" w:rsidP="004E1ADC">
            <w:pPr>
              <w:pStyle w:val="ListParagraph"/>
              <w:numPr>
                <w:ilvl w:val="1"/>
                <w:numId w:val="2"/>
              </w:numPr>
              <w:ind w:left="334"/>
              <w:rPr>
                <w:rFonts w:asciiTheme="minorHAnsi" w:hAnsiTheme="minorHAnsi" w:cstheme="minorHAnsi"/>
                <w:szCs w:val="20"/>
              </w:rPr>
            </w:pPr>
            <w:r w:rsidRPr="007A5B65">
              <w:rPr>
                <w:rFonts w:asciiTheme="minorHAnsi" w:hAnsiTheme="minorHAnsi" w:cstheme="minorHAnsi"/>
                <w:szCs w:val="20"/>
              </w:rPr>
              <w:t xml:space="preserve">In Part 1, students are introduced to the phenomenon through images and a video clip. </w:t>
            </w:r>
          </w:p>
          <w:p w14:paraId="188E5C78" w14:textId="77777777" w:rsidR="00DF3EAB" w:rsidRPr="007A5B65" w:rsidRDefault="00DF3EAB" w:rsidP="004E1ADC">
            <w:pPr>
              <w:pStyle w:val="ListParagraph"/>
              <w:numPr>
                <w:ilvl w:val="1"/>
                <w:numId w:val="2"/>
              </w:numPr>
              <w:ind w:left="334"/>
              <w:rPr>
                <w:rFonts w:asciiTheme="minorHAnsi" w:hAnsiTheme="minorHAnsi" w:cstheme="minorHAnsi"/>
                <w:szCs w:val="20"/>
              </w:rPr>
            </w:pPr>
            <w:r w:rsidRPr="007A5B65">
              <w:rPr>
                <w:rFonts w:asciiTheme="minorHAnsi" w:hAnsiTheme="minorHAnsi" w:cstheme="minorHAnsi"/>
                <w:szCs w:val="20"/>
              </w:rPr>
              <w:t xml:space="preserve">In Part 2, they observe images of cells and hemoglobin (with and without the sickle cell mutation). </w:t>
            </w:r>
          </w:p>
          <w:p w14:paraId="287E202B" w14:textId="77777777" w:rsidR="00DF3EAB" w:rsidRPr="007A5B65" w:rsidRDefault="00DF3EAB" w:rsidP="004E1ADC">
            <w:pPr>
              <w:pStyle w:val="ListParagraph"/>
              <w:numPr>
                <w:ilvl w:val="0"/>
                <w:numId w:val="40"/>
              </w:numPr>
              <w:ind w:left="334"/>
              <w:rPr>
                <w:rFonts w:asciiTheme="minorHAnsi" w:hAnsiTheme="minorHAnsi" w:cstheme="minorHAnsi"/>
                <w:szCs w:val="20"/>
              </w:rPr>
            </w:pPr>
            <w:r w:rsidRPr="007A5B65">
              <w:rPr>
                <w:rFonts w:asciiTheme="minorHAnsi" w:hAnsiTheme="minorHAnsi" w:cstheme="minorHAnsi"/>
                <w:szCs w:val="20"/>
              </w:rPr>
              <w:t xml:space="preserve">In Part 3, they sort cards that show steps in the production of hemoglobin (with and without the sickle cell mutation). </w:t>
            </w:r>
          </w:p>
          <w:p w14:paraId="09A4CA6C" w14:textId="77777777" w:rsidR="00DF3EAB" w:rsidRPr="007A5B65" w:rsidRDefault="00DF3EAB" w:rsidP="004E1ADC">
            <w:pPr>
              <w:pStyle w:val="ListParagraph"/>
              <w:numPr>
                <w:ilvl w:val="0"/>
                <w:numId w:val="40"/>
              </w:numPr>
              <w:ind w:left="334"/>
              <w:rPr>
                <w:rFonts w:asciiTheme="minorHAnsi" w:hAnsiTheme="minorHAnsi" w:cstheme="minorHAnsi"/>
                <w:szCs w:val="20"/>
              </w:rPr>
            </w:pPr>
            <w:r w:rsidRPr="007A5B65">
              <w:rPr>
                <w:rFonts w:asciiTheme="minorHAnsi" w:hAnsiTheme="minorHAnsi" w:cstheme="minorHAnsi"/>
                <w:szCs w:val="20"/>
              </w:rPr>
              <w:t>In Part 4, they identify the mutation that causes sickle cell disease by transcribing and translating gene segments.</w:t>
            </w:r>
          </w:p>
          <w:p w14:paraId="11F63893" w14:textId="77777777" w:rsidR="00DF3EAB" w:rsidRPr="007A5B65" w:rsidRDefault="00DF3EAB" w:rsidP="004E1ADC">
            <w:pPr>
              <w:pStyle w:val="ListParagraph"/>
              <w:numPr>
                <w:ilvl w:val="1"/>
                <w:numId w:val="2"/>
              </w:numPr>
              <w:ind w:left="334"/>
              <w:rPr>
                <w:rFonts w:asciiTheme="minorHAnsi" w:hAnsiTheme="minorHAnsi" w:cstheme="minorHAnsi"/>
                <w:szCs w:val="20"/>
              </w:rPr>
            </w:pPr>
            <w:r w:rsidRPr="007A5B65">
              <w:rPr>
                <w:rFonts w:asciiTheme="minorHAnsi" w:hAnsiTheme="minorHAnsi" w:cstheme="minorHAnsi"/>
                <w:szCs w:val="20"/>
              </w:rPr>
              <w:t>In Part 5, they construct models of the protein segments they translated in Part 4.</w:t>
            </w:r>
          </w:p>
          <w:p w14:paraId="2DE520BE" w14:textId="77777777" w:rsidR="00DF3EAB" w:rsidRPr="007A5B65" w:rsidRDefault="00DF3EAB" w:rsidP="004E1ADC">
            <w:pPr>
              <w:pStyle w:val="ListParagraph"/>
              <w:numPr>
                <w:ilvl w:val="1"/>
                <w:numId w:val="2"/>
              </w:numPr>
              <w:ind w:left="334"/>
              <w:rPr>
                <w:rFonts w:asciiTheme="minorHAnsi" w:hAnsiTheme="minorHAnsi" w:cstheme="minorHAnsi"/>
                <w:szCs w:val="20"/>
              </w:rPr>
            </w:pPr>
            <w:r w:rsidRPr="007A5B65">
              <w:rPr>
                <w:rFonts w:asciiTheme="minorHAnsi" w:hAnsiTheme="minorHAnsi" w:cstheme="minorHAnsi"/>
                <w:szCs w:val="20"/>
              </w:rPr>
              <w:t>In Part 6, they watch the entire video and explore potential treatments with genetic medicine.</w:t>
            </w:r>
          </w:p>
          <w:p w14:paraId="4A25DB7C" w14:textId="77777777" w:rsidR="00DF3EAB" w:rsidRPr="007A5B65" w:rsidRDefault="00DF3EAB" w:rsidP="004E1ADC">
            <w:pPr>
              <w:pStyle w:val="ListParagraph"/>
              <w:numPr>
                <w:ilvl w:val="0"/>
                <w:numId w:val="40"/>
              </w:numPr>
              <w:ind w:left="334"/>
              <w:rPr>
                <w:rFonts w:asciiTheme="minorHAnsi" w:hAnsiTheme="minorHAnsi" w:cstheme="minorHAnsi"/>
                <w:szCs w:val="20"/>
              </w:rPr>
            </w:pPr>
            <w:r w:rsidRPr="007A5B65">
              <w:rPr>
                <w:rFonts w:asciiTheme="minorHAnsi" w:hAnsiTheme="minorHAnsi" w:cstheme="minorHAnsi"/>
                <w:szCs w:val="20"/>
              </w:rPr>
              <w:t>In the optional extension, they transfer what they’ve figured out to Huntington’s disease.</w:t>
            </w:r>
          </w:p>
        </w:tc>
        <w:tc>
          <w:tcPr>
            <w:tcW w:w="5301" w:type="dxa"/>
          </w:tcPr>
          <w:p w14:paraId="2962024F"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FFF5782" w14:textId="77777777" w:rsidR="00DF3EAB" w:rsidRPr="00882C8A" w:rsidRDefault="00DF3EAB"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1CCE2A7" w14:textId="77777777" w:rsidR="00DF3EAB" w:rsidRPr="00B70DBA" w:rsidRDefault="00DF3EAB" w:rsidP="004E1ADC">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C2004FF" w14:textId="77777777" w:rsidR="00DF3EAB" w:rsidRDefault="00DF3EAB" w:rsidP="004E1ADC">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536C8CDE" w14:textId="77777777" w:rsidR="00DF3EAB" w:rsidRPr="00B70DBA" w:rsidRDefault="00DF3EAB" w:rsidP="004E1ADC">
            <w:pPr>
              <w:pStyle w:val="ListParagraph"/>
              <w:ind w:left="360"/>
              <w:rPr>
                <w:rFonts w:asciiTheme="minorHAnsi" w:hAnsiTheme="minorHAnsi" w:cstheme="minorHAnsi"/>
                <w:szCs w:val="20"/>
              </w:rPr>
            </w:pPr>
          </w:p>
          <w:p w14:paraId="0664FF83" w14:textId="77777777" w:rsidR="00DF3EAB" w:rsidRPr="00C877E3" w:rsidRDefault="00DF3EAB" w:rsidP="004E1ADC">
            <w:pPr>
              <w:pStyle w:val="ListParagraph"/>
              <w:ind w:left="360"/>
              <w:rPr>
                <w:rFonts w:asciiTheme="minorHAnsi" w:hAnsiTheme="minorHAnsi" w:cstheme="minorHAnsi"/>
                <w:szCs w:val="20"/>
              </w:rPr>
            </w:pPr>
          </w:p>
          <w:p w14:paraId="6BAAF66A" w14:textId="77777777" w:rsidR="00DF3EAB" w:rsidRPr="00882C8A" w:rsidRDefault="00DF3EAB" w:rsidP="004E1ADC">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8BC38B2" w14:textId="77777777" w:rsidR="00DF3EAB" w:rsidRPr="00FA680E"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07D7C5A1" w14:textId="77777777" w:rsidR="00DF3EAB"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BC57778" w14:textId="77777777" w:rsidR="00DF3EAB"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61852975" w14:textId="77777777" w:rsidR="00DF3EAB" w:rsidRPr="00A42491" w:rsidRDefault="00DF3EAB" w:rsidP="004E1ADC">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4C9458E0" w14:textId="77777777" w:rsidR="00DF3EAB" w:rsidRPr="007C125E" w:rsidRDefault="00DF3EAB" w:rsidP="004E1ADC">
            <w:pPr>
              <w:pStyle w:val="ListParagraph"/>
              <w:ind w:left="360"/>
              <w:rPr>
                <w:rFonts w:asciiTheme="minorHAnsi" w:hAnsiTheme="minorHAnsi" w:cstheme="minorHAnsi"/>
                <w:szCs w:val="20"/>
              </w:rPr>
            </w:pPr>
          </w:p>
          <w:p w14:paraId="72226E60" w14:textId="77777777" w:rsidR="00DF3EAB" w:rsidRPr="00C70466" w:rsidRDefault="00DF3EAB" w:rsidP="004E1ADC">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DF3EAB" w:rsidRPr="00882C8A" w14:paraId="5541742F" w14:textId="77777777" w:rsidTr="004E1ADC">
              <w:tc>
                <w:tcPr>
                  <w:tcW w:w="951" w:type="dxa"/>
                  <w:vMerge w:val="restart"/>
                </w:tcPr>
                <w:p w14:paraId="2DF15362" w14:textId="77777777" w:rsidR="00DF3EAB" w:rsidRPr="00882C8A" w:rsidRDefault="00DF3EAB"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7938" behindDoc="1" locked="0" layoutInCell="1" allowOverlap="1" wp14:anchorId="1A7305FB" wp14:editId="49B92136">
                        <wp:simplePos x="0" y="0"/>
                        <wp:positionH relativeFrom="column">
                          <wp:posOffset>19050</wp:posOffset>
                        </wp:positionH>
                        <wp:positionV relativeFrom="paragraph">
                          <wp:posOffset>168910</wp:posOffset>
                        </wp:positionV>
                        <wp:extent cx="400050" cy="591820"/>
                        <wp:effectExtent l="0" t="0" r="0" b="0"/>
                        <wp:wrapSquare wrapText="bothSides"/>
                        <wp:docPr id="772685456" name="Picture 77268545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E18AFD8" w14:textId="77777777" w:rsidR="00DF3EAB"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Sort cards</w:t>
                  </w:r>
                </w:p>
                <w:p w14:paraId="341EB1C2" w14:textId="77777777" w:rsidR="00DF3EAB"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Identify mutations based on evidence</w:t>
                  </w:r>
                </w:p>
                <w:p w14:paraId="18963379" w14:textId="77777777" w:rsidR="00DF3EAB" w:rsidRPr="003D3F58" w:rsidRDefault="00DF3EAB" w:rsidP="004E1ADC">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Construct models</w:t>
                  </w:r>
                </w:p>
              </w:tc>
            </w:tr>
            <w:tr w:rsidR="00DF3EAB" w:rsidRPr="00882C8A" w14:paraId="09A7120C" w14:textId="77777777" w:rsidTr="004E1ADC">
              <w:tc>
                <w:tcPr>
                  <w:tcW w:w="951" w:type="dxa"/>
                  <w:vMerge/>
                </w:tcPr>
                <w:p w14:paraId="4B131700"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3666325E" w14:textId="77777777" w:rsidR="00DF3EAB" w:rsidRPr="00C51FFF" w:rsidRDefault="00DF3EAB" w:rsidP="004E1ADC">
                  <w:pPr>
                    <w:contextualSpacing/>
                    <w:rPr>
                      <w:rFonts w:asciiTheme="minorHAnsi" w:hAnsiTheme="minorHAnsi" w:cstheme="minorHAnsi"/>
                      <w:szCs w:val="20"/>
                    </w:rPr>
                  </w:pPr>
                </w:p>
              </w:tc>
            </w:tr>
            <w:tr w:rsidR="00DF3EAB" w:rsidRPr="00882C8A" w14:paraId="7CAC300C" w14:textId="77777777" w:rsidTr="004E1ADC">
              <w:trPr>
                <w:trHeight w:val="80"/>
              </w:trPr>
              <w:tc>
                <w:tcPr>
                  <w:tcW w:w="951" w:type="dxa"/>
                </w:tcPr>
                <w:p w14:paraId="696C1E4A"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73D2E51B" w14:textId="77777777" w:rsidR="00DF3EAB" w:rsidRPr="00882C8A" w:rsidRDefault="00DF3EAB" w:rsidP="004E1ADC">
                  <w:pPr>
                    <w:tabs>
                      <w:tab w:val="left" w:pos="7216"/>
                    </w:tabs>
                    <w:contextualSpacing/>
                    <w:rPr>
                      <w:rFonts w:asciiTheme="minorHAnsi" w:hAnsiTheme="minorHAnsi" w:cstheme="minorHAnsi"/>
                      <w:sz w:val="20"/>
                      <w:szCs w:val="20"/>
                    </w:rPr>
                  </w:pPr>
                </w:p>
              </w:tc>
            </w:tr>
            <w:tr w:rsidR="00DF3EAB" w:rsidRPr="00882C8A" w14:paraId="464A2ABE" w14:textId="77777777" w:rsidTr="004E1ADC">
              <w:tc>
                <w:tcPr>
                  <w:tcW w:w="951" w:type="dxa"/>
                  <w:vMerge w:val="restart"/>
                </w:tcPr>
                <w:p w14:paraId="74BC2448" w14:textId="77777777" w:rsidR="00DF3EAB" w:rsidRPr="00882C8A" w:rsidRDefault="00DF3EAB" w:rsidP="004E1ADC">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8962" behindDoc="1" locked="0" layoutInCell="1" allowOverlap="1" wp14:anchorId="5E3BE2D7" wp14:editId="3A7A4439">
                        <wp:simplePos x="0" y="0"/>
                        <wp:positionH relativeFrom="column">
                          <wp:posOffset>38100</wp:posOffset>
                        </wp:positionH>
                        <wp:positionV relativeFrom="paragraph">
                          <wp:posOffset>149860</wp:posOffset>
                        </wp:positionV>
                        <wp:extent cx="477520" cy="504825"/>
                        <wp:effectExtent l="0" t="0" r="0" b="0"/>
                        <wp:wrapSquare wrapText="bothSides"/>
                        <wp:docPr id="68367771" name="Picture 6836777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0C8DBF5"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is deoxyribonucleic acid.</w:t>
                  </w:r>
                </w:p>
                <w:p w14:paraId="64AB454E"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RNA is ribonucleic acid.</w:t>
                  </w:r>
                </w:p>
                <w:p w14:paraId="198EB28E"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1264B6AC" w14:textId="77777777" w:rsidR="00DF3EAB"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Translation is the process of using RNA to produce a protein.</w:t>
                  </w:r>
                </w:p>
                <w:p w14:paraId="3CC0AA18" w14:textId="77777777" w:rsidR="00DF3EAB" w:rsidRPr="004E0E1C" w:rsidRDefault="00DF3EAB" w:rsidP="004E1AD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mutation is a “mistake” in the DNA sequence.</w:t>
                  </w:r>
                </w:p>
              </w:tc>
            </w:tr>
            <w:tr w:rsidR="00DF3EAB" w:rsidRPr="00882C8A" w14:paraId="047FEFD6" w14:textId="77777777" w:rsidTr="004E1ADC">
              <w:tc>
                <w:tcPr>
                  <w:tcW w:w="951" w:type="dxa"/>
                  <w:vMerge/>
                </w:tcPr>
                <w:p w14:paraId="26569491" w14:textId="77777777" w:rsidR="00DF3EAB" w:rsidRPr="00882C8A" w:rsidRDefault="00DF3EAB" w:rsidP="004E1ADC">
                  <w:pPr>
                    <w:tabs>
                      <w:tab w:val="left" w:pos="7216"/>
                    </w:tabs>
                    <w:contextualSpacing/>
                    <w:rPr>
                      <w:rFonts w:asciiTheme="minorHAnsi" w:hAnsiTheme="minorHAnsi" w:cstheme="minorHAnsi"/>
                      <w:sz w:val="20"/>
                      <w:szCs w:val="20"/>
                    </w:rPr>
                  </w:pPr>
                </w:p>
              </w:tc>
              <w:tc>
                <w:tcPr>
                  <w:tcW w:w="4134" w:type="dxa"/>
                </w:tcPr>
                <w:p w14:paraId="628E3479" w14:textId="77777777" w:rsidR="00DF3EAB" w:rsidRPr="00C51FFF" w:rsidRDefault="00DF3EAB" w:rsidP="004E1ADC">
                  <w:pPr>
                    <w:tabs>
                      <w:tab w:val="left" w:pos="7216"/>
                    </w:tabs>
                    <w:contextualSpacing/>
                    <w:rPr>
                      <w:rFonts w:asciiTheme="minorHAnsi" w:hAnsiTheme="minorHAnsi" w:cstheme="minorHAnsi"/>
                      <w:szCs w:val="20"/>
                    </w:rPr>
                  </w:pPr>
                </w:p>
              </w:tc>
            </w:tr>
          </w:tbl>
          <w:p w14:paraId="3B208B1B" w14:textId="77777777" w:rsidR="00DF3EAB" w:rsidRPr="00882C8A" w:rsidRDefault="00DF3EAB" w:rsidP="004E1ADC">
            <w:pPr>
              <w:tabs>
                <w:tab w:val="left" w:pos="7216"/>
              </w:tabs>
              <w:contextualSpacing/>
              <w:rPr>
                <w:rFonts w:asciiTheme="minorHAnsi" w:hAnsiTheme="minorHAnsi" w:cstheme="minorHAnsi"/>
                <w:sz w:val="20"/>
                <w:szCs w:val="20"/>
              </w:rPr>
            </w:pPr>
          </w:p>
        </w:tc>
      </w:tr>
    </w:tbl>
    <w:p w14:paraId="5DCDBEEF" w14:textId="77777777" w:rsidR="00EA6366" w:rsidRDefault="00EA6366" w:rsidP="00FB6B5E">
      <w:pPr>
        <w:ind w:left="-810" w:firstLine="90"/>
        <w:contextualSpacing/>
        <w:rPr>
          <w:rFonts w:asciiTheme="minorHAnsi" w:hAnsiTheme="minorHAnsi" w:cstheme="minorHAnsi"/>
          <w:sz w:val="16"/>
        </w:rPr>
      </w:pPr>
    </w:p>
    <w:p w14:paraId="049AE784" w14:textId="77777777" w:rsidR="00EA6366" w:rsidRDefault="00EA6366" w:rsidP="00FB6B5E">
      <w:pPr>
        <w:ind w:left="-810" w:firstLine="90"/>
        <w:contextualSpacing/>
        <w:rPr>
          <w:rFonts w:asciiTheme="minorHAnsi" w:hAnsiTheme="minorHAnsi" w:cstheme="minorHAnsi"/>
          <w:sz w:val="16"/>
        </w:rPr>
      </w:pPr>
    </w:p>
    <w:p w14:paraId="1DE5BE26" w14:textId="77777777" w:rsidR="00EA6366" w:rsidRDefault="00EA6366" w:rsidP="00FB6B5E">
      <w:pPr>
        <w:ind w:left="-810" w:firstLine="90"/>
        <w:contextualSpacing/>
        <w:rPr>
          <w:rFonts w:asciiTheme="minorHAnsi" w:hAnsiTheme="minorHAnsi" w:cstheme="minorHAnsi"/>
          <w:sz w:val="16"/>
        </w:rPr>
      </w:pPr>
    </w:p>
    <w:p w14:paraId="1C7DA113" w14:textId="77777777" w:rsidR="00570A91" w:rsidRDefault="00570A91" w:rsidP="00FB6B5E">
      <w:pPr>
        <w:ind w:left="-810" w:firstLine="90"/>
        <w:contextualSpacing/>
        <w:rPr>
          <w:rFonts w:asciiTheme="minorHAnsi" w:hAnsiTheme="minorHAnsi" w:cstheme="minorHAnsi"/>
          <w:sz w:val="16"/>
        </w:rPr>
      </w:pPr>
    </w:p>
    <w:p w14:paraId="287362B0" w14:textId="77777777" w:rsidR="00187F96" w:rsidRDefault="00187F96" w:rsidP="00FB6B5E">
      <w:pPr>
        <w:ind w:left="-810" w:firstLine="90"/>
        <w:contextualSpacing/>
        <w:rPr>
          <w:rFonts w:asciiTheme="minorHAnsi" w:hAnsiTheme="minorHAnsi" w:cstheme="minorHAnsi"/>
          <w:sz w:val="16"/>
        </w:rPr>
      </w:pPr>
    </w:p>
    <w:p w14:paraId="56D01922" w14:textId="77777777" w:rsidR="00187F96" w:rsidRDefault="00187F96" w:rsidP="00FB6B5E">
      <w:pPr>
        <w:ind w:left="-810" w:firstLine="90"/>
        <w:contextualSpacing/>
        <w:rPr>
          <w:rFonts w:asciiTheme="minorHAnsi" w:hAnsiTheme="minorHAnsi" w:cstheme="minorHAnsi"/>
          <w:sz w:val="16"/>
        </w:rPr>
      </w:pPr>
    </w:p>
    <w:p w14:paraId="0F51DDF9" w14:textId="77777777" w:rsidR="00187F96" w:rsidRDefault="00187F96" w:rsidP="00FB6B5E">
      <w:pPr>
        <w:ind w:left="-810" w:firstLine="90"/>
        <w:contextualSpacing/>
        <w:rPr>
          <w:rFonts w:asciiTheme="minorHAnsi" w:hAnsiTheme="minorHAnsi" w:cstheme="minorHAnsi"/>
          <w:sz w:val="16"/>
        </w:rPr>
      </w:pPr>
    </w:p>
    <w:p w14:paraId="44F22AD7" w14:textId="77777777" w:rsidR="00187F96" w:rsidRDefault="00187F96" w:rsidP="00FB6B5E">
      <w:pPr>
        <w:ind w:left="-810" w:firstLine="90"/>
        <w:contextualSpacing/>
        <w:rPr>
          <w:rFonts w:asciiTheme="minorHAnsi" w:hAnsiTheme="minorHAnsi" w:cstheme="minorHAnsi"/>
          <w:sz w:val="16"/>
        </w:rPr>
      </w:pPr>
    </w:p>
    <w:p w14:paraId="6A471316" w14:textId="77777777" w:rsidR="00187F96" w:rsidRDefault="00187F96" w:rsidP="00FB6B5E">
      <w:pPr>
        <w:ind w:left="-810" w:firstLine="90"/>
        <w:contextualSpacing/>
        <w:rPr>
          <w:rFonts w:asciiTheme="minorHAnsi" w:hAnsiTheme="minorHAnsi" w:cstheme="minorHAnsi"/>
          <w:sz w:val="16"/>
        </w:rPr>
      </w:pPr>
    </w:p>
    <w:p w14:paraId="00289074" w14:textId="77777777" w:rsidR="00570A91" w:rsidRDefault="00570A91"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028F9" w:rsidRPr="00882C8A" w14:paraId="198E038B" w14:textId="77777777" w:rsidTr="6C83990E">
        <w:trPr>
          <w:trHeight w:val="389"/>
        </w:trPr>
        <w:tc>
          <w:tcPr>
            <w:tcW w:w="8697" w:type="dxa"/>
            <w:gridSpan w:val="2"/>
            <w:vAlign w:val="center"/>
          </w:tcPr>
          <w:p w14:paraId="43268F6A" w14:textId="604FE022" w:rsidR="00E028F9" w:rsidRPr="00882C8A" w:rsidRDefault="00E028F9" w:rsidP="00131C8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FE13FC">
              <w:rPr>
                <w:rFonts w:asciiTheme="minorHAnsi" w:hAnsiTheme="minorHAnsi" w:cstheme="minorHAnsi"/>
                <w:b/>
                <w:bCs/>
                <w:sz w:val="20"/>
                <w:szCs w:val="20"/>
              </w:rPr>
              <w:t>Types of Mutations</w:t>
            </w:r>
          </w:p>
        </w:tc>
        <w:tc>
          <w:tcPr>
            <w:tcW w:w="5968" w:type="dxa"/>
            <w:gridSpan w:val="2"/>
            <w:vAlign w:val="center"/>
          </w:tcPr>
          <w:p w14:paraId="3958AA67" w14:textId="77777777" w:rsidR="00E028F9" w:rsidRPr="00882C8A" w:rsidRDefault="00E028F9" w:rsidP="00131C8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028F9" w:rsidRPr="00882C8A" w14:paraId="35E80EA2" w14:textId="77777777" w:rsidTr="6C83990E">
        <w:tc>
          <w:tcPr>
            <w:tcW w:w="3964" w:type="dxa"/>
          </w:tcPr>
          <w:p w14:paraId="782AA1F7"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69482F5" w14:textId="4125606A" w:rsidR="00E028F9" w:rsidRPr="00882C8A" w:rsidRDefault="00E028F9" w:rsidP="00131C8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7D0C5E">
              <w:rPr>
                <w:rFonts w:asciiTheme="minorHAnsi" w:hAnsiTheme="minorHAnsi" w:cstheme="minorHAnsi"/>
                <w:bCs/>
                <w:sz w:val="20"/>
                <w:szCs w:val="20"/>
              </w:rPr>
              <w:t xml:space="preserve">Describe how </w:t>
            </w:r>
            <w:r w:rsidR="001C5A8F">
              <w:rPr>
                <w:rFonts w:asciiTheme="minorHAnsi" w:hAnsiTheme="minorHAnsi" w:cstheme="minorHAnsi"/>
                <w:bCs/>
                <w:sz w:val="20"/>
                <w:szCs w:val="20"/>
              </w:rPr>
              <w:t xml:space="preserve">a </w:t>
            </w:r>
            <w:r w:rsidR="007D0C5E">
              <w:rPr>
                <w:rFonts w:asciiTheme="minorHAnsi" w:hAnsiTheme="minorHAnsi" w:cstheme="minorHAnsi"/>
                <w:bCs/>
                <w:sz w:val="20"/>
                <w:szCs w:val="20"/>
              </w:rPr>
              <w:t>polypeptide chain might change due to different types of mutations.</w:t>
            </w:r>
          </w:p>
          <w:p w14:paraId="5A70BF27"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32622651" w14:textId="17E9ABEF" w:rsidR="00E028F9" w:rsidRPr="00BD6FE5" w:rsidRDefault="00BD6FE5" w:rsidP="00131C8E">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863CC">
              <w:rPr>
                <w:rFonts w:asciiTheme="minorHAnsi" w:hAnsiTheme="minorHAnsi" w:cstheme="minorHAnsi"/>
                <w:b/>
                <w:bCs/>
                <w:sz w:val="20"/>
                <w:szCs w:val="20"/>
                <w:shd w:val="clear" w:color="auto" w:fill="E2EFD9" w:themeFill="accent6" w:themeFillTint="33"/>
              </w:rPr>
              <w:t>B.7.C –</w:t>
            </w:r>
            <w:r w:rsidRPr="009863CC">
              <w:rPr>
                <w:rFonts w:asciiTheme="minorHAnsi" w:hAnsiTheme="minorHAnsi" w:cstheme="minorHAnsi"/>
                <w:sz w:val="20"/>
                <w:szCs w:val="20"/>
                <w:shd w:val="clear" w:color="auto" w:fill="E2EFD9" w:themeFill="accent6" w:themeFillTint="33"/>
              </w:rPr>
              <w:t xml:space="preserve"> </w:t>
            </w:r>
            <w:r w:rsidRPr="00BD6FE5">
              <w:rPr>
                <w:rFonts w:asciiTheme="minorHAnsi" w:hAnsiTheme="minorHAnsi" w:cstheme="minorHAnsi"/>
                <w:sz w:val="20"/>
                <w:szCs w:val="20"/>
                <w:shd w:val="clear" w:color="auto" w:fill="E2EFD9" w:themeFill="accent6" w:themeFillTint="33"/>
              </w:rPr>
              <w:t>Identify and illustrate changes in DNA and evaluate the significance of these changes.</w:t>
            </w:r>
          </w:p>
          <w:p w14:paraId="7A64C185"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6611231" w14:textId="387817F0" w:rsidR="00E028F9" w:rsidRDefault="007D0C5E" w:rsidP="00131C8E">
            <w:pPr>
              <w:contextualSpacing/>
              <w:rPr>
                <w:rFonts w:asciiTheme="minorHAnsi" w:hAnsiTheme="minorHAnsi" w:cstheme="minorHAnsi"/>
                <w:sz w:val="20"/>
                <w:szCs w:val="20"/>
              </w:rPr>
            </w:pPr>
            <w:r>
              <w:rPr>
                <w:rFonts w:asciiTheme="minorHAnsi" w:hAnsiTheme="minorHAnsi" w:cstheme="minorHAnsi"/>
                <w:sz w:val="20"/>
                <w:szCs w:val="20"/>
              </w:rPr>
              <w:t>Mutation</w:t>
            </w:r>
            <w:r w:rsidR="00C31619">
              <w:rPr>
                <w:rFonts w:asciiTheme="minorHAnsi" w:hAnsiTheme="minorHAnsi" w:cstheme="minorHAnsi"/>
                <w:sz w:val="20"/>
                <w:szCs w:val="20"/>
              </w:rPr>
              <w:t xml:space="preserve">                                Missense</w:t>
            </w:r>
          </w:p>
          <w:p w14:paraId="3C43FE8F" w14:textId="001C41EF" w:rsidR="007D0C5E" w:rsidRDefault="007D0C5E" w:rsidP="00131C8E">
            <w:pPr>
              <w:contextualSpacing/>
              <w:rPr>
                <w:rFonts w:asciiTheme="minorHAnsi" w:hAnsiTheme="minorHAnsi" w:cstheme="minorHAnsi"/>
                <w:sz w:val="20"/>
                <w:szCs w:val="20"/>
              </w:rPr>
            </w:pPr>
            <w:r>
              <w:rPr>
                <w:rFonts w:asciiTheme="minorHAnsi" w:hAnsiTheme="minorHAnsi" w:cstheme="minorHAnsi"/>
                <w:sz w:val="20"/>
                <w:szCs w:val="20"/>
              </w:rPr>
              <w:t>Frameshift mutation</w:t>
            </w:r>
            <w:r w:rsidR="00C31619">
              <w:rPr>
                <w:rFonts w:asciiTheme="minorHAnsi" w:hAnsiTheme="minorHAnsi" w:cstheme="minorHAnsi"/>
                <w:sz w:val="20"/>
                <w:szCs w:val="20"/>
              </w:rPr>
              <w:t xml:space="preserve">            </w:t>
            </w:r>
            <w:r w:rsidR="00A037F7">
              <w:rPr>
                <w:rFonts w:asciiTheme="minorHAnsi" w:hAnsiTheme="minorHAnsi" w:cstheme="minorHAnsi"/>
                <w:sz w:val="20"/>
                <w:szCs w:val="20"/>
              </w:rPr>
              <w:t>Nonsense</w:t>
            </w:r>
          </w:p>
          <w:p w14:paraId="156C2C28" w14:textId="68954FCA" w:rsidR="007D0C5E" w:rsidRDefault="00115833" w:rsidP="00131C8E">
            <w:pPr>
              <w:contextualSpacing/>
              <w:rPr>
                <w:rFonts w:asciiTheme="minorHAnsi" w:hAnsiTheme="minorHAnsi" w:cstheme="minorHAnsi"/>
                <w:sz w:val="20"/>
                <w:szCs w:val="20"/>
              </w:rPr>
            </w:pPr>
            <w:r>
              <w:rPr>
                <w:rFonts w:asciiTheme="minorHAnsi" w:hAnsiTheme="minorHAnsi" w:cstheme="minorHAnsi"/>
                <w:sz w:val="20"/>
                <w:szCs w:val="20"/>
              </w:rPr>
              <w:t>Deletion</w:t>
            </w:r>
            <w:r w:rsidR="00A037F7">
              <w:rPr>
                <w:rFonts w:asciiTheme="minorHAnsi" w:hAnsiTheme="minorHAnsi" w:cstheme="minorHAnsi"/>
                <w:sz w:val="20"/>
                <w:szCs w:val="20"/>
              </w:rPr>
              <w:t xml:space="preserve">                                  Silent</w:t>
            </w:r>
          </w:p>
          <w:p w14:paraId="35195BDA" w14:textId="56FB99B1" w:rsidR="00115833" w:rsidRDefault="00115833" w:rsidP="00131C8E">
            <w:pPr>
              <w:contextualSpacing/>
              <w:rPr>
                <w:rFonts w:asciiTheme="minorHAnsi" w:hAnsiTheme="minorHAnsi" w:cstheme="minorHAnsi"/>
                <w:sz w:val="20"/>
                <w:szCs w:val="20"/>
              </w:rPr>
            </w:pPr>
            <w:r>
              <w:rPr>
                <w:rFonts w:asciiTheme="minorHAnsi" w:hAnsiTheme="minorHAnsi" w:cstheme="minorHAnsi"/>
                <w:sz w:val="20"/>
                <w:szCs w:val="20"/>
              </w:rPr>
              <w:t>Substitution</w:t>
            </w:r>
          </w:p>
          <w:p w14:paraId="09B3A9B5" w14:textId="020C7D9D" w:rsidR="00115833" w:rsidRDefault="00E33A58" w:rsidP="00131C8E">
            <w:pPr>
              <w:contextualSpacing/>
              <w:rPr>
                <w:rFonts w:asciiTheme="minorHAnsi" w:hAnsiTheme="minorHAnsi" w:cstheme="minorHAnsi"/>
                <w:sz w:val="20"/>
                <w:szCs w:val="20"/>
              </w:rPr>
            </w:pPr>
            <w:r>
              <w:rPr>
                <w:rFonts w:asciiTheme="minorHAnsi" w:hAnsiTheme="minorHAnsi" w:cstheme="minorHAnsi"/>
                <w:sz w:val="20"/>
                <w:szCs w:val="20"/>
              </w:rPr>
              <w:t xml:space="preserve">Insertion </w:t>
            </w:r>
          </w:p>
          <w:p w14:paraId="249FB6FF" w14:textId="4228F40E" w:rsidR="00854FB7" w:rsidRDefault="00854FB7" w:rsidP="00131C8E">
            <w:pPr>
              <w:contextualSpacing/>
              <w:rPr>
                <w:rFonts w:asciiTheme="minorHAnsi" w:hAnsiTheme="minorHAnsi" w:cstheme="minorHAnsi"/>
                <w:sz w:val="20"/>
                <w:szCs w:val="20"/>
              </w:rPr>
            </w:pPr>
            <w:r>
              <w:rPr>
                <w:rFonts w:asciiTheme="minorHAnsi" w:hAnsiTheme="minorHAnsi" w:cstheme="minorHAnsi"/>
                <w:sz w:val="20"/>
                <w:szCs w:val="20"/>
              </w:rPr>
              <w:t>Translocation</w:t>
            </w:r>
          </w:p>
          <w:p w14:paraId="62966B1A" w14:textId="434B7475" w:rsidR="00854FB7" w:rsidRDefault="00854FB7" w:rsidP="00131C8E">
            <w:pPr>
              <w:contextualSpacing/>
              <w:rPr>
                <w:rFonts w:asciiTheme="minorHAnsi" w:hAnsiTheme="minorHAnsi" w:cstheme="minorHAnsi"/>
                <w:sz w:val="20"/>
                <w:szCs w:val="20"/>
              </w:rPr>
            </w:pPr>
            <w:r>
              <w:rPr>
                <w:rFonts w:asciiTheme="minorHAnsi" w:hAnsiTheme="minorHAnsi" w:cstheme="minorHAnsi"/>
                <w:sz w:val="20"/>
                <w:szCs w:val="20"/>
              </w:rPr>
              <w:t>Inversion</w:t>
            </w:r>
          </w:p>
          <w:p w14:paraId="0BA65145" w14:textId="2FB1AFBA" w:rsidR="00854FB7" w:rsidRDefault="00854FB7" w:rsidP="00131C8E">
            <w:pPr>
              <w:contextualSpacing/>
              <w:rPr>
                <w:rFonts w:asciiTheme="minorHAnsi" w:hAnsiTheme="minorHAnsi" w:cstheme="minorHAnsi"/>
                <w:sz w:val="20"/>
                <w:szCs w:val="20"/>
              </w:rPr>
            </w:pPr>
            <w:r>
              <w:rPr>
                <w:rFonts w:asciiTheme="minorHAnsi" w:hAnsiTheme="minorHAnsi" w:cstheme="minorHAnsi"/>
                <w:sz w:val="20"/>
                <w:szCs w:val="20"/>
              </w:rPr>
              <w:t>Duplication</w:t>
            </w:r>
          </w:p>
          <w:p w14:paraId="5503937A"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201F137"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2C52F8CA"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053D9993" w14:textId="1741A444" w:rsidR="00E028F9" w:rsidRPr="00DD1D28" w:rsidRDefault="005613FB" w:rsidP="00DD1D28">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tc>
        <w:tc>
          <w:tcPr>
            <w:tcW w:w="5400" w:type="dxa"/>
            <w:gridSpan w:val="2"/>
          </w:tcPr>
          <w:p w14:paraId="27393F3F" w14:textId="77777777" w:rsidR="00E028F9" w:rsidRPr="000D5FC1"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0D5FC1">
              <w:rPr>
                <w:rFonts w:asciiTheme="minorHAnsi" w:hAnsiTheme="minorHAnsi" w:cstheme="minorHAnsi"/>
                <w:b/>
                <w:bCs/>
                <w:color w:val="FFFFFF" w:themeColor="background1"/>
                <w:sz w:val="20"/>
                <w:szCs w:val="20"/>
              </w:rPr>
              <w:t>Instructional Notes</w:t>
            </w:r>
          </w:p>
          <w:p w14:paraId="4E3C135D" w14:textId="32DFBFDF" w:rsidR="00E028F9" w:rsidRPr="00246E2C" w:rsidRDefault="00246E2C" w:rsidP="6C83990E">
            <w:pPr>
              <w:contextualSpacing/>
              <w:rPr>
                <w:rFonts w:asciiTheme="minorHAnsi" w:hAnsiTheme="minorHAnsi" w:cstheme="minorBidi"/>
                <w:sz w:val="20"/>
                <w:szCs w:val="20"/>
              </w:rPr>
            </w:pPr>
            <w:r w:rsidRPr="6C83990E">
              <w:rPr>
                <w:rFonts w:asciiTheme="minorHAnsi" w:hAnsiTheme="minorHAnsi" w:cstheme="minorBidi"/>
                <w:b/>
                <w:bCs/>
                <w:sz w:val="20"/>
                <w:szCs w:val="20"/>
              </w:rPr>
              <w:t xml:space="preserve">Activity #1: </w:t>
            </w:r>
            <w:r w:rsidR="00FC0D9E" w:rsidRPr="6C83990E">
              <w:rPr>
                <w:rFonts w:asciiTheme="minorHAnsi" w:hAnsiTheme="minorHAnsi" w:cstheme="minorBidi"/>
                <w:sz w:val="20"/>
                <w:szCs w:val="20"/>
              </w:rPr>
              <w:t xml:space="preserve">Teacher </w:t>
            </w:r>
            <w:r w:rsidR="002B1995" w:rsidRPr="6C83990E">
              <w:rPr>
                <w:rFonts w:asciiTheme="minorHAnsi" w:hAnsiTheme="minorHAnsi" w:cstheme="minorBidi"/>
                <w:sz w:val="20"/>
                <w:szCs w:val="20"/>
              </w:rPr>
              <w:t>will facilitate a PPT</w:t>
            </w:r>
            <w:r w:rsidR="00F54438" w:rsidRPr="6C83990E">
              <w:rPr>
                <w:rFonts w:asciiTheme="minorHAnsi" w:hAnsiTheme="minorHAnsi" w:cstheme="minorBidi"/>
                <w:sz w:val="20"/>
                <w:szCs w:val="20"/>
              </w:rPr>
              <w:t xml:space="preserve"> </w:t>
            </w:r>
            <w:r w:rsidR="002B1995" w:rsidRPr="6C83990E">
              <w:rPr>
                <w:rFonts w:asciiTheme="minorHAnsi" w:hAnsiTheme="minorHAnsi" w:cstheme="minorBidi"/>
                <w:sz w:val="20"/>
                <w:szCs w:val="20"/>
              </w:rPr>
              <w:t xml:space="preserve">on the different types of mutations, </w:t>
            </w:r>
            <w:r w:rsidR="002416DB" w:rsidRPr="6C83990E">
              <w:rPr>
                <w:rFonts w:asciiTheme="minorHAnsi" w:hAnsiTheme="minorHAnsi" w:cstheme="minorBidi"/>
                <w:sz w:val="20"/>
                <w:szCs w:val="20"/>
              </w:rPr>
              <w:t xml:space="preserve">which includes </w:t>
            </w:r>
            <w:r w:rsidR="002B1995" w:rsidRPr="6C83990E">
              <w:rPr>
                <w:rFonts w:asciiTheme="minorHAnsi" w:hAnsiTheme="minorHAnsi" w:cstheme="minorBidi"/>
                <w:sz w:val="20"/>
                <w:szCs w:val="20"/>
              </w:rPr>
              <w:t xml:space="preserve">lots of examples, models, pictures, and </w:t>
            </w:r>
            <w:r w:rsidR="00300892" w:rsidRPr="6C83990E">
              <w:rPr>
                <w:rFonts w:asciiTheme="minorHAnsi" w:hAnsiTheme="minorHAnsi" w:cstheme="minorBidi"/>
                <w:sz w:val="20"/>
                <w:szCs w:val="20"/>
              </w:rPr>
              <w:t>“consequences” of these mutations.</w:t>
            </w:r>
            <w:r w:rsidR="00FF700D" w:rsidRPr="6C83990E">
              <w:rPr>
                <w:rFonts w:asciiTheme="minorHAnsi" w:hAnsiTheme="minorHAnsi" w:cstheme="minorBidi"/>
                <w:sz w:val="20"/>
                <w:szCs w:val="20"/>
              </w:rPr>
              <w:t xml:space="preserve">  </w:t>
            </w:r>
            <w:r w:rsidRPr="6C83990E">
              <w:rPr>
                <w:rFonts w:asciiTheme="minorHAnsi" w:hAnsiTheme="minorHAnsi" w:cstheme="minorBidi"/>
                <w:sz w:val="20"/>
                <w:szCs w:val="20"/>
              </w:rPr>
              <w:t xml:space="preserve">Students will fill in </w:t>
            </w:r>
            <w:r w:rsidR="00FF700D" w:rsidRPr="6C83990E">
              <w:rPr>
                <w:rFonts w:asciiTheme="minorHAnsi" w:hAnsiTheme="minorHAnsi" w:cstheme="minorBidi"/>
                <w:sz w:val="20"/>
                <w:szCs w:val="20"/>
              </w:rPr>
              <w:t xml:space="preserve">guided notes </w:t>
            </w:r>
            <w:r w:rsidRPr="6C83990E">
              <w:rPr>
                <w:rFonts w:asciiTheme="minorHAnsi" w:hAnsiTheme="minorHAnsi" w:cstheme="minorBidi"/>
                <w:sz w:val="20"/>
                <w:szCs w:val="20"/>
              </w:rPr>
              <w:t>as the teacher goes through the PPT.</w:t>
            </w:r>
            <w:r w:rsidR="00BE4C8C">
              <w:rPr>
                <w:rFonts w:asciiTheme="minorHAnsi" w:hAnsiTheme="minorHAnsi" w:cstheme="minorBidi"/>
                <w:sz w:val="20"/>
                <w:szCs w:val="20"/>
              </w:rPr>
              <w:t xml:space="preserve">  Alternatively, you could show an</w:t>
            </w:r>
            <w:r w:rsidR="00BE4C8C" w:rsidRPr="00E82E25">
              <w:rPr>
                <w:rFonts w:asciiTheme="minorHAnsi" w:hAnsiTheme="minorHAnsi" w:cstheme="minorBidi"/>
                <w:sz w:val="20"/>
                <w:szCs w:val="20"/>
              </w:rPr>
              <w:t xml:space="preserve"> Amoeba Sisters Video</w:t>
            </w:r>
            <w:r w:rsidR="00BE4C8C">
              <w:rPr>
                <w:rFonts w:asciiTheme="minorHAnsi" w:hAnsiTheme="minorHAnsi" w:cstheme="minorBidi"/>
                <w:sz w:val="20"/>
                <w:szCs w:val="20"/>
              </w:rPr>
              <w:t xml:space="preserve"> on mutations.</w:t>
            </w:r>
            <w:r w:rsidRPr="6C83990E">
              <w:rPr>
                <w:rFonts w:asciiTheme="minorHAnsi" w:hAnsiTheme="minorHAnsi" w:cstheme="minorBidi"/>
                <w:sz w:val="20"/>
                <w:szCs w:val="20"/>
              </w:rPr>
              <w:t xml:space="preserve">  </w:t>
            </w:r>
          </w:p>
          <w:p w14:paraId="65689372" w14:textId="77777777" w:rsidR="00300892" w:rsidRPr="00F54438" w:rsidRDefault="00300892" w:rsidP="00131C8E">
            <w:pPr>
              <w:contextualSpacing/>
              <w:rPr>
                <w:rFonts w:asciiTheme="minorHAnsi" w:hAnsiTheme="minorHAnsi" w:cstheme="minorHAnsi"/>
                <w:color w:val="C00000"/>
                <w:sz w:val="20"/>
                <w:szCs w:val="20"/>
              </w:rPr>
            </w:pPr>
          </w:p>
          <w:p w14:paraId="21CCFE55" w14:textId="0AB273CB" w:rsidR="00BC0BB6" w:rsidRDefault="00246E2C" w:rsidP="6C83990E">
            <w:pPr>
              <w:contextualSpacing/>
              <w:rPr>
                <w:rFonts w:asciiTheme="minorHAnsi" w:hAnsiTheme="minorHAnsi" w:cstheme="minorBidi"/>
                <w:sz w:val="20"/>
                <w:szCs w:val="20"/>
              </w:rPr>
            </w:pPr>
            <w:r w:rsidRPr="6C83990E">
              <w:rPr>
                <w:rFonts w:asciiTheme="minorHAnsi" w:hAnsiTheme="minorHAnsi" w:cstheme="minorBidi"/>
                <w:b/>
                <w:bCs/>
                <w:sz w:val="20"/>
                <w:szCs w:val="20"/>
              </w:rPr>
              <w:t xml:space="preserve">Activity #2: </w:t>
            </w:r>
            <w:r w:rsidRPr="6C83990E">
              <w:rPr>
                <w:rFonts w:asciiTheme="minorHAnsi" w:hAnsiTheme="minorHAnsi" w:cstheme="minorBidi"/>
                <w:sz w:val="20"/>
                <w:szCs w:val="20"/>
              </w:rPr>
              <w:t xml:space="preserve">Students will participate in a card sort </w:t>
            </w:r>
            <w:r w:rsidR="00DC142A" w:rsidRPr="6C83990E">
              <w:rPr>
                <w:rFonts w:asciiTheme="minorHAnsi" w:hAnsiTheme="minorHAnsi" w:cstheme="minorBidi"/>
                <w:sz w:val="20"/>
                <w:szCs w:val="20"/>
              </w:rPr>
              <w:t>activity.  They will match up types of mutations with a model of what it looks like</w:t>
            </w:r>
            <w:r w:rsidR="00C5404A" w:rsidRPr="6C83990E">
              <w:rPr>
                <w:rFonts w:asciiTheme="minorHAnsi" w:hAnsiTheme="minorHAnsi" w:cstheme="minorBidi"/>
                <w:sz w:val="20"/>
                <w:szCs w:val="20"/>
              </w:rPr>
              <w:t xml:space="preserve">, and </w:t>
            </w:r>
            <w:r w:rsidR="00BC0BB6" w:rsidRPr="6C83990E">
              <w:rPr>
                <w:rFonts w:asciiTheme="minorHAnsi" w:hAnsiTheme="minorHAnsi" w:cstheme="minorBidi"/>
                <w:sz w:val="20"/>
                <w:szCs w:val="20"/>
              </w:rPr>
              <w:t xml:space="preserve">a real-world example of the consequences it might have (disease, disorder, etc.) </w:t>
            </w:r>
          </w:p>
          <w:p w14:paraId="521E1F9C" w14:textId="77777777" w:rsidR="0069711E" w:rsidRDefault="0069711E" w:rsidP="6C83990E">
            <w:pPr>
              <w:contextualSpacing/>
              <w:rPr>
                <w:rFonts w:asciiTheme="minorHAnsi" w:hAnsiTheme="minorHAnsi" w:cstheme="minorBidi"/>
                <w:sz w:val="20"/>
                <w:szCs w:val="20"/>
              </w:rPr>
            </w:pPr>
          </w:p>
          <w:p w14:paraId="317CE499" w14:textId="46E0E0F6" w:rsidR="0069711E" w:rsidRDefault="0069711E" w:rsidP="6C83990E">
            <w:pPr>
              <w:contextualSpacing/>
              <w:rPr>
                <w:rFonts w:asciiTheme="minorHAnsi" w:hAnsiTheme="minorHAnsi" w:cstheme="minorBidi"/>
                <w:sz w:val="20"/>
                <w:szCs w:val="20"/>
              </w:rPr>
            </w:pPr>
            <w:r>
              <w:rPr>
                <w:noProof/>
              </w:rPr>
              <w:drawing>
                <wp:inline distT="0" distB="0" distL="0" distR="0" wp14:anchorId="3C231329" wp14:editId="21E8F82F">
                  <wp:extent cx="3136259" cy="1759789"/>
                  <wp:effectExtent l="0" t="0" r="7620" b="0"/>
                  <wp:docPr id="98449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94161" name=""/>
                          <pic:cNvPicPr/>
                        </pic:nvPicPr>
                        <pic:blipFill>
                          <a:blip r:embed="rId22"/>
                          <a:stretch>
                            <a:fillRect/>
                          </a:stretch>
                        </pic:blipFill>
                        <pic:spPr>
                          <a:xfrm>
                            <a:off x="0" y="0"/>
                            <a:ext cx="3167696" cy="1777429"/>
                          </a:xfrm>
                          <a:prstGeom prst="rect">
                            <a:avLst/>
                          </a:prstGeom>
                        </pic:spPr>
                      </pic:pic>
                    </a:graphicData>
                  </a:graphic>
                </wp:inline>
              </w:drawing>
            </w:r>
          </w:p>
          <w:p w14:paraId="0E0DB3C5" w14:textId="77777777" w:rsidR="005C052F" w:rsidRDefault="005C052F" w:rsidP="00131C8E">
            <w:pPr>
              <w:contextualSpacing/>
              <w:rPr>
                <w:rFonts w:asciiTheme="minorHAnsi" w:hAnsiTheme="minorHAnsi" w:cstheme="minorHAnsi"/>
                <w:sz w:val="20"/>
                <w:szCs w:val="20"/>
              </w:rPr>
            </w:pPr>
          </w:p>
          <w:p w14:paraId="70453D5B" w14:textId="77777777" w:rsidR="005C052F" w:rsidRPr="00FC6CB3" w:rsidRDefault="005C052F" w:rsidP="00131C8E">
            <w:pPr>
              <w:contextualSpacing/>
              <w:rPr>
                <w:rFonts w:asciiTheme="minorHAnsi" w:hAnsiTheme="minorHAnsi" w:cstheme="minorHAnsi"/>
                <w:sz w:val="20"/>
                <w:szCs w:val="20"/>
              </w:rPr>
            </w:pPr>
          </w:p>
          <w:p w14:paraId="5A3C191F" w14:textId="26D54D74" w:rsidR="00300892" w:rsidRPr="00F54438" w:rsidRDefault="00300892" w:rsidP="00131C8E">
            <w:pPr>
              <w:contextualSpacing/>
              <w:rPr>
                <w:rFonts w:asciiTheme="minorHAnsi" w:hAnsiTheme="minorHAnsi" w:cstheme="minorHAnsi"/>
                <w:color w:val="C00000"/>
                <w:sz w:val="20"/>
                <w:szCs w:val="20"/>
              </w:rPr>
            </w:pPr>
          </w:p>
        </w:tc>
        <w:tc>
          <w:tcPr>
            <w:tcW w:w="5301" w:type="dxa"/>
          </w:tcPr>
          <w:p w14:paraId="4E9C8DCE"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5E807619" w14:textId="77777777" w:rsidR="007B4718" w:rsidRPr="00882C8A" w:rsidRDefault="007B4718" w:rsidP="007B4718">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13F9246" w14:textId="77777777" w:rsidR="007B4718" w:rsidRPr="00B70DBA" w:rsidRDefault="007B4718" w:rsidP="007B4718">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EDB3E33" w14:textId="77777777" w:rsidR="007B4718" w:rsidRDefault="007B4718" w:rsidP="007B4718">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BEE2244" w14:textId="77777777" w:rsidR="007B4718" w:rsidRPr="00C877E3" w:rsidRDefault="007B4718" w:rsidP="007B4718">
            <w:pPr>
              <w:pStyle w:val="ListParagraph"/>
              <w:ind w:left="360"/>
              <w:rPr>
                <w:rFonts w:asciiTheme="minorHAnsi" w:hAnsiTheme="minorHAnsi" w:cstheme="minorHAnsi"/>
                <w:szCs w:val="20"/>
              </w:rPr>
            </w:pPr>
          </w:p>
          <w:p w14:paraId="39A553C2" w14:textId="77777777" w:rsidR="007B4718" w:rsidRPr="00882C8A" w:rsidRDefault="007B4718" w:rsidP="007B4718">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68B1724" w14:textId="77777777" w:rsidR="007B4718" w:rsidRPr="00FA680E" w:rsidRDefault="007B4718" w:rsidP="007B4718">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71037580" w14:textId="77777777" w:rsidR="007B4718" w:rsidRDefault="007B4718" w:rsidP="007B4718">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CBF9CE6" w14:textId="77777777" w:rsidR="007B4718" w:rsidRDefault="007B4718" w:rsidP="007B4718">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4DF2DE86" w14:textId="77777777" w:rsidR="007B4718" w:rsidRPr="00A42491" w:rsidRDefault="007B4718" w:rsidP="007B4718">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233234F0" w14:textId="77777777" w:rsidR="00E028F9" w:rsidRPr="007C125E" w:rsidRDefault="00E028F9" w:rsidP="007B4718">
            <w:pPr>
              <w:pStyle w:val="ListParagraph"/>
              <w:ind w:left="360"/>
              <w:rPr>
                <w:rFonts w:asciiTheme="minorHAnsi" w:hAnsiTheme="minorHAnsi" w:cstheme="minorHAnsi"/>
                <w:szCs w:val="20"/>
              </w:rPr>
            </w:pPr>
          </w:p>
          <w:p w14:paraId="582591CF" w14:textId="77777777" w:rsidR="00E028F9" w:rsidRPr="00C70466" w:rsidRDefault="00E028F9"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028F9" w:rsidRPr="00882C8A" w14:paraId="7F00FD6F" w14:textId="77777777" w:rsidTr="00131C8E">
              <w:tc>
                <w:tcPr>
                  <w:tcW w:w="951" w:type="dxa"/>
                  <w:vMerge w:val="restart"/>
                </w:tcPr>
                <w:p w14:paraId="34579C00" w14:textId="77777777" w:rsidR="00E028F9" w:rsidRPr="00882C8A" w:rsidRDefault="00E028F9"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8722" behindDoc="1" locked="0" layoutInCell="1" allowOverlap="1" wp14:anchorId="22861ABF" wp14:editId="0DBCC637">
                        <wp:simplePos x="0" y="0"/>
                        <wp:positionH relativeFrom="column">
                          <wp:posOffset>19050</wp:posOffset>
                        </wp:positionH>
                        <wp:positionV relativeFrom="paragraph">
                          <wp:posOffset>168910</wp:posOffset>
                        </wp:positionV>
                        <wp:extent cx="400050" cy="591820"/>
                        <wp:effectExtent l="0" t="0" r="0" b="0"/>
                        <wp:wrapSquare wrapText="bothSides"/>
                        <wp:docPr id="799778463" name="Picture 79977846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0FE9504" w14:textId="77777777" w:rsidR="00A93CAE" w:rsidRDefault="00513EA0" w:rsidP="00513EA0">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Fill out guided notes/thought catcher while teacher is presenting the PowerPoint.</w:t>
                  </w:r>
                </w:p>
                <w:p w14:paraId="200871C3" w14:textId="187452C0" w:rsidR="00513EA0" w:rsidRPr="00513EA0" w:rsidRDefault="000766F2" w:rsidP="00513EA0">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Match up types of mutations with their model, consequences, and diseases/disorders.</w:t>
                  </w:r>
                </w:p>
              </w:tc>
            </w:tr>
            <w:tr w:rsidR="00E028F9" w:rsidRPr="00882C8A" w14:paraId="13247D35" w14:textId="77777777" w:rsidTr="00131C8E">
              <w:tc>
                <w:tcPr>
                  <w:tcW w:w="951" w:type="dxa"/>
                  <w:vMerge/>
                </w:tcPr>
                <w:p w14:paraId="640782FC"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0F38DA89" w14:textId="77777777" w:rsidR="00E028F9" w:rsidRPr="00C51FFF" w:rsidRDefault="00E028F9" w:rsidP="00131C8E">
                  <w:pPr>
                    <w:contextualSpacing/>
                    <w:rPr>
                      <w:rFonts w:asciiTheme="minorHAnsi" w:hAnsiTheme="minorHAnsi" w:cstheme="minorHAnsi"/>
                      <w:szCs w:val="20"/>
                    </w:rPr>
                  </w:pPr>
                </w:p>
              </w:tc>
            </w:tr>
            <w:tr w:rsidR="00E028F9" w:rsidRPr="00882C8A" w14:paraId="68A8512B" w14:textId="77777777" w:rsidTr="00131C8E">
              <w:trPr>
                <w:trHeight w:val="80"/>
              </w:trPr>
              <w:tc>
                <w:tcPr>
                  <w:tcW w:w="951" w:type="dxa"/>
                </w:tcPr>
                <w:p w14:paraId="79E42002"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3FACF10D" w14:textId="77777777" w:rsidR="00E028F9" w:rsidRPr="00882C8A" w:rsidRDefault="00E028F9" w:rsidP="00131C8E">
                  <w:pPr>
                    <w:tabs>
                      <w:tab w:val="left" w:pos="7216"/>
                    </w:tabs>
                    <w:contextualSpacing/>
                    <w:rPr>
                      <w:rFonts w:asciiTheme="minorHAnsi" w:hAnsiTheme="minorHAnsi" w:cstheme="minorHAnsi"/>
                      <w:sz w:val="20"/>
                      <w:szCs w:val="20"/>
                    </w:rPr>
                  </w:pPr>
                </w:p>
              </w:tc>
            </w:tr>
            <w:tr w:rsidR="00E028F9" w:rsidRPr="00882C8A" w14:paraId="07BC64B5" w14:textId="77777777" w:rsidTr="00131C8E">
              <w:tc>
                <w:tcPr>
                  <w:tcW w:w="951" w:type="dxa"/>
                  <w:vMerge w:val="restart"/>
                </w:tcPr>
                <w:p w14:paraId="1C3EC979" w14:textId="77777777" w:rsidR="00E028F9" w:rsidRPr="00882C8A" w:rsidRDefault="00E028F9"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9746" behindDoc="1" locked="0" layoutInCell="1" allowOverlap="1" wp14:anchorId="1E0CE1A2" wp14:editId="6F38B96C">
                        <wp:simplePos x="0" y="0"/>
                        <wp:positionH relativeFrom="column">
                          <wp:posOffset>38100</wp:posOffset>
                        </wp:positionH>
                        <wp:positionV relativeFrom="paragraph">
                          <wp:posOffset>149860</wp:posOffset>
                        </wp:positionV>
                        <wp:extent cx="477520" cy="504825"/>
                        <wp:effectExtent l="0" t="0" r="0" b="0"/>
                        <wp:wrapSquare wrapText="bothSides"/>
                        <wp:docPr id="1262160649" name="Picture 126216064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E6EA9BA" w14:textId="77777777" w:rsidR="00E028F9" w:rsidRDefault="007B4718"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mutation is a </w:t>
                  </w:r>
                  <w:r w:rsidR="000E3025">
                    <w:rPr>
                      <w:rFonts w:asciiTheme="minorHAnsi" w:hAnsiTheme="minorHAnsi" w:cstheme="minorHAnsi"/>
                      <w:szCs w:val="20"/>
                    </w:rPr>
                    <w:t>change in the DNA sequence.</w:t>
                  </w:r>
                </w:p>
                <w:p w14:paraId="1336B96E" w14:textId="034049D9" w:rsidR="000E3025" w:rsidRDefault="000E3025"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frameshift mutation is when a part of the DNA sequence is </w:t>
                  </w:r>
                  <w:r w:rsidR="00327049">
                    <w:rPr>
                      <w:rFonts w:asciiTheme="minorHAnsi" w:hAnsiTheme="minorHAnsi" w:cstheme="minorHAnsi"/>
                      <w:szCs w:val="20"/>
                    </w:rPr>
                    <w:t>removed or inserted</w:t>
                  </w:r>
                  <w:r>
                    <w:rPr>
                      <w:rFonts w:asciiTheme="minorHAnsi" w:hAnsiTheme="minorHAnsi" w:cstheme="minorHAnsi"/>
                      <w:szCs w:val="20"/>
                    </w:rPr>
                    <w:t xml:space="preserve"> and the rest </w:t>
                  </w:r>
                  <w:r w:rsidR="00E263C6">
                    <w:rPr>
                      <w:rFonts w:asciiTheme="minorHAnsi" w:hAnsiTheme="minorHAnsi" w:cstheme="minorHAnsi"/>
                      <w:szCs w:val="20"/>
                    </w:rPr>
                    <w:t>slides</w:t>
                  </w:r>
                  <w:r>
                    <w:rPr>
                      <w:rFonts w:asciiTheme="minorHAnsi" w:hAnsiTheme="minorHAnsi" w:cstheme="minorHAnsi"/>
                      <w:szCs w:val="20"/>
                    </w:rPr>
                    <w:t xml:space="preserve"> down.</w:t>
                  </w:r>
                </w:p>
                <w:p w14:paraId="0FE74F8F" w14:textId="06EB7734" w:rsidR="000E3025" w:rsidRDefault="000E3025"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deletion </w:t>
                  </w:r>
                  <w:r w:rsidR="00D617BF">
                    <w:rPr>
                      <w:rFonts w:asciiTheme="minorHAnsi" w:hAnsiTheme="minorHAnsi" w:cstheme="minorHAnsi"/>
                      <w:szCs w:val="20"/>
                    </w:rPr>
                    <w:t>involves a removal of a part.</w:t>
                  </w:r>
                </w:p>
                <w:p w14:paraId="54E8FF50" w14:textId="3C488F4B" w:rsidR="00E33A58" w:rsidRDefault="00E33A58"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substitution is </w:t>
                  </w:r>
                  <w:r w:rsidR="00DF5612">
                    <w:rPr>
                      <w:rFonts w:asciiTheme="minorHAnsi" w:hAnsiTheme="minorHAnsi" w:cstheme="minorHAnsi"/>
                      <w:szCs w:val="20"/>
                    </w:rPr>
                    <w:t>a</w:t>
                  </w:r>
                  <w:r>
                    <w:rPr>
                      <w:rFonts w:asciiTheme="minorHAnsi" w:hAnsiTheme="minorHAnsi" w:cstheme="minorHAnsi"/>
                      <w:szCs w:val="20"/>
                    </w:rPr>
                    <w:t xml:space="preserve"> mutation where one or more nucleotides are substituted for others.</w:t>
                  </w:r>
                </w:p>
                <w:p w14:paraId="7AD4BF71" w14:textId="68FD2ED7" w:rsidR="00E33A58" w:rsidRDefault="00E33A58"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An insertion is </w:t>
                  </w:r>
                  <w:r w:rsidR="00DF5612">
                    <w:rPr>
                      <w:rFonts w:asciiTheme="minorHAnsi" w:hAnsiTheme="minorHAnsi" w:cstheme="minorHAnsi"/>
                      <w:szCs w:val="20"/>
                    </w:rPr>
                    <w:t>the addition of nucleotides.</w:t>
                  </w:r>
                </w:p>
                <w:p w14:paraId="1D91845A" w14:textId="77777777" w:rsidR="00B926B5" w:rsidRDefault="00B926B5"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translocation is a mutation where part of a chromosome transports to another </w:t>
                  </w:r>
                  <w:r w:rsidR="00CA1111">
                    <w:rPr>
                      <w:rFonts w:asciiTheme="minorHAnsi" w:hAnsiTheme="minorHAnsi" w:cstheme="minorHAnsi"/>
                      <w:szCs w:val="20"/>
                    </w:rPr>
                    <w:t>place.</w:t>
                  </w:r>
                </w:p>
                <w:p w14:paraId="57267AAF" w14:textId="77777777" w:rsidR="00CA1111" w:rsidRDefault="00CA1111"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An inversion is a mutation where </w:t>
                  </w:r>
                  <w:r w:rsidR="00531F57">
                    <w:rPr>
                      <w:rFonts w:asciiTheme="minorHAnsi" w:hAnsiTheme="minorHAnsi" w:cstheme="minorHAnsi"/>
                      <w:szCs w:val="20"/>
                    </w:rPr>
                    <w:t>a stretch of DNA/chromosomes switches from forward to backward.</w:t>
                  </w:r>
                </w:p>
                <w:p w14:paraId="2FC3DB2F" w14:textId="6F3A3A3A" w:rsidR="00531F57" w:rsidRPr="004E0E1C" w:rsidRDefault="00531F57" w:rsidP="00131C8E">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duplication is a mutation where part of a DNA sequence is copied causing a frameshift.</w:t>
                  </w:r>
                </w:p>
              </w:tc>
            </w:tr>
            <w:tr w:rsidR="00E028F9" w:rsidRPr="00882C8A" w14:paraId="1BC4B603" w14:textId="77777777" w:rsidTr="00131C8E">
              <w:tc>
                <w:tcPr>
                  <w:tcW w:w="951" w:type="dxa"/>
                  <w:vMerge/>
                </w:tcPr>
                <w:p w14:paraId="617023EE" w14:textId="77777777" w:rsidR="00E028F9" w:rsidRPr="00882C8A" w:rsidRDefault="00E028F9" w:rsidP="00131C8E">
                  <w:pPr>
                    <w:tabs>
                      <w:tab w:val="left" w:pos="7216"/>
                    </w:tabs>
                    <w:contextualSpacing/>
                    <w:rPr>
                      <w:rFonts w:asciiTheme="minorHAnsi" w:hAnsiTheme="minorHAnsi" w:cstheme="minorHAnsi"/>
                      <w:sz w:val="20"/>
                      <w:szCs w:val="20"/>
                    </w:rPr>
                  </w:pPr>
                </w:p>
              </w:tc>
              <w:tc>
                <w:tcPr>
                  <w:tcW w:w="4134" w:type="dxa"/>
                </w:tcPr>
                <w:p w14:paraId="261F59CC" w14:textId="77777777" w:rsidR="00E028F9" w:rsidRPr="00C51FFF" w:rsidRDefault="00E028F9" w:rsidP="00131C8E">
                  <w:pPr>
                    <w:tabs>
                      <w:tab w:val="left" w:pos="7216"/>
                    </w:tabs>
                    <w:contextualSpacing/>
                    <w:rPr>
                      <w:rFonts w:asciiTheme="minorHAnsi" w:hAnsiTheme="minorHAnsi" w:cstheme="minorHAnsi"/>
                      <w:szCs w:val="20"/>
                    </w:rPr>
                  </w:pPr>
                </w:p>
              </w:tc>
            </w:tr>
          </w:tbl>
          <w:p w14:paraId="64874ED4" w14:textId="77777777" w:rsidR="00E028F9" w:rsidRPr="00882C8A" w:rsidRDefault="00E028F9" w:rsidP="00131C8E">
            <w:pPr>
              <w:tabs>
                <w:tab w:val="left" w:pos="7216"/>
              </w:tabs>
              <w:contextualSpacing/>
              <w:rPr>
                <w:rFonts w:asciiTheme="minorHAnsi" w:hAnsiTheme="minorHAnsi" w:cstheme="minorHAnsi"/>
                <w:sz w:val="20"/>
                <w:szCs w:val="20"/>
              </w:rPr>
            </w:pPr>
          </w:p>
        </w:tc>
      </w:tr>
    </w:tbl>
    <w:p w14:paraId="399924D3" w14:textId="77777777" w:rsidR="00E028F9" w:rsidRDefault="00E028F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7E6687" w:rsidRPr="00882C8A" w14:paraId="0E3E2239" w14:textId="77777777" w:rsidTr="00201E77">
        <w:trPr>
          <w:trHeight w:val="389"/>
        </w:trPr>
        <w:tc>
          <w:tcPr>
            <w:tcW w:w="8697" w:type="dxa"/>
            <w:gridSpan w:val="2"/>
            <w:vAlign w:val="center"/>
          </w:tcPr>
          <w:p w14:paraId="31CB863E" w14:textId="68D75002" w:rsidR="007E6687" w:rsidRPr="00882C8A" w:rsidRDefault="007E6687"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164DB5">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Making Connections</w:t>
            </w:r>
          </w:p>
        </w:tc>
        <w:tc>
          <w:tcPr>
            <w:tcW w:w="5968" w:type="dxa"/>
            <w:gridSpan w:val="2"/>
            <w:vAlign w:val="center"/>
          </w:tcPr>
          <w:p w14:paraId="67E9C52C" w14:textId="77777777" w:rsidR="007E6687" w:rsidRPr="00882C8A" w:rsidRDefault="007E6687"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7E6687" w:rsidRPr="00882C8A" w14:paraId="15E82C44" w14:textId="77777777" w:rsidTr="00201E77">
        <w:trPr>
          <w:trHeight w:val="7604"/>
        </w:trPr>
        <w:tc>
          <w:tcPr>
            <w:tcW w:w="3964" w:type="dxa"/>
          </w:tcPr>
          <w:p w14:paraId="00B39424"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446DBBC" w14:textId="46A4A008" w:rsidR="007E6687" w:rsidRPr="00882C8A" w:rsidRDefault="007E6687"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Pr="00BD6B79">
              <w:rPr>
                <w:rFonts w:asciiTheme="minorHAnsi" w:hAnsiTheme="minorHAnsi" w:cstheme="minorHAnsi"/>
                <w:bCs/>
                <w:sz w:val="20"/>
                <w:szCs w:val="20"/>
              </w:rPr>
              <w:t xml:space="preserve">Explain how different concepts from the </w:t>
            </w:r>
            <w:r w:rsidR="00CB1A5E">
              <w:rPr>
                <w:rFonts w:asciiTheme="minorHAnsi" w:hAnsiTheme="minorHAnsi" w:cstheme="minorHAnsi"/>
                <w:bCs/>
                <w:sz w:val="20"/>
                <w:szCs w:val="20"/>
              </w:rPr>
              <w:t>DNA and Protein Synthesis u</w:t>
            </w:r>
            <w:r w:rsidRPr="00BD6B79">
              <w:rPr>
                <w:rFonts w:asciiTheme="minorHAnsi" w:hAnsiTheme="minorHAnsi" w:cstheme="minorHAnsi"/>
                <w:bCs/>
                <w:sz w:val="20"/>
                <w:szCs w:val="20"/>
              </w:rPr>
              <w:t>nit are related to each other.</w:t>
            </w:r>
          </w:p>
          <w:p w14:paraId="2D6866AF"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1A76053" w14:textId="77777777" w:rsidR="002854AC" w:rsidRPr="009863CC" w:rsidRDefault="002854AC" w:rsidP="001C10B8">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7C125E">
              <w:rPr>
                <w:rStyle w:val="normaltextrun"/>
                <w:rFonts w:asciiTheme="minorHAnsi" w:hAnsiTheme="minorHAnsi" w:cstheme="minorHAnsi"/>
                <w:b/>
                <w:bCs/>
                <w:sz w:val="20"/>
                <w:szCs w:val="20"/>
              </w:rPr>
              <w:t>B.7.A</w:t>
            </w:r>
            <w:r>
              <w:rPr>
                <w:rStyle w:val="normaltextrun"/>
                <w:rFonts w:asciiTheme="minorHAnsi" w:hAnsiTheme="minorHAnsi" w:cstheme="minorHAnsi"/>
                <w:sz w:val="20"/>
                <w:szCs w:val="20"/>
              </w:rPr>
              <w:t xml:space="preserve"> - </w:t>
            </w:r>
            <w:r w:rsidRPr="00E00E3C">
              <w:rPr>
                <w:rStyle w:val="normaltextrun"/>
                <w:rFonts w:asciiTheme="minorHAnsi" w:hAnsiTheme="minorHAnsi" w:cstheme="minorHAnsi"/>
                <w:sz w:val="20"/>
                <w:szCs w:val="20"/>
              </w:rPr>
              <w:t xml:space="preserve">Identify components of DNA, explain how the nucleotide sequence specifies some </w:t>
            </w:r>
            <w:r w:rsidRPr="009863CC">
              <w:rPr>
                <w:rStyle w:val="normaltextrun"/>
                <w:rFonts w:asciiTheme="minorHAnsi" w:hAnsiTheme="minorHAnsi" w:cstheme="minorHAnsi"/>
                <w:sz w:val="20"/>
                <w:szCs w:val="20"/>
              </w:rPr>
              <w:t>traits of an organism, and examine scientific explanations for the origin of DNA.</w:t>
            </w:r>
          </w:p>
          <w:p w14:paraId="234156B0" w14:textId="77777777" w:rsidR="001C10B8" w:rsidRPr="009863CC" w:rsidRDefault="001C10B8" w:rsidP="002854AC">
            <w:pPr>
              <w:pStyle w:val="paragraph"/>
              <w:shd w:val="clear" w:color="auto" w:fill="FFF2CC" w:themeFill="accent4" w:themeFillTint="33"/>
              <w:spacing w:before="0" w:beforeAutospacing="0" w:after="0" w:afterAutospacing="0"/>
              <w:contextualSpacing/>
              <w:textAlignment w:val="baseline"/>
              <w:rPr>
                <w:rFonts w:asciiTheme="minorHAnsi" w:hAnsiTheme="minorHAnsi" w:cstheme="minorHAnsi"/>
                <w:b/>
                <w:bCs/>
                <w:sz w:val="20"/>
                <w:szCs w:val="20"/>
              </w:rPr>
            </w:pPr>
          </w:p>
          <w:p w14:paraId="1096A22E" w14:textId="5AC3C3F4" w:rsidR="002854AC" w:rsidRPr="009863CC" w:rsidRDefault="002854AC" w:rsidP="002854AC">
            <w:pPr>
              <w:pStyle w:val="paragraph"/>
              <w:shd w:val="clear" w:color="auto" w:fill="FFF2CC" w:themeFill="accent4" w:themeFillTint="33"/>
              <w:spacing w:before="0" w:beforeAutospacing="0" w:after="0" w:afterAutospacing="0"/>
              <w:contextualSpacing/>
              <w:textAlignment w:val="baseline"/>
              <w:rPr>
                <w:rFonts w:asciiTheme="minorHAnsi" w:hAnsiTheme="minorHAnsi" w:cstheme="minorHAnsi"/>
                <w:sz w:val="20"/>
                <w:szCs w:val="20"/>
              </w:rPr>
            </w:pPr>
            <w:r w:rsidRPr="009863CC">
              <w:rPr>
                <w:rFonts w:asciiTheme="minorHAnsi" w:hAnsiTheme="minorHAnsi" w:cstheme="minorHAnsi"/>
                <w:b/>
                <w:bCs/>
                <w:sz w:val="20"/>
                <w:szCs w:val="20"/>
              </w:rPr>
              <w:t xml:space="preserve">B.7.B – </w:t>
            </w:r>
            <w:r w:rsidRPr="009863CC">
              <w:rPr>
                <w:rFonts w:asciiTheme="minorHAnsi" w:hAnsiTheme="minorHAnsi" w:cstheme="minorHAnsi"/>
                <w:sz w:val="20"/>
                <w:szCs w:val="20"/>
              </w:rPr>
              <w:t>Describe the significance of gene expression and explain the process of protein synthesis using models of DNA and ribonucleic acid (RNA).</w:t>
            </w:r>
          </w:p>
          <w:p w14:paraId="77919D5D" w14:textId="77777777" w:rsidR="0028265C" w:rsidRPr="009863CC" w:rsidRDefault="0028265C" w:rsidP="002854AC">
            <w:pPr>
              <w:pStyle w:val="paragraph"/>
              <w:shd w:val="clear" w:color="auto" w:fill="FFF2CC" w:themeFill="accent4" w:themeFillTint="33"/>
              <w:spacing w:before="0" w:beforeAutospacing="0" w:after="0" w:afterAutospacing="0"/>
              <w:contextualSpacing/>
              <w:textAlignment w:val="baseline"/>
            </w:pPr>
          </w:p>
          <w:p w14:paraId="20A1C5D1" w14:textId="68D08685" w:rsidR="002854AC" w:rsidRPr="009863CC" w:rsidRDefault="0028265C" w:rsidP="0028265C">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863CC">
              <w:rPr>
                <w:rFonts w:asciiTheme="minorHAnsi" w:hAnsiTheme="minorHAnsi" w:cstheme="minorHAnsi"/>
                <w:b/>
                <w:bCs/>
                <w:sz w:val="20"/>
                <w:szCs w:val="20"/>
                <w:shd w:val="clear" w:color="auto" w:fill="E2EFD9" w:themeFill="accent6" w:themeFillTint="33"/>
              </w:rPr>
              <w:t>B.7.C –</w:t>
            </w:r>
            <w:r w:rsidRPr="009863CC">
              <w:rPr>
                <w:rFonts w:asciiTheme="minorHAnsi" w:hAnsiTheme="minorHAnsi" w:cstheme="minorHAnsi"/>
                <w:sz w:val="20"/>
                <w:szCs w:val="20"/>
                <w:shd w:val="clear" w:color="auto" w:fill="E2EFD9" w:themeFill="accent6" w:themeFillTint="33"/>
              </w:rPr>
              <w:t xml:space="preserve"> Identify and illustrate changes in DNA and evaluate the significance of these changes.</w:t>
            </w:r>
          </w:p>
          <w:p w14:paraId="165A164A"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AC7FE3E"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Mutation</w:t>
            </w:r>
          </w:p>
          <w:p w14:paraId="211FDC43"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Amino acid</w:t>
            </w:r>
          </w:p>
          <w:p w14:paraId="5E51AF82"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Anticodon</w:t>
            </w:r>
          </w:p>
          <w:p w14:paraId="7EC6FEC4"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Codon</w:t>
            </w:r>
          </w:p>
          <w:p w14:paraId="33289EAA"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mRNA</w:t>
            </w:r>
          </w:p>
          <w:p w14:paraId="385BA42B"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tRNA</w:t>
            </w:r>
          </w:p>
          <w:p w14:paraId="2EB5D93E"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nucleotide</w:t>
            </w:r>
          </w:p>
          <w:p w14:paraId="115BEE47"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DNA</w:t>
            </w:r>
          </w:p>
          <w:p w14:paraId="0ED0C99A"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RNA</w:t>
            </w:r>
          </w:p>
          <w:p w14:paraId="7AD2C812"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Ribosome</w:t>
            </w:r>
          </w:p>
          <w:p w14:paraId="03526469"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RNA polymerase</w:t>
            </w:r>
          </w:p>
          <w:p w14:paraId="0AE2CC04"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Transcription</w:t>
            </w:r>
          </w:p>
          <w:p w14:paraId="39B96DF4" w14:textId="77777777" w:rsidR="002854AC" w:rsidRDefault="002854AC" w:rsidP="002854AC">
            <w:pPr>
              <w:contextualSpacing/>
              <w:rPr>
                <w:rFonts w:asciiTheme="minorHAnsi" w:hAnsiTheme="minorHAnsi" w:cstheme="minorHAnsi"/>
                <w:sz w:val="20"/>
                <w:szCs w:val="20"/>
              </w:rPr>
            </w:pPr>
            <w:r>
              <w:rPr>
                <w:rFonts w:asciiTheme="minorHAnsi" w:hAnsiTheme="minorHAnsi" w:cstheme="minorHAnsi"/>
                <w:sz w:val="20"/>
                <w:szCs w:val="20"/>
              </w:rPr>
              <w:t>translation</w:t>
            </w:r>
          </w:p>
          <w:p w14:paraId="0E3FBCB7"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E3780A3" w14:textId="77777777" w:rsidR="007E6687" w:rsidRPr="006706D0" w:rsidRDefault="007E6687" w:rsidP="00201E77">
            <w:pPr>
              <w:pStyle w:val="ListParagraph"/>
              <w:numPr>
                <w:ilvl w:val="0"/>
                <w:numId w:val="3"/>
              </w:numPr>
              <w:ind w:left="337"/>
              <w:rPr>
                <w:rFonts w:asciiTheme="minorHAnsi" w:hAnsiTheme="minorHAnsi" w:cstheme="minorHAnsi"/>
                <w:szCs w:val="20"/>
              </w:rPr>
            </w:pPr>
            <w:r w:rsidRPr="006706D0">
              <w:rPr>
                <w:rFonts w:asciiTheme="minorHAnsi" w:hAnsiTheme="minorHAnsi" w:cstheme="minorHAnsi"/>
                <w:szCs w:val="20"/>
              </w:rPr>
              <w:t>Developing and Using Models</w:t>
            </w:r>
          </w:p>
          <w:p w14:paraId="5ECF376C" w14:textId="030E8324" w:rsidR="007E6687" w:rsidRPr="00C90376" w:rsidRDefault="007E6687" w:rsidP="000A68F3">
            <w:pPr>
              <w:pStyle w:val="ListParagraph"/>
              <w:numPr>
                <w:ilvl w:val="0"/>
                <w:numId w:val="3"/>
              </w:numPr>
              <w:ind w:left="337"/>
              <w:rPr>
                <w:rFonts w:asciiTheme="minorHAnsi" w:hAnsiTheme="minorHAnsi" w:cstheme="minorHAnsi"/>
                <w:szCs w:val="20"/>
              </w:rPr>
            </w:pPr>
            <w:r w:rsidRPr="006706D0">
              <w:rPr>
                <w:rFonts w:asciiTheme="minorHAnsi" w:hAnsiTheme="minorHAnsi" w:cstheme="minorHAnsi"/>
                <w:szCs w:val="20"/>
              </w:rPr>
              <w:t>Engaging in Argument from Evidence</w:t>
            </w:r>
          </w:p>
        </w:tc>
        <w:tc>
          <w:tcPr>
            <w:tcW w:w="5400" w:type="dxa"/>
            <w:gridSpan w:val="2"/>
          </w:tcPr>
          <w:p w14:paraId="4E8E166E"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BFF5EE4" w14:textId="473910C2" w:rsidR="007E6687" w:rsidRDefault="007E6687" w:rsidP="00201E77">
            <w:pPr>
              <w:contextualSpacing/>
              <w:rPr>
                <w:rFonts w:asciiTheme="minorHAnsi" w:hAnsiTheme="minorHAnsi" w:cstheme="minorHAnsi"/>
                <w:sz w:val="20"/>
                <w:szCs w:val="20"/>
              </w:rPr>
            </w:pPr>
            <w:r>
              <w:rPr>
                <w:rFonts w:asciiTheme="minorHAnsi" w:hAnsiTheme="minorHAnsi" w:cstheme="minorHAnsi"/>
                <w:sz w:val="20"/>
                <w:szCs w:val="20"/>
              </w:rPr>
              <w:t xml:space="preserve">Today is all about students practicing making connections among concepts from not only Unit </w:t>
            </w:r>
            <w:r w:rsidR="00642E24">
              <w:rPr>
                <w:rFonts w:asciiTheme="minorHAnsi" w:hAnsiTheme="minorHAnsi" w:cstheme="minorHAnsi"/>
                <w:sz w:val="20"/>
                <w:szCs w:val="20"/>
              </w:rPr>
              <w:t>5</w:t>
            </w:r>
            <w:r>
              <w:rPr>
                <w:rFonts w:asciiTheme="minorHAnsi" w:hAnsiTheme="minorHAnsi" w:cstheme="minorHAnsi"/>
                <w:sz w:val="20"/>
                <w:szCs w:val="20"/>
              </w:rPr>
              <w:t xml:space="preserve"> but incorporating their learnings from Units 1-</w:t>
            </w:r>
            <w:r w:rsidR="00642E24">
              <w:rPr>
                <w:rFonts w:asciiTheme="minorHAnsi" w:hAnsiTheme="minorHAnsi" w:cstheme="minorHAnsi"/>
                <w:sz w:val="20"/>
                <w:szCs w:val="20"/>
              </w:rPr>
              <w:t>4</w:t>
            </w:r>
            <w:r>
              <w:rPr>
                <w:rFonts w:asciiTheme="minorHAnsi" w:hAnsiTheme="minorHAnsi" w:cstheme="minorHAnsi"/>
                <w:sz w:val="20"/>
                <w:szCs w:val="20"/>
              </w:rPr>
              <w:t xml:space="preserve">.  </w:t>
            </w:r>
          </w:p>
          <w:p w14:paraId="4EE81E01" w14:textId="77777777" w:rsidR="007E6687" w:rsidRDefault="007E6687" w:rsidP="00201E77">
            <w:pPr>
              <w:contextualSpacing/>
              <w:rPr>
                <w:rFonts w:asciiTheme="minorHAnsi" w:hAnsiTheme="minorHAnsi" w:cstheme="minorHAnsi"/>
                <w:sz w:val="20"/>
                <w:szCs w:val="20"/>
              </w:rPr>
            </w:pPr>
          </w:p>
          <w:p w14:paraId="39D3E9A6" w14:textId="48722924" w:rsidR="007E6687" w:rsidRDefault="007E6687" w:rsidP="00201E77">
            <w:pPr>
              <w:contextualSpacing/>
              <w:rPr>
                <w:rFonts w:asciiTheme="minorHAnsi" w:hAnsiTheme="minorHAnsi" w:cstheme="minorHAnsi"/>
                <w:sz w:val="20"/>
                <w:szCs w:val="20"/>
              </w:rPr>
            </w:pPr>
            <w:r w:rsidRPr="001D19BF">
              <w:rPr>
                <w:rFonts w:asciiTheme="minorHAnsi" w:hAnsiTheme="minorHAnsi" w:cstheme="minorHAnsi"/>
                <w:b/>
                <w:bCs/>
                <w:sz w:val="20"/>
                <w:szCs w:val="20"/>
              </w:rPr>
              <w:t xml:space="preserve">Activity #1:  </w:t>
            </w:r>
            <w:r>
              <w:rPr>
                <w:rFonts w:asciiTheme="minorHAnsi" w:hAnsiTheme="minorHAnsi" w:cstheme="minorHAnsi"/>
                <w:sz w:val="20"/>
                <w:szCs w:val="20"/>
              </w:rPr>
              <w:t>Students are given two sets of cards.  The 1</w:t>
            </w:r>
            <w:r w:rsidRPr="009F7543">
              <w:rPr>
                <w:rFonts w:asciiTheme="minorHAnsi" w:hAnsiTheme="minorHAnsi" w:cstheme="minorHAnsi"/>
                <w:sz w:val="20"/>
                <w:szCs w:val="20"/>
                <w:vertAlign w:val="superscript"/>
              </w:rPr>
              <w:t>st</w:t>
            </w:r>
            <w:r>
              <w:rPr>
                <w:rFonts w:asciiTheme="minorHAnsi" w:hAnsiTheme="minorHAnsi" w:cstheme="minorHAnsi"/>
                <w:sz w:val="20"/>
                <w:szCs w:val="20"/>
              </w:rPr>
              <w:t xml:space="preserve"> set contains all of </w:t>
            </w:r>
            <w:r w:rsidR="00065232">
              <w:rPr>
                <w:rFonts w:asciiTheme="minorHAnsi" w:hAnsiTheme="minorHAnsi" w:cstheme="minorHAnsi"/>
                <w:sz w:val="20"/>
                <w:szCs w:val="20"/>
              </w:rPr>
              <w:t>the concepts</w:t>
            </w:r>
            <w:r>
              <w:rPr>
                <w:rFonts w:asciiTheme="minorHAnsi" w:hAnsiTheme="minorHAnsi" w:cstheme="minorHAnsi"/>
                <w:sz w:val="20"/>
                <w:szCs w:val="20"/>
              </w:rPr>
              <w:t xml:space="preserve"> studied in this unit.  The 2</w:t>
            </w:r>
            <w:r w:rsidRPr="009F7543">
              <w:rPr>
                <w:rFonts w:asciiTheme="minorHAnsi" w:hAnsiTheme="minorHAnsi" w:cstheme="minorHAnsi"/>
                <w:sz w:val="20"/>
                <w:szCs w:val="20"/>
                <w:vertAlign w:val="superscript"/>
              </w:rPr>
              <w:t>nd</w:t>
            </w:r>
            <w:r>
              <w:rPr>
                <w:rFonts w:asciiTheme="minorHAnsi" w:hAnsiTheme="minorHAnsi" w:cstheme="minorHAnsi"/>
                <w:sz w:val="20"/>
                <w:szCs w:val="20"/>
              </w:rPr>
              <w:t xml:space="preserve"> set contains concepts/processes from the past </w:t>
            </w:r>
            <w:r w:rsidR="00065232">
              <w:rPr>
                <w:rFonts w:asciiTheme="minorHAnsi" w:hAnsiTheme="minorHAnsi" w:cstheme="minorHAnsi"/>
                <w:sz w:val="20"/>
                <w:szCs w:val="20"/>
              </w:rPr>
              <w:t>four</w:t>
            </w:r>
            <w:r>
              <w:rPr>
                <w:rFonts w:asciiTheme="minorHAnsi" w:hAnsiTheme="minorHAnsi" w:cstheme="minorHAnsi"/>
                <w:sz w:val="20"/>
                <w:szCs w:val="20"/>
              </w:rPr>
              <w:t xml:space="preserve"> units.  The students will choose </w:t>
            </w:r>
            <w:r w:rsidR="00561A5F">
              <w:rPr>
                <w:rFonts w:asciiTheme="minorHAnsi" w:hAnsiTheme="minorHAnsi" w:cstheme="minorHAnsi"/>
                <w:sz w:val="20"/>
                <w:szCs w:val="20"/>
              </w:rPr>
              <w:t>one card</w:t>
            </w:r>
            <w:r>
              <w:rPr>
                <w:rFonts w:asciiTheme="minorHAnsi" w:hAnsiTheme="minorHAnsi" w:cstheme="minorHAnsi"/>
                <w:sz w:val="20"/>
                <w:szCs w:val="20"/>
              </w:rPr>
              <w:t xml:space="preserve"> from the 1</w:t>
            </w:r>
            <w:r w:rsidRPr="00512F51">
              <w:rPr>
                <w:rFonts w:asciiTheme="minorHAnsi" w:hAnsiTheme="minorHAnsi" w:cstheme="minorHAnsi"/>
                <w:sz w:val="20"/>
                <w:szCs w:val="20"/>
                <w:vertAlign w:val="superscript"/>
              </w:rPr>
              <w:t>st</w:t>
            </w:r>
            <w:r>
              <w:rPr>
                <w:rFonts w:asciiTheme="minorHAnsi" w:hAnsiTheme="minorHAnsi" w:cstheme="minorHAnsi"/>
                <w:sz w:val="20"/>
                <w:szCs w:val="20"/>
              </w:rPr>
              <w:t xml:space="preserve"> set and one card from the 2</w:t>
            </w:r>
            <w:r w:rsidRPr="00512F51">
              <w:rPr>
                <w:rFonts w:asciiTheme="minorHAnsi" w:hAnsiTheme="minorHAnsi" w:cstheme="minorHAnsi"/>
                <w:sz w:val="20"/>
                <w:szCs w:val="20"/>
                <w:vertAlign w:val="superscript"/>
              </w:rPr>
              <w:t>nd</w:t>
            </w:r>
            <w:r>
              <w:rPr>
                <w:rFonts w:asciiTheme="minorHAnsi" w:hAnsiTheme="minorHAnsi" w:cstheme="minorHAnsi"/>
                <w:sz w:val="20"/>
                <w:szCs w:val="20"/>
              </w:rPr>
              <w:t xml:space="preserve"> set and then create a narrative of how </w:t>
            </w:r>
            <w:r w:rsidR="00323A2D">
              <w:rPr>
                <w:rFonts w:asciiTheme="minorHAnsi" w:hAnsiTheme="minorHAnsi" w:cstheme="minorHAnsi"/>
                <w:sz w:val="20"/>
                <w:szCs w:val="20"/>
              </w:rPr>
              <w:t>these</w:t>
            </w:r>
            <w:r>
              <w:rPr>
                <w:rFonts w:asciiTheme="minorHAnsi" w:hAnsiTheme="minorHAnsi" w:cstheme="minorHAnsi"/>
                <w:sz w:val="20"/>
                <w:szCs w:val="20"/>
              </w:rPr>
              <w:t xml:space="preserve"> concepts</w:t>
            </w:r>
            <w:r w:rsidR="00574559">
              <w:rPr>
                <w:rFonts w:asciiTheme="minorHAnsi" w:hAnsiTheme="minorHAnsi" w:cstheme="minorHAnsi"/>
                <w:sz w:val="20"/>
                <w:szCs w:val="20"/>
              </w:rPr>
              <w:t xml:space="preserve"> </w:t>
            </w:r>
            <w:r>
              <w:rPr>
                <w:rFonts w:asciiTheme="minorHAnsi" w:hAnsiTheme="minorHAnsi" w:cstheme="minorHAnsi"/>
                <w:sz w:val="20"/>
                <w:szCs w:val="20"/>
              </w:rPr>
              <w:t>and processes work together to accomplish a common goal.</w:t>
            </w:r>
          </w:p>
          <w:p w14:paraId="11B7649E" w14:textId="77777777" w:rsidR="007E6687" w:rsidRDefault="007E6687" w:rsidP="00201E77">
            <w:pPr>
              <w:contextualSpacing/>
              <w:rPr>
                <w:rFonts w:asciiTheme="minorHAnsi" w:hAnsiTheme="minorHAnsi" w:cstheme="minorHAnsi"/>
                <w:sz w:val="20"/>
                <w:szCs w:val="20"/>
              </w:rPr>
            </w:pPr>
          </w:p>
          <w:p w14:paraId="439BB6AC" w14:textId="77777777" w:rsidR="007E6687" w:rsidRPr="00B415A7" w:rsidRDefault="007E6687" w:rsidP="00201E77">
            <w:pPr>
              <w:contextualSpacing/>
              <w:rPr>
                <w:rFonts w:asciiTheme="minorHAnsi" w:hAnsiTheme="minorHAnsi" w:cstheme="minorHAnsi"/>
                <w:sz w:val="20"/>
                <w:szCs w:val="20"/>
              </w:rPr>
            </w:pPr>
            <w:r w:rsidRPr="001D19BF">
              <w:rPr>
                <w:rFonts w:asciiTheme="minorHAnsi" w:hAnsiTheme="minorHAnsi" w:cstheme="minorHAnsi"/>
                <w:b/>
                <w:bCs/>
                <w:sz w:val="20"/>
                <w:szCs w:val="20"/>
              </w:rPr>
              <w:t xml:space="preserve">Activity #2:  </w:t>
            </w:r>
            <w:r w:rsidRPr="00B415A7">
              <w:rPr>
                <w:rFonts w:asciiTheme="minorHAnsi" w:hAnsiTheme="minorHAnsi" w:cstheme="minorHAnsi"/>
                <w:sz w:val="20"/>
                <w:szCs w:val="20"/>
              </w:rPr>
              <w:t>Students should stay in their groups.  Lead a whole group discussion on connections that each group made.  Call on a group and ask them to list two concepts and the connection they made between the two.  Then, lead a discussion using the following guided questions:</w:t>
            </w:r>
          </w:p>
          <w:p w14:paraId="47BBC3F1" w14:textId="77777777" w:rsidR="007E6687" w:rsidRPr="00B415A7" w:rsidRDefault="007E6687" w:rsidP="007E6687">
            <w:pPr>
              <w:pStyle w:val="ListParagraph"/>
              <w:numPr>
                <w:ilvl w:val="0"/>
                <w:numId w:val="38"/>
              </w:numPr>
              <w:rPr>
                <w:rFonts w:asciiTheme="minorHAnsi" w:hAnsiTheme="minorHAnsi" w:cstheme="minorHAnsi"/>
                <w:szCs w:val="20"/>
              </w:rPr>
            </w:pPr>
            <w:r w:rsidRPr="00B415A7">
              <w:rPr>
                <w:rFonts w:asciiTheme="minorHAnsi" w:hAnsiTheme="minorHAnsi" w:cstheme="minorHAnsi"/>
                <w:szCs w:val="20"/>
              </w:rPr>
              <w:t>“Does everyone agree on their connection?  Why or why not?”</w:t>
            </w:r>
          </w:p>
          <w:p w14:paraId="0958DE21" w14:textId="77777777" w:rsidR="007E6687" w:rsidRPr="00B415A7" w:rsidRDefault="007E6687" w:rsidP="007E6687">
            <w:pPr>
              <w:pStyle w:val="ListParagraph"/>
              <w:numPr>
                <w:ilvl w:val="0"/>
                <w:numId w:val="38"/>
              </w:numPr>
              <w:rPr>
                <w:rFonts w:asciiTheme="minorHAnsi" w:hAnsiTheme="minorHAnsi" w:cstheme="minorHAnsi"/>
                <w:szCs w:val="20"/>
              </w:rPr>
            </w:pPr>
            <w:r w:rsidRPr="00B415A7">
              <w:rPr>
                <w:rFonts w:asciiTheme="minorHAnsi" w:hAnsiTheme="minorHAnsi" w:cstheme="minorHAnsi"/>
                <w:szCs w:val="20"/>
              </w:rPr>
              <w:t>“Can anyone make a different connection between those two concepts?”</w:t>
            </w:r>
          </w:p>
          <w:p w14:paraId="314E48D8" w14:textId="77777777" w:rsidR="007E6687" w:rsidRPr="00B415A7" w:rsidRDefault="007E6687" w:rsidP="007E6687">
            <w:pPr>
              <w:pStyle w:val="ListParagraph"/>
              <w:numPr>
                <w:ilvl w:val="0"/>
                <w:numId w:val="38"/>
              </w:numPr>
              <w:rPr>
                <w:rFonts w:asciiTheme="minorHAnsi" w:hAnsiTheme="minorHAnsi" w:cstheme="minorHAnsi"/>
                <w:szCs w:val="20"/>
              </w:rPr>
            </w:pPr>
            <w:r w:rsidRPr="00B415A7">
              <w:rPr>
                <w:rFonts w:asciiTheme="minorHAnsi" w:hAnsiTheme="minorHAnsi" w:cstheme="minorHAnsi"/>
                <w:szCs w:val="20"/>
              </w:rPr>
              <w:t>“Can anyone add a concept from one of the cards and describe how that concept connects to the two cards (concepts) they chose to share?”</w:t>
            </w:r>
          </w:p>
          <w:p w14:paraId="650BB5A3" w14:textId="77777777" w:rsidR="007E6687" w:rsidRDefault="007E6687" w:rsidP="007E6687">
            <w:pPr>
              <w:pStyle w:val="ListParagraph"/>
              <w:numPr>
                <w:ilvl w:val="0"/>
                <w:numId w:val="38"/>
              </w:numPr>
              <w:rPr>
                <w:rFonts w:asciiTheme="minorHAnsi" w:hAnsiTheme="minorHAnsi" w:cstheme="minorHAnsi"/>
                <w:szCs w:val="20"/>
              </w:rPr>
            </w:pPr>
            <w:r w:rsidRPr="00B415A7">
              <w:rPr>
                <w:rFonts w:asciiTheme="minorHAnsi" w:hAnsiTheme="minorHAnsi" w:cstheme="minorHAnsi"/>
                <w:szCs w:val="20"/>
              </w:rPr>
              <w:t>“Can anyone add a concept from one of the cards and describe how that concept connects to the three cards (concepts) just shared?”</w:t>
            </w:r>
          </w:p>
          <w:p w14:paraId="7A19E2F9" w14:textId="77777777" w:rsidR="00323A2D" w:rsidRDefault="00323A2D" w:rsidP="00323A2D">
            <w:pPr>
              <w:rPr>
                <w:rFonts w:asciiTheme="minorHAnsi" w:hAnsiTheme="minorHAnsi" w:cstheme="minorHAnsi"/>
                <w:szCs w:val="20"/>
              </w:rPr>
            </w:pPr>
          </w:p>
          <w:p w14:paraId="234D4A6E" w14:textId="33ADE19B" w:rsidR="00323A2D" w:rsidRPr="006F504F" w:rsidRDefault="00323A2D" w:rsidP="00323A2D">
            <w:pPr>
              <w:rPr>
                <w:rFonts w:asciiTheme="minorHAnsi" w:hAnsiTheme="minorHAnsi" w:cstheme="minorHAnsi"/>
                <w:i/>
                <w:iCs/>
                <w:sz w:val="20"/>
                <w:szCs w:val="20"/>
              </w:rPr>
            </w:pPr>
            <w:r w:rsidRPr="006F504F">
              <w:rPr>
                <w:rFonts w:asciiTheme="minorHAnsi" w:hAnsiTheme="minorHAnsi" w:cstheme="minorHAnsi"/>
                <w:i/>
                <w:iCs/>
                <w:color w:val="C00000"/>
                <w:sz w:val="20"/>
                <w:szCs w:val="20"/>
              </w:rPr>
              <w:t>As we prepare students for the SE</w:t>
            </w:r>
            <w:r w:rsidR="00BF0B38" w:rsidRPr="006F504F">
              <w:rPr>
                <w:rFonts w:asciiTheme="minorHAnsi" w:hAnsiTheme="minorHAnsi" w:cstheme="minorHAnsi"/>
                <w:i/>
                <w:iCs/>
                <w:color w:val="C00000"/>
                <w:sz w:val="20"/>
                <w:szCs w:val="20"/>
              </w:rPr>
              <w:t xml:space="preserve">, this activity is a great way to ensure students not only remember what we’ve taught them in the past, but also how this unit’s content is interrelated to everything that we’ve studied thus far.  </w:t>
            </w:r>
          </w:p>
        </w:tc>
        <w:tc>
          <w:tcPr>
            <w:tcW w:w="5301" w:type="dxa"/>
          </w:tcPr>
          <w:p w14:paraId="672D2E22"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B4FB5D4" w14:textId="77777777" w:rsidR="007E6687" w:rsidRPr="00882C8A" w:rsidRDefault="007E6687"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BFF59EF" w14:textId="77777777" w:rsidR="007E6687" w:rsidRPr="00B70DBA" w:rsidRDefault="007E6687" w:rsidP="00201E77">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E2A1073" w14:textId="77777777" w:rsidR="007E6687" w:rsidRDefault="007E6687" w:rsidP="00201E77">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4EC5D176" w14:textId="77777777" w:rsidR="007E6687" w:rsidRPr="00C877E3" w:rsidRDefault="007E6687" w:rsidP="00201E77">
            <w:pPr>
              <w:pStyle w:val="ListParagraph"/>
              <w:ind w:left="360"/>
              <w:rPr>
                <w:rFonts w:asciiTheme="minorHAnsi" w:hAnsiTheme="minorHAnsi" w:cstheme="minorHAnsi"/>
                <w:szCs w:val="20"/>
              </w:rPr>
            </w:pPr>
          </w:p>
          <w:p w14:paraId="160172DD" w14:textId="77777777" w:rsidR="007E6687" w:rsidRPr="00882C8A" w:rsidRDefault="007E6687"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0A03757" w14:textId="77777777" w:rsidR="007E6687" w:rsidRPr="00FA680E" w:rsidRDefault="007E6687" w:rsidP="00201E77">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2D77E125" w14:textId="77777777" w:rsidR="007E6687" w:rsidRDefault="007E6687" w:rsidP="00201E77">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B05086E" w14:textId="77777777" w:rsidR="007E6687" w:rsidRDefault="007E6687" w:rsidP="00201E77">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B214272" w14:textId="77777777" w:rsidR="007E6687" w:rsidRPr="00A42491" w:rsidRDefault="007E6687" w:rsidP="00201E77">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05FEEB35" w14:textId="77777777" w:rsidR="007E6687" w:rsidRPr="00C90376" w:rsidRDefault="007E6687" w:rsidP="00201E77">
            <w:pPr>
              <w:pStyle w:val="ListParagraph"/>
              <w:ind w:left="360"/>
              <w:rPr>
                <w:rFonts w:asciiTheme="minorHAnsi" w:hAnsiTheme="minorHAnsi" w:cstheme="minorHAnsi"/>
                <w:szCs w:val="20"/>
              </w:rPr>
            </w:pPr>
          </w:p>
          <w:p w14:paraId="1F91F0ED" w14:textId="77777777" w:rsidR="007E6687" w:rsidRPr="00C70466" w:rsidRDefault="007E6687"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E6687" w:rsidRPr="00882C8A" w14:paraId="03366DC0" w14:textId="77777777" w:rsidTr="00201E77">
              <w:tc>
                <w:tcPr>
                  <w:tcW w:w="951" w:type="dxa"/>
                  <w:vMerge w:val="restart"/>
                </w:tcPr>
                <w:p w14:paraId="3CD46F11" w14:textId="77777777" w:rsidR="007E6687" w:rsidRPr="00882C8A" w:rsidRDefault="007E6687"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4866" behindDoc="1" locked="0" layoutInCell="1" allowOverlap="1" wp14:anchorId="06F6EC52" wp14:editId="49D4C16F">
                        <wp:simplePos x="0" y="0"/>
                        <wp:positionH relativeFrom="column">
                          <wp:posOffset>19050</wp:posOffset>
                        </wp:positionH>
                        <wp:positionV relativeFrom="paragraph">
                          <wp:posOffset>168910</wp:posOffset>
                        </wp:positionV>
                        <wp:extent cx="400050" cy="591820"/>
                        <wp:effectExtent l="0" t="0" r="0" b="0"/>
                        <wp:wrapSquare wrapText="bothSides"/>
                        <wp:docPr id="891638499" name="Picture 89163849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CB5B724" w14:textId="77777777" w:rsidR="007E6687" w:rsidRDefault="007E6687" w:rsidP="00201E7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connections between and among biological concepts from multiple different units.</w:t>
                  </w:r>
                </w:p>
                <w:p w14:paraId="223FC35C" w14:textId="77777777" w:rsidR="007E6687" w:rsidRPr="00882C8A" w:rsidRDefault="007E6687" w:rsidP="00201E7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content knowledge to solve real-world scenarios.</w:t>
                  </w:r>
                </w:p>
              </w:tc>
            </w:tr>
            <w:tr w:rsidR="007E6687" w:rsidRPr="00882C8A" w14:paraId="3832BC0D" w14:textId="77777777" w:rsidTr="00201E77">
              <w:tc>
                <w:tcPr>
                  <w:tcW w:w="951" w:type="dxa"/>
                  <w:vMerge/>
                </w:tcPr>
                <w:p w14:paraId="5A1D239C" w14:textId="77777777" w:rsidR="007E6687" w:rsidRPr="00882C8A" w:rsidRDefault="007E6687" w:rsidP="00201E77">
                  <w:pPr>
                    <w:tabs>
                      <w:tab w:val="left" w:pos="7216"/>
                    </w:tabs>
                    <w:contextualSpacing/>
                    <w:rPr>
                      <w:rFonts w:asciiTheme="minorHAnsi" w:hAnsiTheme="minorHAnsi" w:cstheme="minorHAnsi"/>
                      <w:sz w:val="20"/>
                      <w:szCs w:val="20"/>
                    </w:rPr>
                  </w:pPr>
                </w:p>
              </w:tc>
              <w:tc>
                <w:tcPr>
                  <w:tcW w:w="4134" w:type="dxa"/>
                </w:tcPr>
                <w:p w14:paraId="2AEBEEBE" w14:textId="77777777" w:rsidR="007E6687" w:rsidRPr="00C51FFF" w:rsidRDefault="007E6687" w:rsidP="00201E77">
                  <w:pPr>
                    <w:contextualSpacing/>
                    <w:rPr>
                      <w:rFonts w:asciiTheme="minorHAnsi" w:hAnsiTheme="minorHAnsi" w:cstheme="minorHAnsi"/>
                      <w:szCs w:val="20"/>
                    </w:rPr>
                  </w:pPr>
                </w:p>
              </w:tc>
            </w:tr>
            <w:tr w:rsidR="007E6687" w:rsidRPr="00882C8A" w14:paraId="52453D3E" w14:textId="77777777" w:rsidTr="00201E77">
              <w:trPr>
                <w:trHeight w:val="80"/>
              </w:trPr>
              <w:tc>
                <w:tcPr>
                  <w:tcW w:w="951" w:type="dxa"/>
                </w:tcPr>
                <w:p w14:paraId="0D650E13" w14:textId="77777777" w:rsidR="007E6687" w:rsidRPr="00882C8A" w:rsidRDefault="007E6687" w:rsidP="00201E77">
                  <w:pPr>
                    <w:tabs>
                      <w:tab w:val="left" w:pos="7216"/>
                    </w:tabs>
                    <w:contextualSpacing/>
                    <w:rPr>
                      <w:rFonts w:asciiTheme="minorHAnsi" w:hAnsiTheme="minorHAnsi" w:cstheme="minorHAnsi"/>
                      <w:sz w:val="20"/>
                      <w:szCs w:val="20"/>
                    </w:rPr>
                  </w:pPr>
                </w:p>
              </w:tc>
              <w:tc>
                <w:tcPr>
                  <w:tcW w:w="4134" w:type="dxa"/>
                </w:tcPr>
                <w:p w14:paraId="78D9B016" w14:textId="77777777" w:rsidR="007E6687" w:rsidRPr="00882C8A" w:rsidRDefault="007E6687" w:rsidP="00201E77">
                  <w:pPr>
                    <w:tabs>
                      <w:tab w:val="left" w:pos="7216"/>
                    </w:tabs>
                    <w:contextualSpacing/>
                    <w:rPr>
                      <w:rFonts w:asciiTheme="minorHAnsi" w:hAnsiTheme="minorHAnsi" w:cstheme="minorHAnsi"/>
                      <w:sz w:val="20"/>
                      <w:szCs w:val="20"/>
                    </w:rPr>
                  </w:pPr>
                </w:p>
              </w:tc>
            </w:tr>
            <w:tr w:rsidR="007E6687" w:rsidRPr="00882C8A" w14:paraId="77E0C738" w14:textId="77777777" w:rsidTr="00201E77">
              <w:tc>
                <w:tcPr>
                  <w:tcW w:w="951" w:type="dxa"/>
                  <w:vMerge w:val="restart"/>
                </w:tcPr>
                <w:p w14:paraId="454B5A1A" w14:textId="77777777" w:rsidR="007E6687" w:rsidRPr="00882C8A" w:rsidRDefault="007E6687"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5890" behindDoc="1" locked="0" layoutInCell="1" allowOverlap="1" wp14:anchorId="020D8948" wp14:editId="5C584D58">
                        <wp:simplePos x="0" y="0"/>
                        <wp:positionH relativeFrom="column">
                          <wp:posOffset>38100</wp:posOffset>
                        </wp:positionH>
                        <wp:positionV relativeFrom="paragraph">
                          <wp:posOffset>149860</wp:posOffset>
                        </wp:positionV>
                        <wp:extent cx="477520" cy="504825"/>
                        <wp:effectExtent l="0" t="0" r="0" b="0"/>
                        <wp:wrapSquare wrapText="bothSides"/>
                        <wp:docPr id="1496531853" name="Picture 149653185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559E4F9" w14:textId="77777777" w:rsidR="00DD4E90" w:rsidRPr="00DD4E90" w:rsidRDefault="00DD4E90" w:rsidP="00DD4E90">
                  <w:pPr>
                    <w:pStyle w:val="ListParagraph"/>
                    <w:numPr>
                      <w:ilvl w:val="0"/>
                      <w:numId w:val="3"/>
                    </w:numPr>
                    <w:tabs>
                      <w:tab w:val="left" w:pos="7216"/>
                    </w:tabs>
                    <w:ind w:left="234"/>
                    <w:rPr>
                      <w:rFonts w:asciiTheme="minorHAnsi" w:hAnsiTheme="minorHAnsi" w:cstheme="minorHAnsi"/>
                      <w:szCs w:val="20"/>
                    </w:rPr>
                  </w:pPr>
                  <w:r w:rsidRPr="00DD4E90">
                    <w:rPr>
                      <w:rFonts w:asciiTheme="minorHAnsi" w:hAnsiTheme="minorHAnsi" w:cstheme="minorHAnsi"/>
                      <w:szCs w:val="20"/>
                    </w:rPr>
                    <w:t>DNA is deoxyribonucleic acid.</w:t>
                  </w:r>
                </w:p>
                <w:p w14:paraId="54B1FB73" w14:textId="77777777" w:rsidR="00DD4E90" w:rsidRPr="00DD4E90" w:rsidRDefault="00DD4E90" w:rsidP="00DD4E90">
                  <w:pPr>
                    <w:pStyle w:val="ListParagraph"/>
                    <w:numPr>
                      <w:ilvl w:val="0"/>
                      <w:numId w:val="3"/>
                    </w:numPr>
                    <w:tabs>
                      <w:tab w:val="left" w:pos="7216"/>
                    </w:tabs>
                    <w:ind w:left="234"/>
                    <w:rPr>
                      <w:rFonts w:asciiTheme="minorHAnsi" w:hAnsiTheme="minorHAnsi" w:cstheme="minorHAnsi"/>
                      <w:szCs w:val="20"/>
                    </w:rPr>
                  </w:pPr>
                  <w:r w:rsidRPr="00DD4E90">
                    <w:rPr>
                      <w:rFonts w:asciiTheme="minorHAnsi" w:hAnsiTheme="minorHAnsi" w:cstheme="minorHAnsi"/>
                      <w:szCs w:val="20"/>
                    </w:rPr>
                    <w:t>RNA is ribonucleic acid.</w:t>
                  </w:r>
                </w:p>
                <w:p w14:paraId="4B084032" w14:textId="77777777" w:rsidR="00DD4E90" w:rsidRPr="00DD4E90" w:rsidRDefault="00DD4E90" w:rsidP="00DD4E90">
                  <w:pPr>
                    <w:pStyle w:val="ListParagraph"/>
                    <w:numPr>
                      <w:ilvl w:val="0"/>
                      <w:numId w:val="3"/>
                    </w:numPr>
                    <w:tabs>
                      <w:tab w:val="left" w:pos="7216"/>
                    </w:tabs>
                    <w:ind w:left="234"/>
                    <w:rPr>
                      <w:rFonts w:asciiTheme="minorHAnsi" w:hAnsiTheme="minorHAnsi" w:cstheme="minorHAnsi"/>
                      <w:szCs w:val="20"/>
                    </w:rPr>
                  </w:pPr>
                  <w:r w:rsidRPr="00DD4E90">
                    <w:rPr>
                      <w:rFonts w:asciiTheme="minorHAnsi" w:hAnsiTheme="minorHAnsi" w:cstheme="minorHAnsi"/>
                      <w:szCs w:val="20"/>
                    </w:rPr>
                    <w:t>Transcription is the process of using DNA to produce a strand of RNA.</w:t>
                  </w:r>
                </w:p>
                <w:p w14:paraId="57A8215E" w14:textId="77777777" w:rsidR="007E6687" w:rsidRDefault="00DD4E90" w:rsidP="00DD4E90">
                  <w:pPr>
                    <w:pStyle w:val="ListParagraph"/>
                    <w:numPr>
                      <w:ilvl w:val="0"/>
                      <w:numId w:val="3"/>
                    </w:numPr>
                    <w:tabs>
                      <w:tab w:val="left" w:pos="7216"/>
                    </w:tabs>
                    <w:ind w:left="234"/>
                    <w:rPr>
                      <w:rFonts w:asciiTheme="minorHAnsi" w:hAnsiTheme="minorHAnsi" w:cstheme="minorHAnsi"/>
                      <w:szCs w:val="20"/>
                    </w:rPr>
                  </w:pPr>
                  <w:r w:rsidRPr="00DD4E90">
                    <w:rPr>
                      <w:rFonts w:asciiTheme="minorHAnsi" w:hAnsiTheme="minorHAnsi" w:cstheme="minorHAnsi"/>
                      <w:szCs w:val="20"/>
                    </w:rPr>
                    <w:t>Translation is the process of using RNA to produce a protein.</w:t>
                  </w:r>
                </w:p>
                <w:p w14:paraId="7B90DB3A" w14:textId="77777777" w:rsidR="008449BE" w:rsidRPr="008449BE" w:rsidRDefault="008449BE" w:rsidP="008449BE">
                  <w:pPr>
                    <w:pStyle w:val="ListParagraph"/>
                    <w:numPr>
                      <w:ilvl w:val="0"/>
                      <w:numId w:val="3"/>
                    </w:numPr>
                    <w:tabs>
                      <w:tab w:val="left" w:pos="7216"/>
                    </w:tabs>
                    <w:ind w:left="234"/>
                    <w:rPr>
                      <w:rFonts w:asciiTheme="minorHAnsi" w:hAnsiTheme="minorHAnsi" w:cstheme="minorHAnsi"/>
                      <w:szCs w:val="20"/>
                    </w:rPr>
                  </w:pPr>
                  <w:r w:rsidRPr="008449BE">
                    <w:rPr>
                      <w:rFonts w:asciiTheme="minorHAnsi" w:hAnsiTheme="minorHAnsi" w:cstheme="minorHAnsi"/>
                      <w:szCs w:val="20"/>
                    </w:rPr>
                    <w:t>Adenine naturally bonds with Thymine in a DNA molecules.</w:t>
                  </w:r>
                </w:p>
                <w:p w14:paraId="7F372C30" w14:textId="77777777" w:rsidR="008449BE" w:rsidRPr="008449BE" w:rsidRDefault="008449BE" w:rsidP="008449BE">
                  <w:pPr>
                    <w:pStyle w:val="ListParagraph"/>
                    <w:numPr>
                      <w:ilvl w:val="0"/>
                      <w:numId w:val="3"/>
                    </w:numPr>
                    <w:tabs>
                      <w:tab w:val="left" w:pos="7216"/>
                    </w:tabs>
                    <w:ind w:left="234"/>
                    <w:rPr>
                      <w:rFonts w:asciiTheme="minorHAnsi" w:hAnsiTheme="minorHAnsi" w:cstheme="minorHAnsi"/>
                      <w:szCs w:val="20"/>
                    </w:rPr>
                  </w:pPr>
                  <w:r w:rsidRPr="008449BE">
                    <w:rPr>
                      <w:rFonts w:asciiTheme="minorHAnsi" w:hAnsiTheme="minorHAnsi" w:cstheme="minorHAnsi"/>
                      <w:szCs w:val="20"/>
                    </w:rPr>
                    <w:t>Cytosine naturally bonds with Guanine in a DNA molecule.</w:t>
                  </w:r>
                </w:p>
                <w:p w14:paraId="2C5FE94E" w14:textId="77777777" w:rsidR="008449BE" w:rsidRDefault="008449BE" w:rsidP="008449BE">
                  <w:pPr>
                    <w:pStyle w:val="ListParagraph"/>
                    <w:numPr>
                      <w:ilvl w:val="0"/>
                      <w:numId w:val="3"/>
                    </w:numPr>
                    <w:tabs>
                      <w:tab w:val="left" w:pos="7216"/>
                    </w:tabs>
                    <w:ind w:left="234"/>
                    <w:rPr>
                      <w:rFonts w:asciiTheme="minorHAnsi" w:hAnsiTheme="minorHAnsi" w:cstheme="minorHAnsi"/>
                      <w:szCs w:val="20"/>
                    </w:rPr>
                  </w:pPr>
                  <w:r w:rsidRPr="008449BE">
                    <w:rPr>
                      <w:rFonts w:asciiTheme="minorHAnsi" w:hAnsiTheme="minorHAnsi" w:cstheme="minorHAnsi"/>
                      <w:szCs w:val="20"/>
                    </w:rPr>
                    <w:t>The three parts of a nucleotide are sugar, phosphate group, and nitrogenous base.</w:t>
                  </w:r>
                </w:p>
                <w:p w14:paraId="556AA8F6" w14:textId="33B4994F" w:rsidR="008F374A" w:rsidRPr="008F374A" w:rsidRDefault="008F374A" w:rsidP="008F374A">
                  <w:pPr>
                    <w:pStyle w:val="ListParagraph"/>
                    <w:numPr>
                      <w:ilvl w:val="0"/>
                      <w:numId w:val="3"/>
                    </w:numPr>
                    <w:tabs>
                      <w:tab w:val="left" w:pos="7216"/>
                    </w:tabs>
                    <w:ind w:left="150" w:hanging="276"/>
                    <w:rPr>
                      <w:rFonts w:asciiTheme="minorHAnsi" w:hAnsiTheme="minorHAnsi" w:cstheme="minorHAnsi"/>
                      <w:szCs w:val="20"/>
                    </w:rPr>
                  </w:pPr>
                  <w:r>
                    <w:rPr>
                      <w:rFonts w:asciiTheme="minorHAnsi" w:hAnsiTheme="minorHAnsi" w:cstheme="minorHAnsi"/>
                      <w:szCs w:val="20"/>
                    </w:rPr>
                    <w:t>A mutation is a change in the DNA sequence.</w:t>
                  </w:r>
                </w:p>
              </w:tc>
            </w:tr>
            <w:tr w:rsidR="007E6687" w:rsidRPr="00882C8A" w14:paraId="3889C534" w14:textId="77777777" w:rsidTr="00201E77">
              <w:tc>
                <w:tcPr>
                  <w:tcW w:w="951" w:type="dxa"/>
                  <w:vMerge/>
                </w:tcPr>
                <w:p w14:paraId="0547B817" w14:textId="77777777" w:rsidR="007E6687" w:rsidRPr="00882C8A" w:rsidRDefault="007E6687" w:rsidP="00201E77">
                  <w:pPr>
                    <w:tabs>
                      <w:tab w:val="left" w:pos="7216"/>
                    </w:tabs>
                    <w:contextualSpacing/>
                    <w:rPr>
                      <w:rFonts w:asciiTheme="minorHAnsi" w:hAnsiTheme="minorHAnsi" w:cstheme="minorHAnsi"/>
                      <w:sz w:val="20"/>
                      <w:szCs w:val="20"/>
                    </w:rPr>
                  </w:pPr>
                </w:p>
              </w:tc>
              <w:tc>
                <w:tcPr>
                  <w:tcW w:w="4134" w:type="dxa"/>
                </w:tcPr>
                <w:p w14:paraId="2B6E10DD" w14:textId="77777777" w:rsidR="007E6687" w:rsidRPr="00C51FFF" w:rsidRDefault="007E6687" w:rsidP="00201E77">
                  <w:pPr>
                    <w:tabs>
                      <w:tab w:val="left" w:pos="7216"/>
                    </w:tabs>
                    <w:contextualSpacing/>
                    <w:rPr>
                      <w:rFonts w:asciiTheme="minorHAnsi" w:hAnsiTheme="minorHAnsi" w:cstheme="minorHAnsi"/>
                      <w:szCs w:val="20"/>
                    </w:rPr>
                  </w:pPr>
                </w:p>
              </w:tc>
            </w:tr>
          </w:tbl>
          <w:p w14:paraId="185F2A58" w14:textId="77777777" w:rsidR="007E6687" w:rsidRPr="00882C8A" w:rsidRDefault="007E6687" w:rsidP="00201E77">
            <w:pPr>
              <w:tabs>
                <w:tab w:val="left" w:pos="7216"/>
              </w:tabs>
              <w:contextualSpacing/>
              <w:rPr>
                <w:rFonts w:asciiTheme="minorHAnsi" w:hAnsiTheme="minorHAnsi" w:cstheme="minorHAnsi"/>
                <w:sz w:val="20"/>
                <w:szCs w:val="20"/>
              </w:rPr>
            </w:pPr>
          </w:p>
        </w:tc>
      </w:tr>
    </w:tbl>
    <w:p w14:paraId="0ACAED98" w14:textId="77777777" w:rsidR="007E6687" w:rsidRDefault="007E6687" w:rsidP="00FB6B5E">
      <w:pPr>
        <w:ind w:left="-810" w:firstLine="90"/>
        <w:contextualSpacing/>
        <w:rPr>
          <w:rFonts w:asciiTheme="minorHAnsi" w:hAnsiTheme="minorHAnsi" w:cstheme="minorHAnsi"/>
          <w:sz w:val="16"/>
        </w:rPr>
      </w:pPr>
    </w:p>
    <w:p w14:paraId="7AE82A7E" w14:textId="77777777" w:rsidR="008449BE" w:rsidRDefault="008449BE" w:rsidP="00FB6B5E">
      <w:pPr>
        <w:ind w:left="-810" w:firstLine="90"/>
        <w:contextualSpacing/>
        <w:rPr>
          <w:rFonts w:asciiTheme="minorHAnsi" w:hAnsiTheme="minorHAnsi" w:cstheme="minorHAnsi"/>
          <w:sz w:val="16"/>
        </w:rPr>
      </w:pPr>
    </w:p>
    <w:p w14:paraId="71456C0B" w14:textId="77777777" w:rsidR="00187F96" w:rsidRDefault="00187F96" w:rsidP="00FB6B5E">
      <w:pPr>
        <w:ind w:left="-810" w:firstLine="90"/>
        <w:contextualSpacing/>
        <w:rPr>
          <w:rFonts w:asciiTheme="minorHAnsi" w:hAnsiTheme="minorHAnsi" w:cstheme="minorHAnsi"/>
          <w:sz w:val="16"/>
        </w:rPr>
      </w:pPr>
    </w:p>
    <w:p w14:paraId="5E03EA65" w14:textId="77777777" w:rsidR="00187F96" w:rsidRDefault="00187F96"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FE13FC" w:rsidRPr="00882C8A" w14:paraId="7407017A" w14:textId="77777777" w:rsidTr="00131C8E">
        <w:trPr>
          <w:trHeight w:val="389"/>
        </w:trPr>
        <w:tc>
          <w:tcPr>
            <w:tcW w:w="8697" w:type="dxa"/>
            <w:gridSpan w:val="2"/>
            <w:vAlign w:val="center"/>
          </w:tcPr>
          <w:p w14:paraId="124EBD48" w14:textId="0AEC0F89" w:rsidR="00FE13FC" w:rsidRPr="00882C8A" w:rsidRDefault="00FE13FC" w:rsidP="00131C8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164DB5">
              <w:rPr>
                <w:rFonts w:asciiTheme="minorHAnsi" w:hAnsiTheme="minorHAnsi" w:cstheme="minorHAnsi"/>
                <w:b/>
                <w:bCs/>
                <w:sz w:val="20"/>
                <w:szCs w:val="20"/>
              </w:rPr>
              <w:t>9</w:t>
            </w:r>
            <w:r w:rsidRPr="00882C8A">
              <w:rPr>
                <w:rFonts w:asciiTheme="minorHAnsi" w:hAnsiTheme="minorHAnsi" w:cstheme="minorHAnsi"/>
                <w:b/>
                <w:bCs/>
                <w:sz w:val="20"/>
                <w:szCs w:val="20"/>
              </w:rPr>
              <w:t xml:space="preserve">: </w:t>
            </w:r>
            <w:r w:rsidR="00E63937">
              <w:rPr>
                <w:rFonts w:asciiTheme="minorHAnsi" w:hAnsiTheme="minorHAnsi" w:cstheme="minorHAnsi"/>
                <w:b/>
                <w:bCs/>
                <w:sz w:val="20"/>
                <w:szCs w:val="20"/>
              </w:rPr>
              <w:t>Review Activity</w:t>
            </w:r>
          </w:p>
        </w:tc>
        <w:tc>
          <w:tcPr>
            <w:tcW w:w="5968" w:type="dxa"/>
            <w:gridSpan w:val="2"/>
            <w:vAlign w:val="center"/>
          </w:tcPr>
          <w:p w14:paraId="71C0298D" w14:textId="77777777" w:rsidR="00FE13FC" w:rsidRPr="00882C8A" w:rsidRDefault="00FE13FC" w:rsidP="00131C8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FE13FC" w:rsidRPr="00882C8A" w14:paraId="3F692BE1" w14:textId="77777777" w:rsidTr="00131C8E">
        <w:tc>
          <w:tcPr>
            <w:tcW w:w="3964" w:type="dxa"/>
          </w:tcPr>
          <w:p w14:paraId="4BD09DE1"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D45A49F" w14:textId="62C5D482" w:rsidR="00FE13FC" w:rsidRPr="00882C8A" w:rsidRDefault="00FE13FC" w:rsidP="00131C8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1062ED">
              <w:rPr>
                <w:rFonts w:asciiTheme="minorHAnsi" w:hAnsiTheme="minorHAnsi" w:cstheme="minorHAnsi"/>
                <w:bCs/>
                <w:sz w:val="20"/>
                <w:szCs w:val="20"/>
              </w:rPr>
              <w:t>Explain</w:t>
            </w:r>
            <w:r w:rsidR="002854AC">
              <w:rPr>
                <w:rFonts w:asciiTheme="minorHAnsi" w:hAnsiTheme="minorHAnsi" w:cstheme="minorHAnsi"/>
                <w:bCs/>
                <w:sz w:val="20"/>
                <w:szCs w:val="20"/>
              </w:rPr>
              <w:t xml:space="preserve"> the possible origins of DNA and</w:t>
            </w:r>
            <w:r w:rsidR="001062ED">
              <w:rPr>
                <w:rFonts w:asciiTheme="minorHAnsi" w:hAnsiTheme="minorHAnsi" w:cstheme="minorHAnsi"/>
                <w:bCs/>
                <w:sz w:val="20"/>
                <w:szCs w:val="20"/>
              </w:rPr>
              <w:t xml:space="preserve"> how </w:t>
            </w:r>
            <w:r w:rsidR="002854AC">
              <w:rPr>
                <w:rFonts w:asciiTheme="minorHAnsi" w:hAnsiTheme="minorHAnsi" w:cstheme="minorHAnsi"/>
                <w:bCs/>
                <w:sz w:val="20"/>
                <w:szCs w:val="20"/>
              </w:rPr>
              <w:t>these</w:t>
            </w:r>
            <w:r w:rsidR="00A22FDB">
              <w:rPr>
                <w:rFonts w:asciiTheme="minorHAnsi" w:hAnsiTheme="minorHAnsi" w:cstheme="minorHAnsi"/>
                <w:bCs/>
                <w:sz w:val="20"/>
                <w:szCs w:val="20"/>
              </w:rPr>
              <w:t xml:space="preserve"> nucleotide sequences</w:t>
            </w:r>
            <w:r w:rsidR="00215D5F">
              <w:rPr>
                <w:rFonts w:asciiTheme="minorHAnsi" w:hAnsiTheme="minorHAnsi" w:cstheme="minorHAnsi"/>
                <w:bCs/>
                <w:sz w:val="20"/>
                <w:szCs w:val="20"/>
              </w:rPr>
              <w:t xml:space="preserve"> specify some traits of an organism through the process or protein synthesis</w:t>
            </w:r>
            <w:r w:rsidR="002854AC">
              <w:rPr>
                <w:rFonts w:asciiTheme="minorHAnsi" w:hAnsiTheme="minorHAnsi" w:cstheme="minorHAnsi"/>
                <w:bCs/>
                <w:sz w:val="20"/>
                <w:szCs w:val="20"/>
              </w:rPr>
              <w:t>.</w:t>
            </w:r>
          </w:p>
          <w:p w14:paraId="13C9201C"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0A3B5CCB" w14:textId="77777777" w:rsidR="002854AC" w:rsidRDefault="002854AC" w:rsidP="001C10B8">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7C125E">
              <w:rPr>
                <w:rStyle w:val="normaltextrun"/>
                <w:rFonts w:asciiTheme="minorHAnsi" w:hAnsiTheme="minorHAnsi" w:cstheme="minorHAnsi"/>
                <w:b/>
                <w:bCs/>
                <w:sz w:val="20"/>
                <w:szCs w:val="20"/>
              </w:rPr>
              <w:t>B.7.A</w:t>
            </w:r>
            <w:r>
              <w:rPr>
                <w:rStyle w:val="normaltextrun"/>
                <w:rFonts w:asciiTheme="minorHAnsi" w:hAnsiTheme="minorHAnsi" w:cstheme="minorHAnsi"/>
                <w:sz w:val="20"/>
                <w:szCs w:val="20"/>
              </w:rPr>
              <w:t xml:space="preserve"> - </w:t>
            </w:r>
            <w:r w:rsidRPr="00E00E3C">
              <w:rPr>
                <w:rStyle w:val="normaltextrun"/>
                <w:rFonts w:asciiTheme="minorHAnsi" w:hAnsiTheme="minorHAnsi" w:cstheme="minorHAnsi"/>
                <w:sz w:val="20"/>
                <w:szCs w:val="20"/>
              </w:rPr>
              <w:t>Identify components of DNA, explain how the nucleotide sequence specifies some traits of an organism, and examine scientific explanations for the origin of DNA.</w:t>
            </w:r>
          </w:p>
          <w:p w14:paraId="22637E30" w14:textId="77777777" w:rsidR="002854AC" w:rsidRDefault="002854AC" w:rsidP="001C10B8">
            <w:pPr>
              <w:pStyle w:val="paragraph"/>
              <w:shd w:val="clear" w:color="auto" w:fill="FFF2CC" w:themeFill="accent4" w:themeFillTint="33"/>
              <w:spacing w:before="0" w:beforeAutospacing="0" w:after="0" w:afterAutospacing="0"/>
              <w:contextualSpacing/>
              <w:textAlignment w:val="baseline"/>
              <w:rPr>
                <w:rStyle w:val="normaltextrun"/>
              </w:rPr>
            </w:pPr>
          </w:p>
          <w:p w14:paraId="5DECBD62" w14:textId="77777777" w:rsidR="002854AC" w:rsidRDefault="002854AC" w:rsidP="001C10B8">
            <w:pPr>
              <w:pStyle w:val="paragraph"/>
              <w:shd w:val="clear" w:color="auto" w:fill="FFF2CC" w:themeFill="accent4" w:themeFillTint="33"/>
              <w:spacing w:before="0" w:beforeAutospacing="0" w:after="0" w:afterAutospacing="0"/>
              <w:contextualSpacing/>
              <w:textAlignment w:val="baseline"/>
              <w:rPr>
                <w:rFonts w:asciiTheme="minorHAnsi" w:hAnsiTheme="minorHAnsi" w:cstheme="minorHAnsi"/>
                <w:sz w:val="20"/>
                <w:szCs w:val="20"/>
              </w:rPr>
            </w:pPr>
            <w:r w:rsidRPr="009863CC">
              <w:rPr>
                <w:rFonts w:asciiTheme="minorHAnsi" w:hAnsiTheme="minorHAnsi" w:cstheme="minorHAnsi"/>
                <w:b/>
                <w:bCs/>
                <w:sz w:val="20"/>
                <w:szCs w:val="20"/>
              </w:rPr>
              <w:t xml:space="preserve">B.7.B </w:t>
            </w:r>
            <w:r w:rsidRPr="00C10601">
              <w:rPr>
                <w:rFonts w:asciiTheme="minorHAnsi" w:hAnsiTheme="minorHAnsi" w:cstheme="minorHAnsi"/>
                <w:b/>
                <w:bCs/>
                <w:color w:val="2F5496" w:themeColor="accent5" w:themeShade="BF"/>
                <w:sz w:val="20"/>
                <w:szCs w:val="20"/>
              </w:rPr>
              <w:t xml:space="preserve">– </w:t>
            </w:r>
            <w:r w:rsidRPr="00C10601">
              <w:rPr>
                <w:rFonts w:asciiTheme="minorHAnsi" w:hAnsiTheme="minorHAnsi" w:cstheme="minorHAnsi"/>
                <w:sz w:val="20"/>
                <w:szCs w:val="20"/>
              </w:rPr>
              <w:t>Describe the significance of gene expression and explain the process of protein synthesis using models of DNA and ribonucleic acid (RNA).</w:t>
            </w:r>
          </w:p>
          <w:p w14:paraId="7B3A9C3E" w14:textId="1288E412" w:rsidR="00DB3780" w:rsidRPr="00DB3780" w:rsidRDefault="00DB3780" w:rsidP="00DB3780">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863CC">
              <w:rPr>
                <w:rFonts w:asciiTheme="minorHAnsi" w:hAnsiTheme="minorHAnsi" w:cstheme="minorHAnsi"/>
                <w:b/>
                <w:bCs/>
                <w:sz w:val="20"/>
                <w:szCs w:val="20"/>
                <w:shd w:val="clear" w:color="auto" w:fill="E2EFD9" w:themeFill="accent6" w:themeFillTint="33"/>
              </w:rPr>
              <w:t xml:space="preserve">B.7.C </w:t>
            </w:r>
            <w:r w:rsidRPr="00DB3780">
              <w:rPr>
                <w:rFonts w:asciiTheme="minorHAnsi" w:hAnsiTheme="minorHAnsi" w:cstheme="minorHAnsi"/>
                <w:b/>
                <w:bCs/>
                <w:color w:val="2F5496" w:themeColor="accent5" w:themeShade="BF"/>
                <w:sz w:val="20"/>
                <w:szCs w:val="20"/>
                <w:shd w:val="clear" w:color="auto" w:fill="E2EFD9" w:themeFill="accent6" w:themeFillTint="33"/>
              </w:rPr>
              <w:t>–</w:t>
            </w:r>
            <w:r w:rsidRPr="00DB3780">
              <w:rPr>
                <w:rFonts w:asciiTheme="minorHAnsi" w:hAnsiTheme="minorHAnsi" w:cstheme="minorHAnsi"/>
                <w:sz w:val="20"/>
                <w:szCs w:val="20"/>
                <w:shd w:val="clear" w:color="auto" w:fill="E2EFD9" w:themeFill="accent6" w:themeFillTint="33"/>
              </w:rPr>
              <w:t xml:space="preserve"> Identify and illustrate changes in DNA and evaluate the significance of these changes.</w:t>
            </w:r>
          </w:p>
          <w:p w14:paraId="5B3ADBA9"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FAD3A2F" w14:textId="6C251DCE"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Mutation</w:t>
            </w:r>
            <w:r w:rsidR="00DD5830">
              <w:rPr>
                <w:rFonts w:asciiTheme="minorHAnsi" w:hAnsiTheme="minorHAnsi" w:cstheme="minorHAnsi"/>
                <w:sz w:val="20"/>
                <w:szCs w:val="20"/>
              </w:rPr>
              <w:t xml:space="preserve">                                mRNA</w:t>
            </w:r>
          </w:p>
          <w:p w14:paraId="139DFC50" w14:textId="411A112C"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Frameshift mutation</w:t>
            </w:r>
            <w:r w:rsidR="00DD5830">
              <w:rPr>
                <w:rFonts w:asciiTheme="minorHAnsi" w:hAnsiTheme="minorHAnsi" w:cstheme="minorHAnsi"/>
                <w:sz w:val="20"/>
                <w:szCs w:val="20"/>
              </w:rPr>
              <w:t xml:space="preserve">            tRNA</w:t>
            </w:r>
          </w:p>
          <w:p w14:paraId="2EE5375F" w14:textId="0CE13620"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Deletion</w:t>
            </w:r>
            <w:r w:rsidR="00FA31F6">
              <w:rPr>
                <w:rFonts w:asciiTheme="minorHAnsi" w:hAnsiTheme="minorHAnsi" w:cstheme="minorHAnsi"/>
                <w:sz w:val="20"/>
                <w:szCs w:val="20"/>
              </w:rPr>
              <w:t xml:space="preserve">                                 nucleotide</w:t>
            </w:r>
          </w:p>
          <w:p w14:paraId="2A89F4BB" w14:textId="64E188D5"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Substitution</w:t>
            </w:r>
            <w:r w:rsidR="00FA31F6">
              <w:rPr>
                <w:rFonts w:asciiTheme="minorHAnsi" w:hAnsiTheme="minorHAnsi" w:cstheme="minorHAnsi"/>
                <w:sz w:val="20"/>
                <w:szCs w:val="20"/>
              </w:rPr>
              <w:t xml:space="preserve">                          DNA</w:t>
            </w:r>
          </w:p>
          <w:p w14:paraId="7C09C8F8" w14:textId="2BA074E8" w:rsidR="00FE13FC"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Insertion</w:t>
            </w:r>
            <w:r w:rsidR="00FA31F6">
              <w:rPr>
                <w:rFonts w:asciiTheme="minorHAnsi" w:hAnsiTheme="minorHAnsi" w:cstheme="minorHAnsi"/>
                <w:sz w:val="20"/>
                <w:szCs w:val="20"/>
              </w:rPr>
              <w:t xml:space="preserve">                                </w:t>
            </w:r>
            <w:r w:rsidR="00820B37">
              <w:rPr>
                <w:rFonts w:asciiTheme="minorHAnsi" w:hAnsiTheme="minorHAnsi" w:cstheme="minorHAnsi"/>
                <w:sz w:val="20"/>
                <w:szCs w:val="20"/>
              </w:rPr>
              <w:t>Ribosome</w:t>
            </w:r>
          </w:p>
          <w:p w14:paraId="2CA96C6C" w14:textId="43DFCAFB"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Amino acid</w:t>
            </w:r>
            <w:r w:rsidR="00BA6FCC">
              <w:rPr>
                <w:rFonts w:asciiTheme="minorHAnsi" w:hAnsiTheme="minorHAnsi" w:cstheme="minorHAnsi"/>
                <w:sz w:val="20"/>
                <w:szCs w:val="20"/>
              </w:rPr>
              <w:t xml:space="preserve">                            </w:t>
            </w:r>
            <w:r w:rsidR="00820B37">
              <w:rPr>
                <w:rFonts w:asciiTheme="minorHAnsi" w:hAnsiTheme="minorHAnsi" w:cstheme="minorHAnsi"/>
                <w:sz w:val="20"/>
                <w:szCs w:val="20"/>
              </w:rPr>
              <w:t>RNA polymerase</w:t>
            </w:r>
          </w:p>
          <w:p w14:paraId="7AB124DA" w14:textId="4814D372"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Anticodon</w:t>
            </w:r>
            <w:r w:rsidR="00BA6FCC">
              <w:rPr>
                <w:rFonts w:asciiTheme="minorHAnsi" w:hAnsiTheme="minorHAnsi" w:cstheme="minorHAnsi"/>
                <w:sz w:val="20"/>
                <w:szCs w:val="20"/>
              </w:rPr>
              <w:t xml:space="preserve">                             </w:t>
            </w:r>
            <w:r w:rsidR="00820B37">
              <w:rPr>
                <w:rFonts w:asciiTheme="minorHAnsi" w:hAnsiTheme="minorHAnsi" w:cstheme="minorHAnsi"/>
                <w:sz w:val="20"/>
                <w:szCs w:val="20"/>
              </w:rPr>
              <w:t>Transcription</w:t>
            </w:r>
          </w:p>
          <w:p w14:paraId="78DFB32E" w14:textId="178E1F36"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Codon</w:t>
            </w:r>
            <w:r w:rsidR="00BA6FCC">
              <w:rPr>
                <w:rFonts w:asciiTheme="minorHAnsi" w:hAnsiTheme="minorHAnsi" w:cstheme="minorHAnsi"/>
                <w:sz w:val="20"/>
                <w:szCs w:val="20"/>
              </w:rPr>
              <w:t xml:space="preserve">                                   </w:t>
            </w:r>
            <w:r w:rsidR="00820B37">
              <w:rPr>
                <w:rFonts w:asciiTheme="minorHAnsi" w:hAnsiTheme="minorHAnsi" w:cstheme="minorHAnsi"/>
                <w:sz w:val="20"/>
                <w:szCs w:val="20"/>
              </w:rPr>
              <w:t xml:space="preserve">  Translation</w:t>
            </w:r>
          </w:p>
          <w:p w14:paraId="7C92DBE3" w14:textId="4873A502" w:rsidR="00FB62F3" w:rsidRDefault="00FB62F3" w:rsidP="00FB62F3">
            <w:pPr>
              <w:contextualSpacing/>
              <w:rPr>
                <w:rFonts w:asciiTheme="minorHAnsi" w:hAnsiTheme="minorHAnsi" w:cstheme="minorHAnsi"/>
                <w:sz w:val="20"/>
                <w:szCs w:val="20"/>
              </w:rPr>
            </w:pPr>
            <w:r>
              <w:rPr>
                <w:rFonts w:asciiTheme="minorHAnsi" w:hAnsiTheme="minorHAnsi" w:cstheme="minorHAnsi"/>
                <w:sz w:val="20"/>
                <w:szCs w:val="20"/>
              </w:rPr>
              <w:t>RNA</w:t>
            </w:r>
            <w:r w:rsidR="00BA6FCC">
              <w:rPr>
                <w:rFonts w:asciiTheme="minorHAnsi" w:hAnsiTheme="minorHAnsi" w:cstheme="minorHAnsi"/>
                <w:sz w:val="20"/>
                <w:szCs w:val="20"/>
              </w:rPr>
              <w:t xml:space="preserve">                                     </w:t>
            </w:r>
          </w:p>
          <w:p w14:paraId="6E96DD01" w14:textId="77777777" w:rsidR="00FB62F3" w:rsidRDefault="00FB62F3" w:rsidP="00FB62F3">
            <w:pPr>
              <w:contextualSpacing/>
              <w:rPr>
                <w:rFonts w:asciiTheme="minorHAnsi" w:hAnsiTheme="minorHAnsi" w:cstheme="minorHAnsi"/>
                <w:sz w:val="20"/>
                <w:szCs w:val="20"/>
              </w:rPr>
            </w:pPr>
          </w:p>
          <w:p w14:paraId="1E6FC57C"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78117AEE"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51A5F193"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66316AA5"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10D51868"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5A1606CD"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1A0FC915" w14:textId="77777777" w:rsidR="005613FB"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40F7F565" w14:textId="6AA1DF9A" w:rsidR="00FE13FC" w:rsidRPr="007C125E" w:rsidRDefault="005613FB" w:rsidP="005613FB">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38E0B3F" w14:textId="77777777" w:rsidR="00FE13FC" w:rsidRPr="00E63937"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63937">
              <w:rPr>
                <w:rFonts w:asciiTheme="minorHAnsi" w:hAnsiTheme="minorHAnsi" w:cstheme="minorHAnsi"/>
                <w:b/>
                <w:bCs/>
                <w:color w:val="FFFFFF" w:themeColor="background1"/>
                <w:sz w:val="20"/>
                <w:szCs w:val="20"/>
              </w:rPr>
              <w:t>Instructional Notes</w:t>
            </w:r>
          </w:p>
          <w:p w14:paraId="74300384" w14:textId="0A7C0C91" w:rsidR="000766F2" w:rsidRPr="005E3FAA" w:rsidRDefault="00C76C0A" w:rsidP="00131C8E">
            <w:pPr>
              <w:contextualSpacing/>
              <w:rPr>
                <w:rFonts w:asciiTheme="minorHAnsi" w:hAnsiTheme="minorHAnsi" w:cstheme="minorHAnsi"/>
                <w:b/>
                <w:bCs/>
                <w:sz w:val="20"/>
                <w:szCs w:val="20"/>
              </w:rPr>
            </w:pPr>
            <w:r w:rsidRPr="005E3FAA">
              <w:rPr>
                <w:rFonts w:asciiTheme="minorHAnsi" w:hAnsiTheme="minorHAnsi" w:cstheme="minorHAnsi"/>
                <w:b/>
                <w:bCs/>
                <w:sz w:val="20"/>
                <w:szCs w:val="20"/>
              </w:rPr>
              <w:t>Students will participate in a review activity either individually and/or collaboratively.  This review will review all concepts in this unit</w:t>
            </w:r>
            <w:r w:rsidR="008745E1" w:rsidRPr="005E3FAA">
              <w:rPr>
                <w:rFonts w:asciiTheme="minorHAnsi" w:hAnsiTheme="minorHAnsi" w:cstheme="minorHAnsi"/>
                <w:b/>
                <w:bCs/>
                <w:sz w:val="20"/>
                <w:szCs w:val="20"/>
              </w:rPr>
              <w:t>:</w:t>
            </w:r>
          </w:p>
          <w:p w14:paraId="3A970182" w14:textId="4E441274" w:rsidR="00E63937" w:rsidRPr="005E3FAA" w:rsidRDefault="00E63937" w:rsidP="008745E1">
            <w:pPr>
              <w:pStyle w:val="ListParagraph"/>
              <w:numPr>
                <w:ilvl w:val="0"/>
                <w:numId w:val="8"/>
              </w:numPr>
              <w:ind w:left="601"/>
              <w:rPr>
                <w:rFonts w:asciiTheme="minorHAnsi" w:hAnsiTheme="minorHAnsi" w:cstheme="minorHAnsi"/>
                <w:szCs w:val="20"/>
              </w:rPr>
            </w:pPr>
            <w:r w:rsidRPr="005E3FAA">
              <w:rPr>
                <w:rFonts w:asciiTheme="minorHAnsi" w:hAnsiTheme="minorHAnsi" w:cstheme="minorHAnsi"/>
                <w:szCs w:val="20"/>
              </w:rPr>
              <w:t>DNA structure/function</w:t>
            </w:r>
          </w:p>
          <w:p w14:paraId="178EBE9F" w14:textId="6E4A6C7A" w:rsidR="00E63937" w:rsidRPr="005E3FAA" w:rsidRDefault="00E63937" w:rsidP="008745E1">
            <w:pPr>
              <w:pStyle w:val="ListParagraph"/>
              <w:numPr>
                <w:ilvl w:val="0"/>
                <w:numId w:val="8"/>
              </w:numPr>
              <w:ind w:left="601"/>
              <w:rPr>
                <w:rFonts w:asciiTheme="minorHAnsi" w:hAnsiTheme="minorHAnsi" w:cstheme="minorHAnsi"/>
                <w:szCs w:val="20"/>
              </w:rPr>
            </w:pPr>
            <w:r w:rsidRPr="005E3FAA">
              <w:rPr>
                <w:rFonts w:asciiTheme="minorHAnsi" w:hAnsiTheme="minorHAnsi" w:cstheme="minorHAnsi"/>
                <w:szCs w:val="20"/>
              </w:rPr>
              <w:t xml:space="preserve">DNA replication </w:t>
            </w:r>
          </w:p>
          <w:p w14:paraId="35AF9927" w14:textId="29AA1F37" w:rsidR="00E63937" w:rsidRPr="005E3FAA" w:rsidRDefault="00E63937" w:rsidP="008745E1">
            <w:pPr>
              <w:pStyle w:val="ListParagraph"/>
              <w:numPr>
                <w:ilvl w:val="0"/>
                <w:numId w:val="8"/>
              </w:numPr>
              <w:ind w:left="601"/>
              <w:rPr>
                <w:rFonts w:asciiTheme="minorHAnsi" w:hAnsiTheme="minorHAnsi" w:cstheme="minorHAnsi"/>
                <w:szCs w:val="20"/>
              </w:rPr>
            </w:pPr>
            <w:r w:rsidRPr="005E3FAA">
              <w:rPr>
                <w:rFonts w:asciiTheme="minorHAnsi" w:hAnsiTheme="minorHAnsi" w:cstheme="minorHAnsi"/>
                <w:szCs w:val="20"/>
              </w:rPr>
              <w:t>RNA synthesis (transcription)</w:t>
            </w:r>
          </w:p>
          <w:p w14:paraId="03D49A8B" w14:textId="3ACA0E03" w:rsidR="00E63937" w:rsidRPr="005E3FAA" w:rsidRDefault="00E63937" w:rsidP="008745E1">
            <w:pPr>
              <w:pStyle w:val="ListParagraph"/>
              <w:numPr>
                <w:ilvl w:val="0"/>
                <w:numId w:val="8"/>
              </w:numPr>
              <w:ind w:left="601"/>
              <w:rPr>
                <w:rFonts w:asciiTheme="minorHAnsi" w:hAnsiTheme="minorHAnsi" w:cstheme="minorHAnsi"/>
                <w:szCs w:val="20"/>
              </w:rPr>
            </w:pPr>
            <w:r w:rsidRPr="005E3FAA">
              <w:rPr>
                <w:rFonts w:asciiTheme="minorHAnsi" w:hAnsiTheme="minorHAnsi" w:cstheme="minorHAnsi"/>
                <w:szCs w:val="20"/>
              </w:rPr>
              <w:t>Protein synthesis (translation)</w:t>
            </w:r>
          </w:p>
          <w:p w14:paraId="30228C4E" w14:textId="553678D0" w:rsidR="00E63937" w:rsidRPr="005E3FAA" w:rsidRDefault="00E63937" w:rsidP="008745E1">
            <w:pPr>
              <w:pStyle w:val="ListParagraph"/>
              <w:numPr>
                <w:ilvl w:val="0"/>
                <w:numId w:val="8"/>
              </w:numPr>
              <w:ind w:left="601"/>
              <w:rPr>
                <w:rFonts w:asciiTheme="minorHAnsi" w:hAnsiTheme="minorHAnsi" w:cstheme="minorHAnsi"/>
                <w:szCs w:val="20"/>
              </w:rPr>
            </w:pPr>
            <w:r w:rsidRPr="005E3FAA">
              <w:rPr>
                <w:rFonts w:asciiTheme="minorHAnsi" w:hAnsiTheme="minorHAnsi" w:cstheme="minorHAnsi"/>
                <w:szCs w:val="20"/>
              </w:rPr>
              <w:t>Mutations</w:t>
            </w:r>
          </w:p>
          <w:p w14:paraId="2A148001" w14:textId="77777777" w:rsidR="00E63937" w:rsidRPr="005E3FAA" w:rsidRDefault="00E63937" w:rsidP="00E63937">
            <w:pPr>
              <w:rPr>
                <w:rFonts w:asciiTheme="minorHAnsi" w:hAnsiTheme="minorHAnsi" w:cstheme="minorHAnsi"/>
                <w:sz w:val="20"/>
                <w:szCs w:val="20"/>
              </w:rPr>
            </w:pPr>
          </w:p>
          <w:p w14:paraId="32832ADD" w14:textId="680E04E9" w:rsidR="00E63937" w:rsidRPr="005E3FAA" w:rsidRDefault="00E63937" w:rsidP="00E63937">
            <w:pPr>
              <w:rPr>
                <w:rFonts w:asciiTheme="minorHAnsi" w:hAnsiTheme="minorHAnsi" w:cstheme="minorHAnsi"/>
                <w:b/>
                <w:bCs/>
                <w:sz w:val="20"/>
                <w:szCs w:val="20"/>
              </w:rPr>
            </w:pPr>
            <w:r w:rsidRPr="005E3FAA">
              <w:rPr>
                <w:rFonts w:asciiTheme="minorHAnsi" w:hAnsiTheme="minorHAnsi" w:cstheme="minorHAnsi"/>
                <w:b/>
                <w:bCs/>
                <w:sz w:val="20"/>
                <w:szCs w:val="20"/>
              </w:rPr>
              <w:t>This activity include</w:t>
            </w:r>
            <w:r w:rsidR="008745E1" w:rsidRPr="005E3FAA">
              <w:rPr>
                <w:rFonts w:asciiTheme="minorHAnsi" w:hAnsiTheme="minorHAnsi" w:cstheme="minorHAnsi"/>
                <w:b/>
                <w:bCs/>
                <w:sz w:val="20"/>
                <w:szCs w:val="20"/>
              </w:rPr>
              <w:t>s</w:t>
            </w:r>
            <w:r w:rsidRPr="005E3FAA">
              <w:rPr>
                <w:rFonts w:asciiTheme="minorHAnsi" w:hAnsiTheme="minorHAnsi" w:cstheme="minorHAnsi"/>
                <w:b/>
                <w:bCs/>
                <w:sz w:val="20"/>
                <w:szCs w:val="20"/>
              </w:rPr>
              <w:t xml:space="preserve"> the following</w:t>
            </w:r>
            <w:r w:rsidR="008745E1" w:rsidRPr="005E3FAA">
              <w:rPr>
                <w:rFonts w:asciiTheme="minorHAnsi" w:hAnsiTheme="minorHAnsi" w:cstheme="minorHAnsi"/>
                <w:b/>
                <w:bCs/>
                <w:sz w:val="20"/>
                <w:szCs w:val="20"/>
              </w:rPr>
              <w:t xml:space="preserve"> types of activities</w:t>
            </w:r>
            <w:r w:rsidRPr="005E3FAA">
              <w:rPr>
                <w:rFonts w:asciiTheme="minorHAnsi" w:hAnsiTheme="minorHAnsi" w:cstheme="minorHAnsi"/>
                <w:b/>
                <w:bCs/>
                <w:sz w:val="20"/>
                <w:szCs w:val="20"/>
              </w:rPr>
              <w:t>:</w:t>
            </w:r>
          </w:p>
          <w:p w14:paraId="60205F3A" w14:textId="4F644F50" w:rsidR="00E63937" w:rsidRPr="005E3FAA" w:rsidRDefault="00E63937" w:rsidP="00FB62F3">
            <w:pPr>
              <w:pStyle w:val="ListParagraph"/>
              <w:numPr>
                <w:ilvl w:val="0"/>
                <w:numId w:val="8"/>
              </w:numPr>
              <w:ind w:left="691"/>
              <w:rPr>
                <w:rFonts w:asciiTheme="minorHAnsi" w:hAnsiTheme="minorHAnsi" w:cstheme="minorHAnsi"/>
                <w:szCs w:val="20"/>
              </w:rPr>
            </w:pPr>
            <w:r w:rsidRPr="005E3FAA">
              <w:rPr>
                <w:rFonts w:asciiTheme="minorHAnsi" w:hAnsiTheme="minorHAnsi" w:cstheme="minorHAnsi"/>
                <w:szCs w:val="20"/>
              </w:rPr>
              <w:t>Creating</w:t>
            </w:r>
            <w:r w:rsidR="000B54B3" w:rsidRPr="005E3FAA">
              <w:rPr>
                <w:rFonts w:asciiTheme="minorHAnsi" w:hAnsiTheme="minorHAnsi" w:cstheme="minorHAnsi"/>
                <w:szCs w:val="20"/>
              </w:rPr>
              <w:t xml:space="preserve">, labeling, and </w:t>
            </w:r>
            <w:r w:rsidRPr="005E3FAA">
              <w:rPr>
                <w:rFonts w:asciiTheme="minorHAnsi" w:hAnsiTheme="minorHAnsi" w:cstheme="minorHAnsi"/>
                <w:szCs w:val="20"/>
              </w:rPr>
              <w:t>analyzing models</w:t>
            </w:r>
          </w:p>
          <w:p w14:paraId="2450444F" w14:textId="72A1CCF3" w:rsidR="00E63937" w:rsidRPr="005E3FAA" w:rsidRDefault="00E63937" w:rsidP="00FB62F3">
            <w:pPr>
              <w:pStyle w:val="ListParagraph"/>
              <w:numPr>
                <w:ilvl w:val="0"/>
                <w:numId w:val="8"/>
              </w:numPr>
              <w:ind w:left="691"/>
              <w:rPr>
                <w:rFonts w:asciiTheme="minorHAnsi" w:hAnsiTheme="minorHAnsi" w:cstheme="minorHAnsi"/>
                <w:szCs w:val="20"/>
              </w:rPr>
            </w:pPr>
            <w:r w:rsidRPr="005E3FAA">
              <w:rPr>
                <w:rFonts w:asciiTheme="minorHAnsi" w:hAnsiTheme="minorHAnsi" w:cstheme="minorHAnsi"/>
                <w:szCs w:val="20"/>
              </w:rPr>
              <w:t>Multiple choice questions</w:t>
            </w:r>
          </w:p>
          <w:p w14:paraId="7A966CE0" w14:textId="7849AEF2" w:rsidR="00E63937" w:rsidRPr="005E3FAA" w:rsidRDefault="00E63937" w:rsidP="00FB62F3">
            <w:pPr>
              <w:pStyle w:val="ListParagraph"/>
              <w:numPr>
                <w:ilvl w:val="0"/>
                <w:numId w:val="8"/>
              </w:numPr>
              <w:ind w:left="691"/>
              <w:rPr>
                <w:rFonts w:asciiTheme="minorHAnsi" w:hAnsiTheme="minorHAnsi" w:cstheme="minorHAnsi"/>
                <w:szCs w:val="20"/>
              </w:rPr>
            </w:pPr>
            <w:r w:rsidRPr="005E3FAA">
              <w:rPr>
                <w:rFonts w:asciiTheme="minorHAnsi" w:hAnsiTheme="minorHAnsi" w:cstheme="minorHAnsi"/>
                <w:szCs w:val="20"/>
              </w:rPr>
              <w:t>Short answer questions</w:t>
            </w:r>
          </w:p>
          <w:p w14:paraId="74C64992" w14:textId="4FBA1957" w:rsidR="00E63937" w:rsidRPr="005E3FAA" w:rsidRDefault="00E63937" w:rsidP="00FB62F3">
            <w:pPr>
              <w:pStyle w:val="ListParagraph"/>
              <w:numPr>
                <w:ilvl w:val="0"/>
                <w:numId w:val="8"/>
              </w:numPr>
              <w:ind w:left="691"/>
              <w:rPr>
                <w:rFonts w:asciiTheme="minorHAnsi" w:hAnsiTheme="minorHAnsi" w:cstheme="minorHAnsi"/>
                <w:szCs w:val="20"/>
              </w:rPr>
            </w:pPr>
            <w:r w:rsidRPr="005E3FAA">
              <w:rPr>
                <w:rFonts w:asciiTheme="minorHAnsi" w:hAnsiTheme="minorHAnsi" w:cstheme="minorHAnsi"/>
                <w:szCs w:val="20"/>
              </w:rPr>
              <w:t>Matching questions</w:t>
            </w:r>
          </w:p>
          <w:p w14:paraId="737E9468" w14:textId="3B1C448A" w:rsidR="00E63937" w:rsidRPr="005E3FAA" w:rsidRDefault="001665B0" w:rsidP="00FB62F3">
            <w:pPr>
              <w:pStyle w:val="ListParagraph"/>
              <w:numPr>
                <w:ilvl w:val="0"/>
                <w:numId w:val="8"/>
              </w:numPr>
              <w:ind w:left="691"/>
              <w:rPr>
                <w:rFonts w:asciiTheme="minorHAnsi" w:hAnsiTheme="minorHAnsi" w:cstheme="minorHAnsi"/>
                <w:szCs w:val="20"/>
              </w:rPr>
            </w:pPr>
            <w:r w:rsidRPr="005E3FAA">
              <w:rPr>
                <w:rFonts w:asciiTheme="minorHAnsi" w:hAnsiTheme="minorHAnsi" w:cstheme="minorHAnsi"/>
                <w:szCs w:val="20"/>
              </w:rPr>
              <w:t>A card sort</w:t>
            </w:r>
          </w:p>
          <w:p w14:paraId="7B522468" w14:textId="50F6DA73" w:rsidR="00F62A71" w:rsidRPr="00E63937" w:rsidRDefault="00F62A71" w:rsidP="00131C8E">
            <w:pPr>
              <w:contextualSpacing/>
              <w:rPr>
                <w:rFonts w:asciiTheme="minorHAnsi" w:hAnsiTheme="minorHAnsi" w:cstheme="minorHAnsi"/>
                <w:sz w:val="20"/>
                <w:szCs w:val="20"/>
              </w:rPr>
            </w:pPr>
          </w:p>
        </w:tc>
        <w:tc>
          <w:tcPr>
            <w:tcW w:w="5301" w:type="dxa"/>
          </w:tcPr>
          <w:p w14:paraId="194BB6A6"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D4099FC" w14:textId="77777777" w:rsidR="00637B7A" w:rsidRPr="00882C8A" w:rsidRDefault="00637B7A" w:rsidP="00637B7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2602B7D" w14:textId="77777777" w:rsidR="00637B7A" w:rsidRPr="00B70DBA" w:rsidRDefault="00637B7A" w:rsidP="00637B7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E715D88" w14:textId="77777777" w:rsidR="00637B7A" w:rsidRDefault="00637B7A" w:rsidP="00637B7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E1E25D1" w14:textId="77777777" w:rsidR="00637B7A" w:rsidRPr="00C877E3" w:rsidRDefault="00637B7A" w:rsidP="00637B7A">
            <w:pPr>
              <w:pStyle w:val="ListParagraph"/>
              <w:ind w:left="360"/>
              <w:rPr>
                <w:rFonts w:asciiTheme="minorHAnsi" w:hAnsiTheme="minorHAnsi" w:cstheme="minorHAnsi"/>
                <w:szCs w:val="20"/>
              </w:rPr>
            </w:pPr>
          </w:p>
          <w:p w14:paraId="359D7CB2" w14:textId="77777777" w:rsidR="00637B7A" w:rsidRPr="00882C8A" w:rsidRDefault="00637B7A" w:rsidP="00637B7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5C59439" w14:textId="77777777" w:rsidR="00637B7A" w:rsidRPr="00FA680E" w:rsidRDefault="00637B7A" w:rsidP="00637B7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37D44D90" w14:textId="77777777" w:rsidR="00637B7A" w:rsidRDefault="00637B7A" w:rsidP="00637B7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6B054B8" w14:textId="77777777" w:rsidR="00637B7A" w:rsidRDefault="00637B7A" w:rsidP="00637B7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5AEF4A8" w14:textId="77777777" w:rsidR="00637B7A" w:rsidRPr="00A42491" w:rsidRDefault="00637B7A" w:rsidP="00637B7A">
            <w:pPr>
              <w:pStyle w:val="ListParagraph"/>
              <w:numPr>
                <w:ilvl w:val="0"/>
                <w:numId w:val="10"/>
              </w:numPr>
              <w:rPr>
                <w:rFonts w:asciiTheme="minorHAnsi" w:hAnsiTheme="minorHAnsi" w:cstheme="minorHAnsi"/>
                <w:szCs w:val="20"/>
              </w:rPr>
            </w:pPr>
            <w:r>
              <w:rPr>
                <w:rFonts w:asciiTheme="minorHAnsi" w:hAnsiTheme="minorHAnsi" w:cstheme="minorHAnsi"/>
                <w:szCs w:val="20"/>
              </w:rPr>
              <w:t>Make connections (interactions) in their own words.</w:t>
            </w:r>
          </w:p>
          <w:p w14:paraId="2A078E7E" w14:textId="77777777" w:rsidR="00FE13FC" w:rsidRPr="007C125E" w:rsidRDefault="00FE13FC" w:rsidP="00637B7A">
            <w:pPr>
              <w:pStyle w:val="ListParagraph"/>
              <w:ind w:left="360"/>
              <w:rPr>
                <w:rFonts w:asciiTheme="minorHAnsi" w:hAnsiTheme="minorHAnsi" w:cstheme="minorHAnsi"/>
                <w:szCs w:val="20"/>
              </w:rPr>
            </w:pPr>
          </w:p>
          <w:p w14:paraId="7EF23C08" w14:textId="77777777" w:rsidR="00FE13FC" w:rsidRPr="00C70466" w:rsidRDefault="00FE13FC" w:rsidP="00131C8E">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FE13FC" w:rsidRPr="00882C8A" w14:paraId="0B3E0104" w14:textId="77777777" w:rsidTr="003024A6">
              <w:trPr>
                <w:trHeight w:val="243"/>
              </w:trPr>
              <w:tc>
                <w:tcPr>
                  <w:tcW w:w="951" w:type="dxa"/>
                  <w:vMerge w:val="restart"/>
                </w:tcPr>
                <w:p w14:paraId="2DF5EAF4" w14:textId="77777777" w:rsidR="00FE13FC" w:rsidRPr="00882C8A" w:rsidRDefault="00FE13FC"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1794" behindDoc="1" locked="0" layoutInCell="1" allowOverlap="1" wp14:anchorId="40C53A3E" wp14:editId="69583EC1">
                        <wp:simplePos x="0" y="0"/>
                        <wp:positionH relativeFrom="column">
                          <wp:posOffset>19050</wp:posOffset>
                        </wp:positionH>
                        <wp:positionV relativeFrom="paragraph">
                          <wp:posOffset>168910</wp:posOffset>
                        </wp:positionV>
                        <wp:extent cx="400050" cy="591820"/>
                        <wp:effectExtent l="0" t="0" r="0" b="0"/>
                        <wp:wrapSquare wrapText="bothSides"/>
                        <wp:docPr id="1017961375" name="Picture 101796137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E4369C8" w14:textId="3E14AD9E" w:rsidR="00FE13FC" w:rsidRPr="007C125E" w:rsidRDefault="007134FD" w:rsidP="00131C8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collaboratively with peers to complete the review activities.</w:t>
                  </w:r>
                </w:p>
              </w:tc>
            </w:tr>
            <w:tr w:rsidR="00FE13FC" w:rsidRPr="00882C8A" w14:paraId="0C4712D6" w14:textId="77777777" w:rsidTr="00131C8E">
              <w:tc>
                <w:tcPr>
                  <w:tcW w:w="951" w:type="dxa"/>
                  <w:vMerge/>
                </w:tcPr>
                <w:p w14:paraId="64B9A462" w14:textId="77777777" w:rsidR="00FE13FC" w:rsidRPr="00882C8A" w:rsidRDefault="00FE13FC" w:rsidP="00131C8E">
                  <w:pPr>
                    <w:tabs>
                      <w:tab w:val="left" w:pos="7216"/>
                    </w:tabs>
                    <w:contextualSpacing/>
                    <w:rPr>
                      <w:rFonts w:asciiTheme="minorHAnsi" w:hAnsiTheme="minorHAnsi" w:cstheme="minorHAnsi"/>
                      <w:sz w:val="20"/>
                      <w:szCs w:val="20"/>
                    </w:rPr>
                  </w:pPr>
                </w:p>
              </w:tc>
              <w:tc>
                <w:tcPr>
                  <w:tcW w:w="4134" w:type="dxa"/>
                </w:tcPr>
                <w:p w14:paraId="40E42AB4" w14:textId="77777777" w:rsidR="00FE13FC" w:rsidRPr="00C51FFF" w:rsidRDefault="00FE13FC" w:rsidP="00131C8E">
                  <w:pPr>
                    <w:contextualSpacing/>
                    <w:rPr>
                      <w:rFonts w:asciiTheme="minorHAnsi" w:hAnsiTheme="minorHAnsi" w:cstheme="minorHAnsi"/>
                      <w:szCs w:val="20"/>
                    </w:rPr>
                  </w:pPr>
                </w:p>
              </w:tc>
            </w:tr>
            <w:tr w:rsidR="00FE13FC" w:rsidRPr="00882C8A" w14:paraId="763DB743" w14:textId="77777777" w:rsidTr="00131C8E">
              <w:trPr>
                <w:trHeight w:val="80"/>
              </w:trPr>
              <w:tc>
                <w:tcPr>
                  <w:tcW w:w="951" w:type="dxa"/>
                </w:tcPr>
                <w:p w14:paraId="1DAA4E3F" w14:textId="77777777" w:rsidR="00FE13FC" w:rsidRPr="00882C8A" w:rsidRDefault="00FE13FC" w:rsidP="00131C8E">
                  <w:pPr>
                    <w:tabs>
                      <w:tab w:val="left" w:pos="7216"/>
                    </w:tabs>
                    <w:contextualSpacing/>
                    <w:rPr>
                      <w:rFonts w:asciiTheme="minorHAnsi" w:hAnsiTheme="minorHAnsi" w:cstheme="minorHAnsi"/>
                      <w:sz w:val="20"/>
                      <w:szCs w:val="20"/>
                    </w:rPr>
                  </w:pPr>
                </w:p>
              </w:tc>
              <w:tc>
                <w:tcPr>
                  <w:tcW w:w="4134" w:type="dxa"/>
                </w:tcPr>
                <w:p w14:paraId="29888AB3" w14:textId="77777777" w:rsidR="00FE13FC" w:rsidRPr="00882C8A" w:rsidRDefault="00FE13FC" w:rsidP="00131C8E">
                  <w:pPr>
                    <w:tabs>
                      <w:tab w:val="left" w:pos="7216"/>
                    </w:tabs>
                    <w:contextualSpacing/>
                    <w:rPr>
                      <w:rFonts w:asciiTheme="minorHAnsi" w:hAnsiTheme="minorHAnsi" w:cstheme="minorHAnsi"/>
                      <w:sz w:val="20"/>
                      <w:szCs w:val="20"/>
                    </w:rPr>
                  </w:pPr>
                </w:p>
              </w:tc>
            </w:tr>
            <w:tr w:rsidR="00FE13FC" w:rsidRPr="00882C8A" w14:paraId="4915E5EF" w14:textId="77777777" w:rsidTr="00131C8E">
              <w:tc>
                <w:tcPr>
                  <w:tcW w:w="951" w:type="dxa"/>
                  <w:vMerge w:val="restart"/>
                </w:tcPr>
                <w:p w14:paraId="38AC750F" w14:textId="77777777" w:rsidR="00FE13FC" w:rsidRPr="00882C8A" w:rsidRDefault="00FE13FC" w:rsidP="00131C8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2818" behindDoc="1" locked="0" layoutInCell="1" allowOverlap="1" wp14:anchorId="796C50F8" wp14:editId="4B6B38A6">
                        <wp:simplePos x="0" y="0"/>
                        <wp:positionH relativeFrom="column">
                          <wp:posOffset>38100</wp:posOffset>
                        </wp:positionH>
                        <wp:positionV relativeFrom="paragraph">
                          <wp:posOffset>149860</wp:posOffset>
                        </wp:positionV>
                        <wp:extent cx="477520" cy="504825"/>
                        <wp:effectExtent l="0" t="0" r="0" b="0"/>
                        <wp:wrapSquare wrapText="bothSides"/>
                        <wp:docPr id="1628835120" name="Picture 162883512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116BE74" w14:textId="77777777" w:rsidR="00530208"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mutation is a change in the DNA sequence.</w:t>
                  </w:r>
                </w:p>
                <w:p w14:paraId="209549ED" w14:textId="77777777" w:rsidR="00530208"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frameshift mutation is when a part of the DNA sequence is removed and the rest just slide down.</w:t>
                  </w:r>
                </w:p>
                <w:p w14:paraId="1A41BE26" w14:textId="77777777" w:rsidR="00530208"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deletion is a mutation where part of it is removed.</w:t>
                  </w:r>
                </w:p>
                <w:p w14:paraId="6728825B" w14:textId="77777777" w:rsidR="00530208"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substitution is a mutation where one or more nucleotides are substituted for others.</w:t>
                  </w:r>
                </w:p>
                <w:p w14:paraId="64370279" w14:textId="77777777" w:rsidR="00FE13FC"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 insertion is a mutation where nucleotides are added to the DNA sequence.</w:t>
                  </w:r>
                </w:p>
                <w:p w14:paraId="49006EF0" w14:textId="77777777" w:rsidR="00530208" w:rsidRDefault="00530208" w:rsidP="0053020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DNA is deoxyribonucleic acid.</w:t>
                  </w:r>
                </w:p>
                <w:p w14:paraId="184BEC17" w14:textId="5C8DD733" w:rsidR="00530208" w:rsidRPr="00435518" w:rsidRDefault="00530208" w:rsidP="00DF0ADA">
                  <w:pPr>
                    <w:pStyle w:val="ListParagraph"/>
                    <w:numPr>
                      <w:ilvl w:val="0"/>
                      <w:numId w:val="3"/>
                    </w:numPr>
                    <w:tabs>
                      <w:tab w:val="left" w:pos="7216"/>
                    </w:tabs>
                    <w:ind w:left="150" w:hanging="150"/>
                    <w:rPr>
                      <w:rFonts w:asciiTheme="minorHAnsi" w:hAnsiTheme="minorHAnsi" w:cstheme="minorHAnsi"/>
                      <w:szCs w:val="20"/>
                    </w:rPr>
                  </w:pPr>
                  <w:r w:rsidRPr="00435518">
                    <w:rPr>
                      <w:rFonts w:asciiTheme="minorHAnsi" w:hAnsiTheme="minorHAnsi" w:cstheme="minorHAnsi"/>
                      <w:szCs w:val="20"/>
                    </w:rPr>
                    <w:t>Transcription is the process of using DNA to produce a strand of RNA</w:t>
                  </w:r>
                  <w:r w:rsidR="00435518" w:rsidRPr="00435518">
                    <w:rPr>
                      <w:rFonts w:asciiTheme="minorHAnsi" w:hAnsiTheme="minorHAnsi" w:cstheme="minorHAnsi"/>
                      <w:szCs w:val="20"/>
                    </w:rPr>
                    <w:t>,</w:t>
                  </w:r>
                  <w:r w:rsidR="00435518">
                    <w:t xml:space="preserve"> and </w:t>
                  </w:r>
                  <w:r w:rsidRPr="00435518">
                    <w:rPr>
                      <w:rFonts w:asciiTheme="minorHAnsi" w:hAnsiTheme="minorHAnsi" w:cstheme="minorHAnsi"/>
                      <w:szCs w:val="20"/>
                    </w:rPr>
                    <w:t>Translation is the process of using RNA to produce a protein.</w:t>
                  </w:r>
                </w:p>
                <w:p w14:paraId="4B1393B2" w14:textId="48859672" w:rsidR="00530208" w:rsidRPr="004E0E1C" w:rsidRDefault="00530208" w:rsidP="00435518">
                  <w:pPr>
                    <w:pStyle w:val="ListParagraph"/>
                    <w:tabs>
                      <w:tab w:val="left" w:pos="7216"/>
                    </w:tabs>
                    <w:ind w:left="150"/>
                    <w:rPr>
                      <w:rFonts w:asciiTheme="minorHAnsi" w:hAnsiTheme="minorHAnsi" w:cstheme="minorHAnsi"/>
                      <w:szCs w:val="20"/>
                    </w:rPr>
                  </w:pPr>
                </w:p>
              </w:tc>
            </w:tr>
            <w:tr w:rsidR="00FE13FC" w:rsidRPr="00882C8A" w14:paraId="655F02A3" w14:textId="77777777" w:rsidTr="00131C8E">
              <w:tc>
                <w:tcPr>
                  <w:tcW w:w="951" w:type="dxa"/>
                  <w:vMerge/>
                </w:tcPr>
                <w:p w14:paraId="6822EC98" w14:textId="77777777" w:rsidR="00FE13FC" w:rsidRPr="00882C8A" w:rsidRDefault="00FE13FC" w:rsidP="00131C8E">
                  <w:pPr>
                    <w:tabs>
                      <w:tab w:val="left" w:pos="7216"/>
                    </w:tabs>
                    <w:contextualSpacing/>
                    <w:rPr>
                      <w:rFonts w:asciiTheme="minorHAnsi" w:hAnsiTheme="minorHAnsi" w:cstheme="minorHAnsi"/>
                      <w:sz w:val="20"/>
                      <w:szCs w:val="20"/>
                    </w:rPr>
                  </w:pPr>
                </w:p>
              </w:tc>
              <w:tc>
                <w:tcPr>
                  <w:tcW w:w="4134" w:type="dxa"/>
                </w:tcPr>
                <w:p w14:paraId="1EDB7D34" w14:textId="77777777" w:rsidR="00FE13FC" w:rsidRPr="00C51FFF" w:rsidRDefault="00FE13FC" w:rsidP="00131C8E">
                  <w:pPr>
                    <w:tabs>
                      <w:tab w:val="left" w:pos="7216"/>
                    </w:tabs>
                    <w:contextualSpacing/>
                    <w:rPr>
                      <w:rFonts w:asciiTheme="minorHAnsi" w:hAnsiTheme="minorHAnsi" w:cstheme="minorHAnsi"/>
                      <w:szCs w:val="20"/>
                    </w:rPr>
                  </w:pPr>
                </w:p>
              </w:tc>
            </w:tr>
          </w:tbl>
          <w:p w14:paraId="08F523C0" w14:textId="77777777" w:rsidR="00FE13FC" w:rsidRPr="00882C8A" w:rsidRDefault="00FE13FC" w:rsidP="00131C8E">
            <w:pPr>
              <w:tabs>
                <w:tab w:val="left" w:pos="7216"/>
              </w:tabs>
              <w:contextualSpacing/>
              <w:rPr>
                <w:rFonts w:asciiTheme="minorHAnsi" w:hAnsiTheme="minorHAnsi" w:cstheme="minorHAnsi"/>
                <w:sz w:val="20"/>
                <w:szCs w:val="20"/>
              </w:rPr>
            </w:pPr>
          </w:p>
        </w:tc>
      </w:tr>
    </w:tbl>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10530"/>
        <w:gridCol w:w="2250"/>
      </w:tblGrid>
      <w:tr w:rsidR="008E0EB3" w:rsidRPr="00167F7D" w14:paraId="47D258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370B89B7" w14:textId="2ABE21AB"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Day </w:t>
            </w:r>
            <w:r w:rsidR="00BB7864">
              <w:rPr>
                <w:rFonts w:asciiTheme="minorHAnsi" w:hAnsiTheme="minorHAnsi" w:cstheme="minorHAnsi"/>
                <w:b/>
                <w:sz w:val="20"/>
                <w:szCs w:val="20"/>
              </w:rPr>
              <w:t>10</w:t>
            </w:r>
          </w:p>
        </w:tc>
        <w:tc>
          <w:tcPr>
            <w:tcW w:w="1053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50AF0028" w14:textId="3CBB9CCA"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Flex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tcPr>
          <w:p w14:paraId="64A5CDBB" w14:textId="77777777" w:rsidR="008E0EB3" w:rsidRPr="00167F7D" w:rsidRDefault="008E0EB3" w:rsidP="00FB6B5E">
            <w:pPr>
              <w:contextualSpacing/>
              <w:rPr>
                <w:rFonts w:asciiTheme="minorHAnsi" w:hAnsiTheme="minorHAnsi" w:cstheme="minorHAnsi"/>
                <w:sz w:val="18"/>
                <w:szCs w:val="18"/>
              </w:rPr>
            </w:pPr>
          </w:p>
        </w:tc>
      </w:tr>
      <w:tr w:rsidR="008E0EB3" w:rsidRPr="00167F7D" w14:paraId="49360B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5CA9ABFB" w14:textId="5F1398E5"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C26832">
              <w:rPr>
                <w:rFonts w:asciiTheme="minorHAnsi" w:hAnsiTheme="minorHAnsi" w:cstheme="minorHAnsi"/>
                <w:b/>
                <w:sz w:val="20"/>
                <w:szCs w:val="20"/>
              </w:rPr>
              <w:t>11</w:t>
            </w:r>
          </w:p>
        </w:tc>
        <w:tc>
          <w:tcPr>
            <w:tcW w:w="1053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74379785" w14:textId="6041FD49"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Review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tcPr>
          <w:p w14:paraId="13BCB345" w14:textId="77777777" w:rsidR="008E0EB3" w:rsidRPr="00167F7D" w:rsidRDefault="008E0EB3" w:rsidP="00FB6B5E">
            <w:pPr>
              <w:contextualSpacing/>
              <w:rPr>
                <w:rFonts w:asciiTheme="minorHAnsi" w:hAnsiTheme="minorHAnsi" w:cstheme="minorHAnsi"/>
                <w:sz w:val="18"/>
                <w:szCs w:val="18"/>
              </w:rPr>
            </w:pPr>
          </w:p>
        </w:tc>
      </w:tr>
      <w:tr w:rsidR="008E0EB3" w:rsidRPr="00167F7D" w14:paraId="0CA9E301"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132440A9" w14:textId="05A88E7D"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C26832">
              <w:rPr>
                <w:rFonts w:asciiTheme="minorHAnsi" w:hAnsiTheme="minorHAnsi" w:cstheme="minorHAnsi"/>
                <w:b/>
                <w:sz w:val="20"/>
                <w:szCs w:val="20"/>
              </w:rPr>
              <w:t>12</w:t>
            </w:r>
          </w:p>
        </w:tc>
        <w:tc>
          <w:tcPr>
            <w:tcW w:w="1053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70D15E3F" w14:textId="50150DC5"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Administer Unit Exam</w:t>
            </w:r>
            <w:r w:rsidR="00AF7DCE">
              <w:rPr>
                <w:rFonts w:asciiTheme="minorHAnsi" w:hAnsiTheme="minorHAnsi" w:cstheme="minorHAnsi"/>
                <w:sz w:val="20"/>
                <w:szCs w:val="20"/>
              </w:rPr>
              <w:t xml:space="preserve"> 5</w:t>
            </w:r>
          </w:p>
        </w:tc>
        <w:tc>
          <w:tcPr>
            <w:tcW w:w="225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tcPr>
          <w:p w14:paraId="2B198256" w14:textId="77777777" w:rsidR="008E0EB3" w:rsidRPr="00167F7D" w:rsidRDefault="008E0EB3" w:rsidP="00FB6B5E">
            <w:pPr>
              <w:contextualSpacing/>
              <w:rPr>
                <w:rFonts w:asciiTheme="minorHAnsi" w:hAnsiTheme="minorHAnsi" w:cstheme="minorHAnsi"/>
                <w:sz w:val="18"/>
                <w:szCs w:val="18"/>
              </w:rPr>
            </w:pPr>
          </w:p>
        </w:tc>
      </w:tr>
    </w:tbl>
    <w:p w14:paraId="4EDDAF4C" w14:textId="77777777" w:rsidR="004F5347" w:rsidRDefault="00450737" w:rsidP="00FB6B5E">
      <w:pPr>
        <w:contextualSpacing/>
        <w:rPr>
          <w:rFonts w:asciiTheme="minorHAnsi" w:hAnsiTheme="minorHAnsi" w:cstheme="minorHAnsi"/>
          <w:b/>
          <w:sz w:val="22"/>
        </w:rPr>
      </w:pPr>
      <w:bookmarkStart w:id="4" w:name="Background"/>
      <w:bookmarkEnd w:id="4"/>
      <w:r w:rsidRPr="00167F7D">
        <w:rPr>
          <w:rFonts w:asciiTheme="minorHAnsi" w:hAnsiTheme="minorHAnsi" w:cstheme="minorHAnsi"/>
          <w:b/>
          <w:sz w:val="22"/>
        </w:rPr>
        <w:t xml:space="preserve"> </w:t>
      </w:r>
      <w:bookmarkStart w:id="5" w:name="_Toc69341605"/>
    </w:p>
    <w:p w14:paraId="269B5769" w14:textId="77777777" w:rsidR="00EC5123" w:rsidRDefault="00EC5123" w:rsidP="00FB6B5E">
      <w:pPr>
        <w:contextualSpacing/>
        <w:rPr>
          <w:rFonts w:asciiTheme="minorHAnsi" w:hAnsiTheme="minorHAnsi" w:cstheme="minorHAnsi"/>
          <w:b/>
          <w:sz w:val="22"/>
        </w:rPr>
      </w:pPr>
    </w:p>
    <w:p w14:paraId="199D53F7" w14:textId="77777777" w:rsidR="00EC5123" w:rsidRDefault="00EC5123" w:rsidP="00FB6B5E">
      <w:pPr>
        <w:contextualSpacing/>
        <w:rPr>
          <w:rFonts w:asciiTheme="minorHAnsi" w:hAnsiTheme="minorHAnsi" w:cstheme="minorHAnsi"/>
          <w:b/>
          <w:sz w:val="22"/>
        </w:rPr>
      </w:pPr>
    </w:p>
    <w:p w14:paraId="0338EF35" w14:textId="77777777" w:rsidR="006559E2" w:rsidRDefault="006559E2" w:rsidP="00FB6B5E">
      <w:pPr>
        <w:contextualSpacing/>
        <w:rPr>
          <w:rFonts w:asciiTheme="minorHAnsi" w:hAnsiTheme="minorHAnsi" w:cstheme="minorHAnsi"/>
          <w:b/>
          <w:sz w:val="22"/>
        </w:rPr>
      </w:pPr>
    </w:p>
    <w:p w14:paraId="2450F866" w14:textId="77777777" w:rsidR="001E669B" w:rsidRDefault="001E669B" w:rsidP="00FB6B5E">
      <w:pPr>
        <w:contextualSpacing/>
        <w:rPr>
          <w:rFonts w:asciiTheme="minorHAnsi" w:hAnsiTheme="minorHAnsi" w:cstheme="minorHAnsi"/>
          <w:b/>
          <w:sz w:val="22"/>
        </w:rPr>
      </w:pPr>
    </w:p>
    <w:p w14:paraId="73F036EE" w14:textId="77777777" w:rsidR="001E669B" w:rsidRDefault="001E669B" w:rsidP="00FB6B5E">
      <w:pPr>
        <w:contextualSpacing/>
        <w:rPr>
          <w:rFonts w:asciiTheme="minorHAnsi" w:hAnsiTheme="minorHAnsi" w:cstheme="minorHAnsi"/>
          <w:b/>
          <w:sz w:val="22"/>
        </w:rPr>
      </w:pPr>
    </w:p>
    <w:p w14:paraId="5CD946E7" w14:textId="77777777" w:rsidR="001E669B" w:rsidRDefault="001E669B" w:rsidP="00FB6B5E">
      <w:pPr>
        <w:contextualSpacing/>
        <w:rPr>
          <w:rFonts w:asciiTheme="minorHAnsi" w:hAnsiTheme="minorHAnsi" w:cstheme="minorHAnsi"/>
          <w:b/>
          <w:sz w:val="22"/>
        </w:rPr>
      </w:pPr>
    </w:p>
    <w:p w14:paraId="11F8E266" w14:textId="77777777" w:rsidR="001E669B" w:rsidRDefault="001E669B" w:rsidP="00FB6B5E">
      <w:pPr>
        <w:contextualSpacing/>
        <w:rPr>
          <w:rFonts w:asciiTheme="minorHAnsi" w:hAnsiTheme="minorHAnsi" w:cstheme="minorHAnsi"/>
          <w:b/>
          <w:sz w:val="22"/>
        </w:rPr>
      </w:pPr>
    </w:p>
    <w:p w14:paraId="605D0C0A" w14:textId="77777777" w:rsidR="00BB7864" w:rsidRDefault="00BB7864" w:rsidP="00FB6B5E">
      <w:pPr>
        <w:contextualSpacing/>
        <w:rPr>
          <w:rFonts w:asciiTheme="minorHAnsi" w:hAnsiTheme="minorHAnsi" w:cstheme="minorHAnsi"/>
          <w:b/>
          <w:sz w:val="22"/>
        </w:rPr>
      </w:pPr>
    </w:p>
    <w:p w14:paraId="5F13F906" w14:textId="77777777" w:rsidR="00BB7864" w:rsidRDefault="00BB7864" w:rsidP="00FB6B5E">
      <w:pPr>
        <w:contextualSpacing/>
        <w:rPr>
          <w:rFonts w:asciiTheme="minorHAnsi" w:hAnsiTheme="minorHAnsi" w:cstheme="minorHAnsi"/>
          <w:b/>
          <w:sz w:val="22"/>
        </w:rPr>
      </w:pPr>
    </w:p>
    <w:p w14:paraId="29BEA812" w14:textId="77777777" w:rsidR="00BB7864" w:rsidRDefault="00BB7864" w:rsidP="00FB6B5E">
      <w:pPr>
        <w:contextualSpacing/>
        <w:rPr>
          <w:rFonts w:asciiTheme="minorHAnsi" w:hAnsiTheme="minorHAnsi" w:cstheme="minorHAnsi"/>
          <w:b/>
          <w:sz w:val="22"/>
        </w:rPr>
      </w:pPr>
    </w:p>
    <w:p w14:paraId="1DD8EF35" w14:textId="77777777" w:rsidR="00BB7864" w:rsidRDefault="00BB7864" w:rsidP="00FB6B5E">
      <w:pPr>
        <w:contextualSpacing/>
        <w:rPr>
          <w:rFonts w:asciiTheme="minorHAnsi" w:hAnsiTheme="minorHAnsi" w:cstheme="minorHAnsi"/>
          <w:b/>
          <w:sz w:val="22"/>
        </w:rPr>
      </w:pPr>
    </w:p>
    <w:p w14:paraId="1755B5CB" w14:textId="77777777" w:rsidR="001E669B" w:rsidRDefault="001E669B" w:rsidP="00FB6B5E">
      <w:pPr>
        <w:contextualSpacing/>
        <w:rPr>
          <w:rFonts w:asciiTheme="minorHAnsi" w:hAnsiTheme="minorHAnsi" w:cstheme="minorHAnsi"/>
          <w:b/>
          <w:sz w:val="22"/>
        </w:rPr>
      </w:pPr>
    </w:p>
    <w:p w14:paraId="0620070B" w14:textId="77777777" w:rsidR="001E669B" w:rsidRDefault="001E669B" w:rsidP="00FB6B5E">
      <w:pPr>
        <w:contextualSpacing/>
        <w:rPr>
          <w:rFonts w:asciiTheme="minorHAnsi" w:hAnsiTheme="minorHAnsi" w:cstheme="minorHAnsi"/>
          <w:b/>
          <w:sz w:val="22"/>
        </w:rPr>
      </w:pPr>
    </w:p>
    <w:p w14:paraId="3F5FD62C" w14:textId="77777777" w:rsidR="001E669B" w:rsidRDefault="001E669B" w:rsidP="00FB6B5E">
      <w:pPr>
        <w:contextualSpacing/>
        <w:rPr>
          <w:rFonts w:asciiTheme="minorHAnsi" w:hAnsiTheme="minorHAnsi" w:cstheme="minorHAnsi"/>
          <w:b/>
          <w:sz w:val="22"/>
        </w:rPr>
      </w:pPr>
    </w:p>
    <w:p w14:paraId="7E4B8555" w14:textId="77777777" w:rsidR="001E669B" w:rsidRDefault="001E669B" w:rsidP="00FB6B5E">
      <w:pPr>
        <w:contextualSpacing/>
        <w:rPr>
          <w:rFonts w:asciiTheme="minorHAnsi" w:hAnsiTheme="minorHAnsi" w:cstheme="minorHAnsi"/>
          <w:b/>
          <w:sz w:val="22"/>
        </w:rPr>
      </w:pPr>
    </w:p>
    <w:p w14:paraId="6C559D8B" w14:textId="77777777" w:rsidR="001E669B" w:rsidRDefault="001E669B" w:rsidP="00FB6B5E">
      <w:pPr>
        <w:contextualSpacing/>
        <w:rPr>
          <w:rFonts w:asciiTheme="minorHAnsi" w:hAnsiTheme="minorHAnsi" w:cstheme="minorHAnsi"/>
          <w:b/>
          <w:sz w:val="22"/>
        </w:rPr>
      </w:pPr>
    </w:p>
    <w:p w14:paraId="5E1746E1" w14:textId="77777777" w:rsidR="001E669B" w:rsidRDefault="001E669B" w:rsidP="00FB6B5E">
      <w:pPr>
        <w:contextualSpacing/>
        <w:rPr>
          <w:rFonts w:asciiTheme="minorHAnsi" w:hAnsiTheme="minorHAnsi" w:cstheme="minorHAnsi"/>
          <w:b/>
          <w:sz w:val="22"/>
        </w:rPr>
      </w:pPr>
    </w:p>
    <w:p w14:paraId="31B21275" w14:textId="77777777" w:rsidR="001E669B" w:rsidRDefault="001E669B" w:rsidP="00FB6B5E">
      <w:pPr>
        <w:contextualSpacing/>
        <w:rPr>
          <w:rFonts w:asciiTheme="minorHAnsi" w:hAnsiTheme="minorHAnsi" w:cstheme="minorHAnsi"/>
          <w:b/>
          <w:sz w:val="22"/>
        </w:rPr>
      </w:pPr>
    </w:p>
    <w:p w14:paraId="629014B7" w14:textId="77777777" w:rsidR="001E669B" w:rsidRDefault="001E669B" w:rsidP="00FB6B5E">
      <w:pPr>
        <w:contextualSpacing/>
        <w:rPr>
          <w:rFonts w:asciiTheme="minorHAnsi" w:hAnsiTheme="minorHAnsi" w:cstheme="minorHAnsi"/>
          <w:b/>
          <w:sz w:val="22"/>
        </w:rPr>
      </w:pPr>
    </w:p>
    <w:p w14:paraId="24523750" w14:textId="77777777" w:rsidR="001E669B" w:rsidRDefault="001E669B" w:rsidP="00FB6B5E">
      <w:pPr>
        <w:contextualSpacing/>
        <w:rPr>
          <w:rFonts w:asciiTheme="minorHAnsi" w:hAnsiTheme="minorHAnsi" w:cstheme="minorHAnsi"/>
          <w:b/>
          <w:sz w:val="22"/>
        </w:rPr>
      </w:pPr>
    </w:p>
    <w:p w14:paraId="5F196B04" w14:textId="77777777" w:rsidR="001E669B" w:rsidRDefault="001E669B" w:rsidP="00FB6B5E">
      <w:pPr>
        <w:contextualSpacing/>
        <w:rPr>
          <w:rFonts w:asciiTheme="minorHAnsi" w:hAnsiTheme="minorHAnsi" w:cstheme="minorHAnsi"/>
          <w:b/>
          <w:sz w:val="22"/>
        </w:rPr>
      </w:pPr>
    </w:p>
    <w:p w14:paraId="352E5FC9" w14:textId="77777777" w:rsidR="001E669B" w:rsidRDefault="001E669B" w:rsidP="00FB6B5E">
      <w:pPr>
        <w:contextualSpacing/>
        <w:rPr>
          <w:rFonts w:asciiTheme="minorHAnsi" w:hAnsiTheme="minorHAnsi" w:cstheme="minorHAnsi"/>
          <w:b/>
          <w:sz w:val="22"/>
        </w:rPr>
      </w:pPr>
    </w:p>
    <w:p w14:paraId="35992176" w14:textId="77777777" w:rsidR="001E669B" w:rsidRDefault="001E669B" w:rsidP="00FB6B5E">
      <w:pPr>
        <w:contextualSpacing/>
        <w:rPr>
          <w:rFonts w:asciiTheme="minorHAnsi" w:hAnsiTheme="minorHAnsi" w:cstheme="minorHAnsi"/>
          <w:b/>
          <w:sz w:val="22"/>
        </w:rPr>
      </w:pPr>
    </w:p>
    <w:p w14:paraId="3EA586D3" w14:textId="77777777" w:rsidR="001E669B" w:rsidRDefault="001E669B" w:rsidP="00FB6B5E">
      <w:pPr>
        <w:contextualSpacing/>
        <w:rPr>
          <w:rFonts w:asciiTheme="minorHAnsi" w:hAnsiTheme="minorHAnsi" w:cstheme="minorHAnsi"/>
          <w:b/>
          <w:sz w:val="22"/>
        </w:rPr>
      </w:pPr>
    </w:p>
    <w:p w14:paraId="247208D9" w14:textId="77777777" w:rsidR="006F504F" w:rsidRDefault="006F504F" w:rsidP="00FB6B5E">
      <w:pPr>
        <w:contextualSpacing/>
        <w:rPr>
          <w:rFonts w:asciiTheme="minorHAnsi" w:hAnsiTheme="minorHAnsi" w:cstheme="minorHAnsi"/>
          <w:b/>
          <w:sz w:val="22"/>
        </w:rPr>
      </w:pPr>
    </w:p>
    <w:p w14:paraId="6FEA993D" w14:textId="77777777" w:rsidR="001E669B" w:rsidRDefault="001E669B" w:rsidP="00FB6B5E">
      <w:pPr>
        <w:contextualSpacing/>
        <w:rPr>
          <w:rFonts w:asciiTheme="minorHAnsi" w:hAnsiTheme="minorHAnsi" w:cstheme="minorHAnsi"/>
          <w:b/>
          <w:sz w:val="22"/>
        </w:rPr>
      </w:pPr>
    </w:p>
    <w:p w14:paraId="1B3A6707" w14:textId="77777777" w:rsidR="006559E2" w:rsidRPr="008B245B" w:rsidRDefault="006559E2" w:rsidP="006559E2">
      <w:pPr>
        <w:contextualSpacing/>
        <w:rPr>
          <w:rFonts w:asciiTheme="minorHAnsi" w:hAnsiTheme="minorHAnsi" w:cstheme="minorHAnsi"/>
          <w:b/>
          <w:bCs/>
          <w:sz w:val="28"/>
          <w:szCs w:val="28"/>
        </w:rPr>
      </w:pPr>
      <w:r w:rsidRPr="008B245B">
        <w:rPr>
          <w:rFonts w:asciiTheme="minorHAnsi" w:hAnsiTheme="minorHAnsi" w:cstheme="minorHAnsi"/>
          <w:b/>
          <w:bCs/>
          <w:sz w:val="28"/>
          <w:szCs w:val="28"/>
        </w:rPr>
        <w:lastRenderedPageBreak/>
        <w:t>UNPACKED STANDARDS</w:t>
      </w:r>
    </w:p>
    <w:p w14:paraId="2A8F2E9E" w14:textId="77777777" w:rsidR="006559E2" w:rsidRPr="00167F7D" w:rsidRDefault="006559E2" w:rsidP="006559E2">
      <w:pPr>
        <w:contextualSpacing/>
        <w:rPr>
          <w:rFonts w:asciiTheme="minorHAnsi" w:hAnsiTheme="minorHAnsi" w:cstheme="minorHAnsi"/>
        </w:rPr>
      </w:pPr>
      <w:r w:rsidRPr="00167F7D">
        <w:rPr>
          <w:rFonts w:asciiTheme="minorHAnsi" w:hAnsiTheme="minorHAnsi" w:cstheme="minorHAnsi"/>
        </w:rPr>
        <w:t>Focus standards for this unit.</w:t>
      </w:r>
    </w:p>
    <w:p w14:paraId="51FC2A48" w14:textId="77777777" w:rsidR="006559E2" w:rsidRPr="00167F7D" w:rsidRDefault="006559E2" w:rsidP="006559E2">
      <w:pPr>
        <w:contextualSpacing/>
        <w:rPr>
          <w:rFonts w:asciiTheme="minorHAnsi" w:hAnsiTheme="minorHAnsi" w:cstheme="minorHAnsi"/>
          <w:b/>
          <w:sz w:val="22"/>
        </w:rPr>
      </w:pPr>
    </w:p>
    <w:tbl>
      <w:tblPr>
        <w:tblStyle w:val="TableGrid"/>
        <w:tblW w:w="14040" w:type="dxa"/>
        <w:tblLook w:val="04A0" w:firstRow="1" w:lastRow="0" w:firstColumn="1" w:lastColumn="0" w:noHBand="0" w:noVBand="1"/>
      </w:tblPr>
      <w:tblGrid>
        <w:gridCol w:w="4680"/>
        <w:gridCol w:w="4680"/>
        <w:gridCol w:w="4680"/>
      </w:tblGrid>
      <w:tr w:rsidR="006559E2" w:rsidRPr="00D67AED" w14:paraId="5403046E" w14:textId="77777777" w:rsidTr="00201E77">
        <w:trPr>
          <w:tblHeader/>
        </w:trPr>
        <w:tc>
          <w:tcPr>
            <w:tcW w:w="14040" w:type="dxa"/>
            <w:gridSpan w:val="3"/>
            <w:shd w:val="clear" w:color="auto" w:fill="2E74B5" w:themeFill="accent1" w:themeFillShade="BF"/>
          </w:tcPr>
          <w:p w14:paraId="51EEDF8D" w14:textId="77777777" w:rsidR="006559E2" w:rsidRPr="00D67AED" w:rsidRDefault="006559E2" w:rsidP="00201E77">
            <w:pPr>
              <w:tabs>
                <w:tab w:val="left" w:pos="5792"/>
              </w:tabs>
              <w:ind w:hanging="14"/>
              <w:contextualSpacing/>
              <w:jc w:val="center"/>
              <w:rPr>
                <w:rFonts w:asciiTheme="minorHAnsi" w:hAnsiTheme="minorHAnsi" w:cstheme="minorHAnsi"/>
                <w:b/>
                <w:sz w:val="20"/>
                <w:szCs w:val="20"/>
              </w:rPr>
            </w:pPr>
            <w:r w:rsidRPr="00D67AED">
              <w:rPr>
                <w:rFonts w:asciiTheme="minorHAnsi" w:hAnsiTheme="minorHAnsi" w:cstheme="minorHAnsi"/>
                <w:b/>
                <w:color w:val="FFFFFF" w:themeColor="background1"/>
                <w:sz w:val="20"/>
                <w:szCs w:val="20"/>
              </w:rPr>
              <w:t xml:space="preserve">Standards Clarification </w:t>
            </w:r>
          </w:p>
        </w:tc>
      </w:tr>
      <w:tr w:rsidR="006559E2" w:rsidRPr="00D67AED" w14:paraId="6865AC33" w14:textId="77777777" w:rsidTr="00201E77">
        <w:trPr>
          <w:trHeight w:val="188"/>
          <w:tblHeader/>
        </w:trPr>
        <w:tc>
          <w:tcPr>
            <w:tcW w:w="4680" w:type="dxa"/>
            <w:shd w:val="clear" w:color="auto" w:fill="2E74B5"/>
          </w:tcPr>
          <w:p w14:paraId="12CDD27F" w14:textId="77777777" w:rsidR="006559E2" w:rsidRPr="00D67AED" w:rsidRDefault="006559E2" w:rsidP="00201E77">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Standards</w:t>
            </w:r>
          </w:p>
        </w:tc>
        <w:tc>
          <w:tcPr>
            <w:tcW w:w="4680" w:type="dxa"/>
            <w:shd w:val="clear" w:color="auto" w:fill="2E74B5" w:themeFill="accent1" w:themeFillShade="BF"/>
          </w:tcPr>
          <w:p w14:paraId="7D110024" w14:textId="77777777" w:rsidR="006559E2" w:rsidRPr="00D67AED" w:rsidRDefault="006559E2" w:rsidP="00201E77">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Specificity</w:t>
            </w:r>
          </w:p>
        </w:tc>
        <w:tc>
          <w:tcPr>
            <w:tcW w:w="4680" w:type="dxa"/>
            <w:shd w:val="clear" w:color="auto" w:fill="2E74B5" w:themeFill="accent1" w:themeFillShade="BF"/>
          </w:tcPr>
          <w:p w14:paraId="103F5327" w14:textId="77777777" w:rsidR="006559E2" w:rsidRPr="00D67AED" w:rsidRDefault="006559E2" w:rsidP="00201E77">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Notes/Explanations/Examples</w:t>
            </w:r>
          </w:p>
        </w:tc>
      </w:tr>
      <w:tr w:rsidR="006559E2" w:rsidRPr="00D67AED" w14:paraId="0D4B168E" w14:textId="77777777" w:rsidTr="009611ED">
        <w:trPr>
          <w:trHeight w:val="868"/>
        </w:trPr>
        <w:tc>
          <w:tcPr>
            <w:tcW w:w="4680" w:type="dxa"/>
            <w:shd w:val="clear" w:color="auto" w:fill="FFF2CC" w:themeFill="accent4" w:themeFillTint="33"/>
          </w:tcPr>
          <w:p w14:paraId="1F8C00BD" w14:textId="013EEFDA" w:rsidR="00F75C70" w:rsidRPr="00F75C70" w:rsidRDefault="00F75C70" w:rsidP="00F75C70">
            <w:pPr>
              <w:pStyle w:val="Default"/>
              <w:rPr>
                <w:sz w:val="20"/>
                <w:szCs w:val="20"/>
              </w:rPr>
            </w:pPr>
            <w:r w:rsidRPr="00F75C70">
              <w:rPr>
                <w:b/>
                <w:bCs/>
                <w:sz w:val="20"/>
                <w:szCs w:val="20"/>
              </w:rPr>
              <w:t xml:space="preserve">B.7.A </w:t>
            </w:r>
            <w:r w:rsidRPr="00F75C70">
              <w:rPr>
                <w:sz w:val="20"/>
                <w:szCs w:val="20"/>
              </w:rPr>
              <w:t>– Identify components of DNA, explain how the nucleotide sequence specifies some traits of an organism, and examine scientific explanations for the origin of DNA.</w:t>
            </w:r>
          </w:p>
        </w:tc>
        <w:tc>
          <w:tcPr>
            <w:tcW w:w="4680" w:type="dxa"/>
          </w:tcPr>
          <w:p w14:paraId="62F1BC27" w14:textId="77777777" w:rsidR="00042B41" w:rsidRPr="00F4292B" w:rsidRDefault="00042B41" w:rsidP="00201E77">
            <w:pPr>
              <w:autoSpaceDE w:val="0"/>
              <w:autoSpaceDN w:val="0"/>
              <w:adjustRightInd w:val="0"/>
              <w:contextualSpacing/>
              <w:rPr>
                <w:rFonts w:asciiTheme="minorHAnsi" w:hAnsiTheme="minorHAnsi" w:cstheme="minorHAnsi"/>
                <w:b/>
                <w:bCs/>
                <w:sz w:val="20"/>
                <w:szCs w:val="20"/>
              </w:rPr>
            </w:pPr>
            <w:r w:rsidRPr="00F4292B">
              <w:rPr>
                <w:rFonts w:asciiTheme="minorHAnsi" w:hAnsiTheme="minorHAnsi" w:cstheme="minorHAnsi"/>
                <w:b/>
                <w:bCs/>
                <w:sz w:val="20"/>
                <w:szCs w:val="20"/>
              </w:rPr>
              <w:t xml:space="preserve">Standard breakdown: </w:t>
            </w:r>
          </w:p>
          <w:p w14:paraId="6BADBD60" w14:textId="77777777" w:rsidR="00042B41" w:rsidRPr="00F4292B" w:rsidRDefault="00042B41" w:rsidP="00F4292B">
            <w:pPr>
              <w:pStyle w:val="ListParagraph"/>
              <w:numPr>
                <w:ilvl w:val="0"/>
                <w:numId w:val="3"/>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Identify components of DNA</w:t>
            </w:r>
          </w:p>
          <w:p w14:paraId="6CBD3F08" w14:textId="77777777" w:rsidR="00042B41" w:rsidRPr="00F4292B" w:rsidRDefault="00042B41" w:rsidP="00F4292B">
            <w:pPr>
              <w:pStyle w:val="ListParagraph"/>
              <w:numPr>
                <w:ilvl w:val="0"/>
                <w:numId w:val="3"/>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Explain how the nucleotide sequence specifies some traits of an organism</w:t>
            </w:r>
          </w:p>
          <w:p w14:paraId="1EFA7486" w14:textId="77777777" w:rsidR="00F4292B" w:rsidRPr="00F4292B" w:rsidRDefault="00042B41" w:rsidP="00F4292B">
            <w:pPr>
              <w:pStyle w:val="ListParagraph"/>
              <w:numPr>
                <w:ilvl w:val="0"/>
                <w:numId w:val="3"/>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 xml:space="preserve">Examine scientific explanations for the origin of DNA </w:t>
            </w:r>
          </w:p>
          <w:p w14:paraId="1C41D1B2" w14:textId="77777777" w:rsidR="00F4292B" w:rsidRPr="00F4292B" w:rsidRDefault="00F4292B" w:rsidP="00201E77">
            <w:pPr>
              <w:autoSpaceDE w:val="0"/>
              <w:autoSpaceDN w:val="0"/>
              <w:adjustRightInd w:val="0"/>
              <w:contextualSpacing/>
              <w:rPr>
                <w:rFonts w:asciiTheme="minorHAnsi" w:hAnsiTheme="minorHAnsi" w:cstheme="minorHAnsi"/>
                <w:sz w:val="20"/>
                <w:szCs w:val="20"/>
              </w:rPr>
            </w:pPr>
          </w:p>
          <w:p w14:paraId="066951F4" w14:textId="77777777" w:rsidR="00F4292B" w:rsidRPr="00F4292B" w:rsidRDefault="00042B41" w:rsidP="00201E77">
            <w:pPr>
              <w:autoSpaceDE w:val="0"/>
              <w:autoSpaceDN w:val="0"/>
              <w:adjustRightInd w:val="0"/>
              <w:contextualSpacing/>
              <w:rPr>
                <w:rFonts w:asciiTheme="minorHAnsi" w:hAnsiTheme="minorHAnsi" w:cstheme="minorHAnsi"/>
                <w:b/>
                <w:bCs/>
                <w:sz w:val="20"/>
                <w:szCs w:val="20"/>
              </w:rPr>
            </w:pPr>
            <w:r w:rsidRPr="00F4292B">
              <w:rPr>
                <w:rFonts w:asciiTheme="minorHAnsi" w:hAnsiTheme="minorHAnsi" w:cstheme="minorHAnsi"/>
                <w:b/>
                <w:bCs/>
                <w:sz w:val="20"/>
                <w:szCs w:val="20"/>
              </w:rPr>
              <w:t xml:space="preserve">Major concepts in this standard include: </w:t>
            </w:r>
          </w:p>
          <w:p w14:paraId="00806582" w14:textId="77777777" w:rsidR="00F4292B" w:rsidRPr="00F4292B" w:rsidRDefault="00042B41" w:rsidP="00F4292B">
            <w:pPr>
              <w:pStyle w:val="ListParagraph"/>
              <w:numPr>
                <w:ilvl w:val="0"/>
                <w:numId w:val="30"/>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Components and structure of DNA</w:t>
            </w:r>
          </w:p>
          <w:p w14:paraId="7FDD22D0" w14:textId="77777777" w:rsidR="00F4292B" w:rsidRPr="00F4292B" w:rsidRDefault="00042B41" w:rsidP="00F4292B">
            <w:pPr>
              <w:pStyle w:val="ListParagraph"/>
              <w:numPr>
                <w:ilvl w:val="0"/>
                <w:numId w:val="30"/>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Nucleotide sequence and traits</w:t>
            </w:r>
          </w:p>
          <w:p w14:paraId="6D311CC3" w14:textId="1C262EC6" w:rsidR="006559E2" w:rsidRPr="00F4292B" w:rsidRDefault="00042B41" w:rsidP="00F4292B">
            <w:pPr>
              <w:pStyle w:val="ListParagraph"/>
              <w:numPr>
                <w:ilvl w:val="0"/>
                <w:numId w:val="30"/>
              </w:numPr>
              <w:autoSpaceDE w:val="0"/>
              <w:autoSpaceDN w:val="0"/>
              <w:adjustRightInd w:val="0"/>
              <w:rPr>
                <w:rFonts w:asciiTheme="minorHAnsi" w:hAnsiTheme="minorHAnsi" w:cstheme="minorHAnsi"/>
                <w:szCs w:val="20"/>
              </w:rPr>
            </w:pPr>
            <w:r w:rsidRPr="00F4292B">
              <w:rPr>
                <w:rFonts w:asciiTheme="minorHAnsi" w:hAnsiTheme="minorHAnsi" w:cstheme="minorHAnsi"/>
                <w:szCs w:val="20"/>
              </w:rPr>
              <w:t>The origin of DNA</w:t>
            </w:r>
            <w:r w:rsidR="006559E2" w:rsidRPr="00F4292B">
              <w:rPr>
                <w:rFonts w:asciiTheme="minorHAnsi" w:hAnsiTheme="minorHAnsi" w:cstheme="minorHAnsi"/>
                <w:szCs w:val="20"/>
              </w:rPr>
              <w:t xml:space="preserve"> </w:t>
            </w:r>
          </w:p>
        </w:tc>
        <w:tc>
          <w:tcPr>
            <w:tcW w:w="4680" w:type="dxa"/>
          </w:tcPr>
          <w:p w14:paraId="53A9E719" w14:textId="77777777" w:rsidR="004530E2" w:rsidRPr="004530E2" w:rsidRDefault="004530E2" w:rsidP="004530E2">
            <w:pPr>
              <w:pStyle w:val="Default"/>
              <w:contextualSpacing/>
              <w:rPr>
                <w:rFonts w:asciiTheme="minorHAnsi" w:hAnsiTheme="minorHAnsi" w:cstheme="minorHAnsi"/>
                <w:b/>
                <w:sz w:val="20"/>
                <w:szCs w:val="20"/>
              </w:rPr>
            </w:pPr>
            <w:r w:rsidRPr="004530E2">
              <w:rPr>
                <w:rFonts w:asciiTheme="minorHAnsi" w:hAnsiTheme="minorHAnsi" w:cstheme="minorHAnsi"/>
                <w:b/>
                <w:sz w:val="20"/>
                <w:szCs w:val="20"/>
              </w:rPr>
              <w:t xml:space="preserve">Instructional Implications </w:t>
            </w:r>
          </w:p>
          <w:p w14:paraId="61E94D30" w14:textId="77777777" w:rsidR="004530E2" w:rsidRDefault="004530E2" w:rsidP="004530E2">
            <w:pPr>
              <w:pStyle w:val="Default"/>
              <w:contextualSpacing/>
              <w:rPr>
                <w:rFonts w:asciiTheme="minorHAnsi" w:hAnsiTheme="minorHAnsi" w:cstheme="minorHAnsi"/>
                <w:bCs/>
                <w:sz w:val="20"/>
                <w:szCs w:val="20"/>
              </w:rPr>
            </w:pPr>
            <w:r w:rsidRPr="004530E2">
              <w:rPr>
                <w:rFonts w:asciiTheme="minorHAnsi" w:hAnsiTheme="minorHAnsi" w:cstheme="minorHAnsi"/>
                <w:bCs/>
                <w:sz w:val="20"/>
                <w:szCs w:val="20"/>
              </w:rPr>
              <w:t xml:space="preserve">DNA is a nucleic acid made up of nucleotides joined into long strands by covalent bonds. Each nucleotide in DNA is made up of a deoxyribose molecule, a phosphate group, and a nitrogenous base. Understanding the components of DNA and how traits are specified in DNA for an organism by nucleotide base pairs lays the foundation for further genetic study. </w:t>
            </w:r>
          </w:p>
          <w:p w14:paraId="7C4446BF" w14:textId="77777777" w:rsidR="004530E2" w:rsidRDefault="004530E2" w:rsidP="004530E2">
            <w:pPr>
              <w:pStyle w:val="Default"/>
              <w:contextualSpacing/>
              <w:rPr>
                <w:rFonts w:asciiTheme="minorHAnsi" w:hAnsiTheme="minorHAnsi" w:cstheme="minorHAnsi"/>
                <w:bCs/>
                <w:sz w:val="20"/>
                <w:szCs w:val="20"/>
              </w:rPr>
            </w:pPr>
          </w:p>
          <w:p w14:paraId="300786D4" w14:textId="77777777" w:rsidR="004530E2" w:rsidRPr="003B0E02" w:rsidRDefault="004530E2" w:rsidP="004530E2">
            <w:pPr>
              <w:pStyle w:val="Default"/>
              <w:contextualSpacing/>
              <w:rPr>
                <w:rFonts w:asciiTheme="minorHAnsi" w:hAnsiTheme="minorHAnsi" w:cstheme="minorHAnsi"/>
                <w:b/>
                <w:sz w:val="20"/>
                <w:szCs w:val="20"/>
              </w:rPr>
            </w:pPr>
            <w:r w:rsidRPr="003B0E02">
              <w:rPr>
                <w:rFonts w:asciiTheme="minorHAnsi" w:hAnsiTheme="minorHAnsi" w:cstheme="minorHAnsi"/>
                <w:b/>
                <w:sz w:val="20"/>
                <w:szCs w:val="20"/>
              </w:rPr>
              <w:t>When you teach this concept, remember to:</w:t>
            </w:r>
          </w:p>
          <w:p w14:paraId="2BAD17EF" w14:textId="77777777" w:rsidR="004530E2" w:rsidRDefault="004530E2" w:rsidP="004530E2">
            <w:pPr>
              <w:pStyle w:val="Default"/>
              <w:numPr>
                <w:ilvl w:val="0"/>
                <w:numId w:val="31"/>
              </w:numPr>
              <w:contextualSpacing/>
              <w:rPr>
                <w:rFonts w:asciiTheme="minorHAnsi" w:hAnsiTheme="minorHAnsi" w:cstheme="minorHAnsi"/>
                <w:bCs/>
                <w:sz w:val="20"/>
                <w:szCs w:val="20"/>
              </w:rPr>
            </w:pPr>
            <w:r w:rsidRPr="004530E2">
              <w:rPr>
                <w:rFonts w:asciiTheme="minorHAnsi" w:hAnsiTheme="minorHAnsi" w:cstheme="minorHAnsi"/>
                <w:bCs/>
                <w:sz w:val="20"/>
                <w:szCs w:val="20"/>
              </w:rPr>
              <w:t>Use a variety of models and illustrations of DNA, and have students predict the sister strand when provided with one strand.</w:t>
            </w:r>
          </w:p>
          <w:p w14:paraId="709FED09" w14:textId="77777777" w:rsidR="004530E2" w:rsidRDefault="004530E2" w:rsidP="004530E2">
            <w:pPr>
              <w:pStyle w:val="Default"/>
              <w:numPr>
                <w:ilvl w:val="0"/>
                <w:numId w:val="31"/>
              </w:numPr>
              <w:contextualSpacing/>
              <w:rPr>
                <w:rFonts w:asciiTheme="minorHAnsi" w:hAnsiTheme="minorHAnsi" w:cstheme="minorHAnsi"/>
                <w:bCs/>
                <w:sz w:val="20"/>
                <w:szCs w:val="20"/>
              </w:rPr>
            </w:pPr>
            <w:r w:rsidRPr="004530E2">
              <w:rPr>
                <w:rFonts w:asciiTheme="minorHAnsi" w:hAnsiTheme="minorHAnsi" w:cstheme="minorHAnsi"/>
                <w:bCs/>
                <w:sz w:val="20"/>
                <w:szCs w:val="20"/>
              </w:rPr>
              <w:t>Have students create their own DNA models along with written explanations of specific information carried by the DNA molecule.</w:t>
            </w:r>
          </w:p>
          <w:p w14:paraId="6CDD89D9" w14:textId="77777777" w:rsidR="004530E2" w:rsidRDefault="004530E2" w:rsidP="004530E2">
            <w:pPr>
              <w:pStyle w:val="Default"/>
              <w:numPr>
                <w:ilvl w:val="0"/>
                <w:numId w:val="31"/>
              </w:numPr>
              <w:contextualSpacing/>
              <w:rPr>
                <w:rFonts w:asciiTheme="minorHAnsi" w:hAnsiTheme="minorHAnsi" w:cstheme="minorHAnsi"/>
                <w:bCs/>
                <w:sz w:val="20"/>
                <w:szCs w:val="20"/>
              </w:rPr>
            </w:pPr>
            <w:r w:rsidRPr="004530E2">
              <w:rPr>
                <w:rFonts w:asciiTheme="minorHAnsi" w:hAnsiTheme="minorHAnsi" w:cstheme="minorHAnsi"/>
                <w:bCs/>
                <w:sz w:val="20"/>
                <w:szCs w:val="20"/>
              </w:rPr>
              <w:t>Provide opportunities for students to generate base pairs on models or visuals and identify the significance of the hydrogen bonding with base pairs.</w:t>
            </w:r>
          </w:p>
          <w:p w14:paraId="0E2EA4CA" w14:textId="77777777" w:rsidR="006559E2" w:rsidRDefault="004530E2" w:rsidP="004530E2">
            <w:pPr>
              <w:pStyle w:val="Default"/>
              <w:numPr>
                <w:ilvl w:val="0"/>
                <w:numId w:val="31"/>
              </w:numPr>
              <w:contextualSpacing/>
              <w:rPr>
                <w:rFonts w:asciiTheme="minorHAnsi" w:hAnsiTheme="minorHAnsi" w:cstheme="minorHAnsi"/>
                <w:bCs/>
                <w:sz w:val="20"/>
                <w:szCs w:val="20"/>
              </w:rPr>
            </w:pPr>
            <w:r w:rsidRPr="004530E2">
              <w:rPr>
                <w:rFonts w:asciiTheme="minorHAnsi" w:hAnsiTheme="minorHAnsi" w:cstheme="minorHAnsi"/>
                <w:bCs/>
                <w:sz w:val="20"/>
                <w:szCs w:val="20"/>
              </w:rPr>
              <w:t>Illustrate that sequences of nitrogenous bases vary widely in DNA and that sequence provides the instructions for the traits of an organism.</w:t>
            </w:r>
          </w:p>
          <w:p w14:paraId="48A8A175" w14:textId="77777777" w:rsidR="003B0E02" w:rsidRDefault="003B0E02" w:rsidP="003B0E02">
            <w:pPr>
              <w:pStyle w:val="Default"/>
              <w:contextualSpacing/>
              <w:rPr>
                <w:rFonts w:asciiTheme="minorHAnsi" w:hAnsiTheme="minorHAnsi" w:cstheme="minorHAnsi"/>
                <w:bCs/>
                <w:sz w:val="20"/>
                <w:szCs w:val="20"/>
              </w:rPr>
            </w:pPr>
          </w:p>
          <w:p w14:paraId="74C627A3" w14:textId="05A6C2D9" w:rsidR="003B0E02" w:rsidRPr="00B7549A" w:rsidRDefault="003B0E02" w:rsidP="003B0E02">
            <w:pPr>
              <w:pStyle w:val="Default"/>
              <w:contextualSpacing/>
              <w:rPr>
                <w:rFonts w:asciiTheme="minorHAnsi" w:hAnsiTheme="minorHAnsi" w:cstheme="minorHAnsi"/>
                <w:b/>
                <w:sz w:val="20"/>
                <w:szCs w:val="20"/>
              </w:rPr>
            </w:pPr>
            <w:r w:rsidRPr="00B7549A">
              <w:rPr>
                <w:rFonts w:asciiTheme="minorHAnsi" w:hAnsiTheme="minorHAnsi" w:cstheme="minorHAnsi"/>
                <w:b/>
                <w:sz w:val="20"/>
                <w:szCs w:val="20"/>
              </w:rPr>
              <w:t>Students may make the following mistakes:</w:t>
            </w:r>
          </w:p>
          <w:p w14:paraId="0B0FC80E" w14:textId="77777777" w:rsidR="003B0E02" w:rsidRDefault="003B0E02" w:rsidP="003B0E02">
            <w:pPr>
              <w:pStyle w:val="Default"/>
              <w:numPr>
                <w:ilvl w:val="0"/>
                <w:numId w:val="32"/>
              </w:numPr>
              <w:contextualSpacing/>
              <w:rPr>
                <w:rFonts w:asciiTheme="minorHAnsi" w:hAnsiTheme="minorHAnsi" w:cstheme="minorHAnsi"/>
                <w:bCs/>
                <w:sz w:val="20"/>
                <w:szCs w:val="20"/>
              </w:rPr>
            </w:pPr>
            <w:r w:rsidRPr="003B0E02">
              <w:rPr>
                <w:rFonts w:asciiTheme="minorHAnsi" w:hAnsiTheme="minorHAnsi" w:cstheme="minorHAnsi"/>
                <w:bCs/>
                <w:sz w:val="20"/>
                <w:szCs w:val="20"/>
              </w:rPr>
              <w:t>Not connecting the significance of nitrogenous base sequencing with organism traits</w:t>
            </w:r>
          </w:p>
          <w:p w14:paraId="5CA88DCC" w14:textId="77777777" w:rsidR="003B0E02" w:rsidRDefault="003B0E02" w:rsidP="003B0E02">
            <w:pPr>
              <w:pStyle w:val="Default"/>
              <w:numPr>
                <w:ilvl w:val="0"/>
                <w:numId w:val="32"/>
              </w:numPr>
              <w:contextualSpacing/>
              <w:rPr>
                <w:rFonts w:asciiTheme="minorHAnsi" w:hAnsiTheme="minorHAnsi" w:cstheme="minorHAnsi"/>
                <w:bCs/>
                <w:sz w:val="20"/>
                <w:szCs w:val="20"/>
              </w:rPr>
            </w:pPr>
            <w:r w:rsidRPr="003B0E02">
              <w:rPr>
                <w:rFonts w:asciiTheme="minorHAnsi" w:hAnsiTheme="minorHAnsi" w:cstheme="minorHAnsi"/>
                <w:bCs/>
                <w:sz w:val="20"/>
                <w:szCs w:val="20"/>
              </w:rPr>
              <w:t>Confusing the base pairings for nucleotides (each has only one)</w:t>
            </w:r>
          </w:p>
          <w:p w14:paraId="1D6380A6" w14:textId="424E9B4C" w:rsidR="003B0E02" w:rsidRPr="00601C1F" w:rsidRDefault="003B0E02" w:rsidP="003B0E02">
            <w:pPr>
              <w:pStyle w:val="Default"/>
              <w:numPr>
                <w:ilvl w:val="0"/>
                <w:numId w:val="32"/>
              </w:numPr>
              <w:contextualSpacing/>
              <w:rPr>
                <w:rFonts w:asciiTheme="minorHAnsi" w:hAnsiTheme="minorHAnsi" w:cstheme="minorHAnsi"/>
                <w:bCs/>
                <w:sz w:val="20"/>
                <w:szCs w:val="20"/>
              </w:rPr>
            </w:pPr>
            <w:r w:rsidRPr="003B0E02">
              <w:rPr>
                <w:rFonts w:asciiTheme="minorHAnsi" w:hAnsiTheme="minorHAnsi" w:cstheme="minorHAnsi"/>
                <w:bCs/>
                <w:sz w:val="20"/>
                <w:szCs w:val="20"/>
              </w:rPr>
              <w:t>Not recognizing the double helix structure of DNA</w:t>
            </w:r>
          </w:p>
        </w:tc>
      </w:tr>
      <w:tr w:rsidR="006559E2" w:rsidRPr="00D67AED" w14:paraId="6FD51EDD" w14:textId="77777777" w:rsidTr="00201E77">
        <w:trPr>
          <w:trHeight w:val="868"/>
        </w:trPr>
        <w:tc>
          <w:tcPr>
            <w:tcW w:w="4680" w:type="dxa"/>
            <w:shd w:val="clear" w:color="auto" w:fill="FFF2CC" w:themeFill="accent4" w:themeFillTint="33"/>
          </w:tcPr>
          <w:p w14:paraId="14AD0C8C" w14:textId="2135DEBE" w:rsidR="006559E2" w:rsidRPr="006F504F" w:rsidRDefault="001C4E8E" w:rsidP="00201E77">
            <w:pPr>
              <w:shd w:val="clear" w:color="auto" w:fill="FFF2CC" w:themeFill="accent4" w:themeFillTint="33"/>
              <w:contextualSpacing/>
              <w:rPr>
                <w:rFonts w:asciiTheme="minorHAnsi" w:hAnsiTheme="minorHAnsi" w:cstheme="minorHAnsi"/>
                <w:b/>
                <w:bCs/>
                <w:color w:val="2F5496" w:themeColor="accent5" w:themeShade="BF"/>
                <w:sz w:val="20"/>
                <w:szCs w:val="20"/>
              </w:rPr>
            </w:pPr>
            <w:r w:rsidRPr="00F75C70">
              <w:rPr>
                <w:rFonts w:asciiTheme="minorHAnsi" w:hAnsiTheme="minorHAnsi" w:cstheme="minorHAnsi"/>
                <w:b/>
                <w:bCs/>
                <w:sz w:val="20"/>
                <w:szCs w:val="20"/>
              </w:rPr>
              <w:lastRenderedPageBreak/>
              <w:t>B.7.B –</w:t>
            </w:r>
            <w:r w:rsidRPr="006F504F">
              <w:rPr>
                <w:rFonts w:asciiTheme="minorHAnsi" w:hAnsiTheme="minorHAnsi" w:cstheme="minorHAnsi"/>
                <w:b/>
                <w:bCs/>
                <w:color w:val="2F5496" w:themeColor="accent5" w:themeShade="BF"/>
                <w:sz w:val="20"/>
                <w:szCs w:val="20"/>
              </w:rPr>
              <w:t xml:space="preserve"> </w:t>
            </w:r>
            <w:r w:rsidRPr="006F504F">
              <w:rPr>
                <w:rFonts w:asciiTheme="minorHAnsi" w:hAnsiTheme="minorHAnsi" w:cstheme="minorHAnsi"/>
                <w:sz w:val="20"/>
                <w:szCs w:val="20"/>
              </w:rPr>
              <w:t>Describe the significance of gene expression and explain the process of protein synthesis using models of DNA and ribonucleic acid (RNA).</w:t>
            </w:r>
          </w:p>
        </w:tc>
        <w:tc>
          <w:tcPr>
            <w:tcW w:w="4680" w:type="dxa"/>
          </w:tcPr>
          <w:p w14:paraId="29F5ECF3" w14:textId="77777777" w:rsidR="007009B1" w:rsidRPr="007009B1" w:rsidRDefault="00107961" w:rsidP="00992DEA">
            <w:pPr>
              <w:autoSpaceDE w:val="0"/>
              <w:autoSpaceDN w:val="0"/>
              <w:adjustRightInd w:val="0"/>
              <w:rPr>
                <w:rFonts w:asciiTheme="minorHAnsi" w:hAnsiTheme="minorHAnsi" w:cstheme="minorHAnsi"/>
                <w:b/>
                <w:bCs/>
                <w:sz w:val="20"/>
                <w:szCs w:val="20"/>
              </w:rPr>
            </w:pPr>
            <w:r w:rsidRPr="007009B1">
              <w:rPr>
                <w:rFonts w:asciiTheme="minorHAnsi" w:hAnsiTheme="minorHAnsi" w:cstheme="minorHAnsi"/>
                <w:b/>
                <w:bCs/>
                <w:sz w:val="20"/>
                <w:szCs w:val="20"/>
              </w:rPr>
              <w:t>Supports</w:t>
            </w:r>
          </w:p>
          <w:p w14:paraId="595DE64E" w14:textId="4816B3A0" w:rsidR="007009B1" w:rsidRDefault="007009B1" w:rsidP="00992DEA">
            <w:pPr>
              <w:autoSpaceDE w:val="0"/>
              <w:autoSpaceDN w:val="0"/>
              <w:adjustRightInd w:val="0"/>
              <w:rPr>
                <w:rFonts w:asciiTheme="minorHAnsi" w:hAnsiTheme="minorHAnsi" w:cstheme="minorHAnsi"/>
                <w:sz w:val="20"/>
                <w:szCs w:val="20"/>
              </w:rPr>
            </w:pPr>
            <w:r w:rsidRPr="00107961">
              <w:rPr>
                <w:rFonts w:asciiTheme="minorHAnsi" w:hAnsiTheme="minorHAnsi" w:cstheme="minorHAnsi"/>
                <w:sz w:val="20"/>
                <w:szCs w:val="20"/>
              </w:rPr>
              <w:t>B.7(C) identify and illustrate changes in DNA and evaluate the significance of these changes</w:t>
            </w:r>
          </w:p>
          <w:p w14:paraId="3259E17B" w14:textId="77777777" w:rsidR="007009B1" w:rsidRDefault="007009B1" w:rsidP="00992DEA">
            <w:pPr>
              <w:autoSpaceDE w:val="0"/>
              <w:autoSpaceDN w:val="0"/>
              <w:adjustRightInd w:val="0"/>
              <w:rPr>
                <w:rFonts w:asciiTheme="minorHAnsi" w:hAnsiTheme="minorHAnsi" w:cstheme="minorHAnsi"/>
                <w:sz w:val="20"/>
                <w:szCs w:val="20"/>
              </w:rPr>
            </w:pPr>
          </w:p>
          <w:p w14:paraId="5B428F42" w14:textId="77777777" w:rsidR="007009B1" w:rsidRPr="007009B1" w:rsidRDefault="00107961" w:rsidP="00992DEA">
            <w:pPr>
              <w:autoSpaceDE w:val="0"/>
              <w:autoSpaceDN w:val="0"/>
              <w:adjustRightInd w:val="0"/>
              <w:rPr>
                <w:rFonts w:asciiTheme="minorHAnsi" w:hAnsiTheme="minorHAnsi" w:cstheme="minorHAnsi"/>
                <w:b/>
                <w:bCs/>
                <w:sz w:val="20"/>
                <w:szCs w:val="20"/>
              </w:rPr>
            </w:pPr>
            <w:r w:rsidRPr="007009B1">
              <w:rPr>
                <w:rFonts w:asciiTheme="minorHAnsi" w:hAnsiTheme="minorHAnsi" w:cstheme="minorHAnsi"/>
                <w:b/>
                <w:bCs/>
                <w:sz w:val="20"/>
                <w:szCs w:val="20"/>
              </w:rPr>
              <w:t xml:space="preserve">Connection/ Relevance </w:t>
            </w:r>
          </w:p>
          <w:p w14:paraId="69223C7D" w14:textId="2EA3C17C" w:rsidR="006559E2" w:rsidRPr="00107961" w:rsidRDefault="00107961" w:rsidP="00992DEA">
            <w:pPr>
              <w:autoSpaceDE w:val="0"/>
              <w:autoSpaceDN w:val="0"/>
              <w:adjustRightInd w:val="0"/>
              <w:rPr>
                <w:rFonts w:asciiTheme="minorHAnsi" w:hAnsiTheme="minorHAnsi" w:cstheme="minorHAnsi"/>
                <w:sz w:val="20"/>
                <w:szCs w:val="20"/>
              </w:rPr>
            </w:pPr>
            <w:r w:rsidRPr="00107961">
              <w:rPr>
                <w:rFonts w:asciiTheme="minorHAnsi" w:hAnsiTheme="minorHAnsi" w:cstheme="minorHAnsi"/>
                <w:sz w:val="20"/>
                <w:szCs w:val="20"/>
              </w:rPr>
              <w:t>Most genetic changes occur in DNA and RNA during transcription and translation.</w:t>
            </w:r>
          </w:p>
        </w:tc>
        <w:tc>
          <w:tcPr>
            <w:tcW w:w="4680" w:type="dxa"/>
          </w:tcPr>
          <w:p w14:paraId="04F5D2F3" w14:textId="77777777" w:rsidR="005B5D07" w:rsidRPr="00A73D06" w:rsidRDefault="005B5D07" w:rsidP="005B5D07">
            <w:pPr>
              <w:pStyle w:val="Default"/>
              <w:contextualSpacing/>
              <w:rPr>
                <w:rFonts w:asciiTheme="minorHAnsi" w:hAnsiTheme="minorHAnsi" w:cstheme="minorHAnsi"/>
                <w:b/>
                <w:sz w:val="20"/>
                <w:szCs w:val="20"/>
              </w:rPr>
            </w:pPr>
            <w:r w:rsidRPr="00A73D06">
              <w:rPr>
                <w:rFonts w:asciiTheme="minorHAnsi" w:hAnsiTheme="minorHAnsi" w:cstheme="minorHAnsi"/>
                <w:b/>
                <w:sz w:val="20"/>
                <w:szCs w:val="20"/>
              </w:rPr>
              <w:t>Instructional Implications</w:t>
            </w:r>
          </w:p>
          <w:p w14:paraId="171BBC86" w14:textId="77777777" w:rsidR="00344D52" w:rsidRDefault="00A73D06" w:rsidP="005B5D07">
            <w:pPr>
              <w:pStyle w:val="Default"/>
              <w:contextualSpacing/>
              <w:rPr>
                <w:rFonts w:asciiTheme="minorHAnsi" w:hAnsiTheme="minorHAnsi" w:cstheme="minorHAnsi"/>
                <w:bCs/>
                <w:sz w:val="20"/>
                <w:szCs w:val="20"/>
              </w:rPr>
            </w:pPr>
            <w:r w:rsidRPr="005B5D07">
              <w:rPr>
                <w:rFonts w:asciiTheme="minorHAnsi" w:hAnsiTheme="minorHAnsi" w:cstheme="minorHAnsi"/>
                <w:bCs/>
                <w:sz w:val="20"/>
                <w:szCs w:val="20"/>
              </w:rPr>
              <w:t xml:space="preserve">Gene expression determines what a particular cell can do, and protein synthesis occurs during transcription and translation. Understanding that gene expression is a regulated process and being able to explain the processes of transcription and translation using models of DNA and RNA is foundational to inheritance, genetics, and evolution. </w:t>
            </w:r>
          </w:p>
          <w:p w14:paraId="378B8534" w14:textId="77777777" w:rsidR="00344D52" w:rsidRDefault="00344D52" w:rsidP="005B5D07">
            <w:pPr>
              <w:pStyle w:val="Default"/>
              <w:contextualSpacing/>
              <w:rPr>
                <w:rFonts w:asciiTheme="minorHAnsi" w:hAnsiTheme="minorHAnsi" w:cstheme="minorHAnsi"/>
                <w:bCs/>
                <w:sz w:val="20"/>
                <w:szCs w:val="20"/>
              </w:rPr>
            </w:pPr>
          </w:p>
          <w:p w14:paraId="0B209213" w14:textId="77777777" w:rsidR="00344D52" w:rsidRPr="000F3DB3" w:rsidRDefault="00A73D06" w:rsidP="005B5D07">
            <w:pPr>
              <w:pStyle w:val="Default"/>
              <w:contextualSpacing/>
              <w:rPr>
                <w:rFonts w:asciiTheme="minorHAnsi" w:hAnsiTheme="minorHAnsi" w:cstheme="minorHAnsi"/>
                <w:b/>
                <w:sz w:val="20"/>
                <w:szCs w:val="20"/>
              </w:rPr>
            </w:pPr>
            <w:r w:rsidRPr="000F3DB3">
              <w:rPr>
                <w:rFonts w:asciiTheme="minorHAnsi" w:hAnsiTheme="minorHAnsi" w:cstheme="minorHAnsi"/>
                <w:b/>
                <w:sz w:val="20"/>
                <w:szCs w:val="20"/>
              </w:rPr>
              <w:t>When you teach this concept, remember to:</w:t>
            </w:r>
          </w:p>
          <w:p w14:paraId="0E23ACBB" w14:textId="77777777" w:rsidR="00344D52"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Explore the differences between DNA and RNA.</w:t>
            </w:r>
          </w:p>
          <w:p w14:paraId="51B14EA6" w14:textId="77777777" w:rsidR="00344D52"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 xml:space="preserve">Illustrate the base pairs of DNA and RNA. </w:t>
            </w:r>
          </w:p>
          <w:p w14:paraId="0523F377" w14:textId="77777777" w:rsidR="00344D52"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Provide opportunities for students to describe and model the process of transcription and translation, including where the processes occur.</w:t>
            </w:r>
          </w:p>
          <w:p w14:paraId="64734A64" w14:textId="77777777" w:rsidR="00344D52"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 xml:space="preserve">Vary the models, visuals, and codon charts used for transcription and translation. </w:t>
            </w:r>
          </w:p>
          <w:p w14:paraId="163A2CE3" w14:textId="77777777" w:rsidR="00344D52"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Provide opportunities to explore internal and external environmental factors that influence gene expression.</w:t>
            </w:r>
          </w:p>
          <w:p w14:paraId="027116E3" w14:textId="6AC4AD53" w:rsidR="00A73D06" w:rsidRDefault="00A73D06" w:rsidP="00344D52">
            <w:pPr>
              <w:pStyle w:val="Default"/>
              <w:numPr>
                <w:ilvl w:val="0"/>
                <w:numId w:val="33"/>
              </w:numPr>
              <w:contextualSpacing/>
              <w:rPr>
                <w:rFonts w:asciiTheme="minorHAnsi" w:hAnsiTheme="minorHAnsi" w:cstheme="minorHAnsi"/>
                <w:bCs/>
                <w:sz w:val="20"/>
                <w:szCs w:val="20"/>
              </w:rPr>
            </w:pPr>
            <w:r w:rsidRPr="005B5D07">
              <w:rPr>
                <w:rFonts w:asciiTheme="minorHAnsi" w:hAnsiTheme="minorHAnsi" w:cstheme="minorHAnsi"/>
                <w:bCs/>
                <w:sz w:val="20"/>
                <w:szCs w:val="20"/>
              </w:rPr>
              <w:t>Identify that most traits are multifactorial traits.</w:t>
            </w:r>
          </w:p>
          <w:p w14:paraId="3E3E9A80" w14:textId="77777777" w:rsidR="00A73D06" w:rsidRDefault="00A73D06" w:rsidP="005B5D07">
            <w:pPr>
              <w:pStyle w:val="Default"/>
              <w:contextualSpacing/>
              <w:rPr>
                <w:rFonts w:asciiTheme="minorHAnsi" w:hAnsiTheme="minorHAnsi" w:cstheme="minorHAnsi"/>
                <w:bCs/>
                <w:sz w:val="20"/>
                <w:szCs w:val="20"/>
              </w:rPr>
            </w:pPr>
          </w:p>
          <w:p w14:paraId="232305BE" w14:textId="77777777" w:rsidR="00344D52" w:rsidRPr="000F3DB3" w:rsidRDefault="005B5D07" w:rsidP="005B5D07">
            <w:pPr>
              <w:pStyle w:val="Default"/>
              <w:contextualSpacing/>
              <w:rPr>
                <w:rFonts w:asciiTheme="minorHAnsi" w:hAnsiTheme="minorHAnsi" w:cstheme="minorHAnsi"/>
                <w:b/>
                <w:sz w:val="20"/>
                <w:szCs w:val="20"/>
              </w:rPr>
            </w:pPr>
            <w:r w:rsidRPr="000F3DB3">
              <w:rPr>
                <w:rFonts w:asciiTheme="minorHAnsi" w:hAnsiTheme="minorHAnsi" w:cstheme="minorHAnsi"/>
                <w:b/>
                <w:sz w:val="20"/>
                <w:szCs w:val="20"/>
              </w:rPr>
              <w:t xml:space="preserve">Learning from Mistakes </w:t>
            </w:r>
          </w:p>
          <w:p w14:paraId="346174C0" w14:textId="77777777" w:rsidR="00344D52" w:rsidRDefault="005B5D07" w:rsidP="00344D52">
            <w:pPr>
              <w:pStyle w:val="Default"/>
              <w:numPr>
                <w:ilvl w:val="0"/>
                <w:numId w:val="34"/>
              </w:numPr>
              <w:contextualSpacing/>
              <w:rPr>
                <w:rFonts w:asciiTheme="minorHAnsi" w:hAnsiTheme="minorHAnsi" w:cstheme="minorHAnsi"/>
                <w:bCs/>
                <w:sz w:val="20"/>
                <w:szCs w:val="20"/>
              </w:rPr>
            </w:pPr>
            <w:r w:rsidRPr="005B5D07">
              <w:rPr>
                <w:rFonts w:asciiTheme="minorHAnsi" w:hAnsiTheme="minorHAnsi" w:cstheme="minorHAnsi"/>
                <w:bCs/>
                <w:sz w:val="20"/>
                <w:szCs w:val="20"/>
              </w:rPr>
              <w:t>Confusing when to use DNA and RNA base pairs</w:t>
            </w:r>
          </w:p>
          <w:p w14:paraId="32D9017A" w14:textId="77777777" w:rsidR="00344D52" w:rsidRDefault="005B5D07" w:rsidP="00344D52">
            <w:pPr>
              <w:pStyle w:val="Default"/>
              <w:numPr>
                <w:ilvl w:val="0"/>
                <w:numId w:val="34"/>
              </w:numPr>
              <w:contextualSpacing/>
              <w:rPr>
                <w:rFonts w:asciiTheme="minorHAnsi" w:hAnsiTheme="minorHAnsi" w:cstheme="minorHAnsi"/>
                <w:bCs/>
                <w:sz w:val="20"/>
                <w:szCs w:val="20"/>
              </w:rPr>
            </w:pPr>
            <w:r w:rsidRPr="005B5D07">
              <w:rPr>
                <w:rFonts w:asciiTheme="minorHAnsi" w:hAnsiTheme="minorHAnsi" w:cstheme="minorHAnsi"/>
                <w:bCs/>
                <w:sz w:val="20"/>
                <w:szCs w:val="20"/>
              </w:rPr>
              <w:t xml:space="preserve">Thinking that the tRNA strand is used to read a codon chart instead of the mRNA strand </w:t>
            </w:r>
          </w:p>
          <w:p w14:paraId="66ED1025" w14:textId="77777777" w:rsidR="00344D52" w:rsidRDefault="005B5D07" w:rsidP="00344D52">
            <w:pPr>
              <w:pStyle w:val="Default"/>
              <w:numPr>
                <w:ilvl w:val="0"/>
                <w:numId w:val="34"/>
              </w:numPr>
              <w:contextualSpacing/>
              <w:rPr>
                <w:rFonts w:asciiTheme="minorHAnsi" w:hAnsiTheme="minorHAnsi" w:cstheme="minorHAnsi"/>
                <w:bCs/>
                <w:sz w:val="20"/>
                <w:szCs w:val="20"/>
              </w:rPr>
            </w:pPr>
            <w:r w:rsidRPr="005B5D07">
              <w:rPr>
                <w:rFonts w:asciiTheme="minorHAnsi" w:hAnsiTheme="minorHAnsi" w:cstheme="minorHAnsi"/>
                <w:bCs/>
                <w:sz w:val="20"/>
                <w:szCs w:val="20"/>
              </w:rPr>
              <w:t>Thinking that factors such as temperature can regulate genes</w:t>
            </w:r>
          </w:p>
          <w:p w14:paraId="2B79844C" w14:textId="5F33F28E" w:rsidR="006559E2" w:rsidRPr="00D67AED" w:rsidRDefault="005B5D07" w:rsidP="00344D52">
            <w:pPr>
              <w:pStyle w:val="Default"/>
              <w:numPr>
                <w:ilvl w:val="0"/>
                <w:numId w:val="34"/>
              </w:numPr>
              <w:contextualSpacing/>
              <w:rPr>
                <w:rFonts w:asciiTheme="minorHAnsi" w:hAnsiTheme="minorHAnsi" w:cstheme="minorHAnsi"/>
                <w:bCs/>
                <w:sz w:val="20"/>
                <w:szCs w:val="20"/>
              </w:rPr>
            </w:pPr>
            <w:r w:rsidRPr="005B5D07">
              <w:rPr>
                <w:rFonts w:asciiTheme="minorHAnsi" w:hAnsiTheme="minorHAnsi" w:cstheme="minorHAnsi"/>
                <w:bCs/>
                <w:sz w:val="20"/>
                <w:szCs w:val="20"/>
              </w:rPr>
              <w:t>Identifying traits (e.g., coat color) that change due to environmental factors as controlled by DNA mutations rather than gene expression</w:t>
            </w:r>
          </w:p>
        </w:tc>
      </w:tr>
      <w:tr w:rsidR="00344D52" w:rsidRPr="00D67AED" w14:paraId="19909EC8" w14:textId="77777777" w:rsidTr="00F10A5F">
        <w:trPr>
          <w:trHeight w:val="868"/>
        </w:trPr>
        <w:tc>
          <w:tcPr>
            <w:tcW w:w="4680" w:type="dxa"/>
            <w:shd w:val="clear" w:color="auto" w:fill="E2EFD9" w:themeFill="accent6" w:themeFillTint="33"/>
          </w:tcPr>
          <w:p w14:paraId="05287E03" w14:textId="347B6D03" w:rsidR="00344D52" w:rsidRPr="006F504F" w:rsidRDefault="00F10A5F" w:rsidP="004426AA">
            <w:pPr>
              <w:shd w:val="clear" w:color="auto" w:fill="E2EFD9" w:themeFill="accent6" w:themeFillTint="33"/>
              <w:rPr>
                <w:rFonts w:asciiTheme="minorHAnsi" w:hAnsiTheme="minorHAnsi" w:cstheme="minorHAnsi"/>
                <w:b/>
                <w:bCs/>
                <w:color w:val="2F5496" w:themeColor="accent5" w:themeShade="BF"/>
                <w:sz w:val="20"/>
                <w:szCs w:val="20"/>
              </w:rPr>
            </w:pPr>
            <w:r w:rsidRPr="006F504F">
              <w:rPr>
                <w:rFonts w:asciiTheme="minorHAnsi" w:hAnsiTheme="minorHAnsi" w:cstheme="minorHAnsi"/>
                <w:b/>
                <w:bCs/>
                <w:color w:val="2F5496" w:themeColor="accent5" w:themeShade="BF"/>
                <w:sz w:val="20"/>
                <w:szCs w:val="20"/>
              </w:rPr>
              <w:t>B.7.</w:t>
            </w:r>
            <w:r w:rsidR="004426AA" w:rsidRPr="006F504F">
              <w:rPr>
                <w:rFonts w:asciiTheme="minorHAnsi" w:hAnsiTheme="minorHAnsi" w:cstheme="minorHAnsi"/>
                <w:b/>
                <w:bCs/>
                <w:color w:val="2F5496" w:themeColor="accent5" w:themeShade="BF"/>
                <w:sz w:val="20"/>
                <w:szCs w:val="20"/>
              </w:rPr>
              <w:t>C</w:t>
            </w:r>
            <w:r w:rsidRPr="006F504F">
              <w:rPr>
                <w:rFonts w:asciiTheme="minorHAnsi" w:hAnsiTheme="minorHAnsi" w:cstheme="minorHAnsi"/>
                <w:b/>
                <w:bCs/>
                <w:color w:val="2F5496" w:themeColor="accent5" w:themeShade="BF"/>
                <w:sz w:val="20"/>
                <w:szCs w:val="20"/>
              </w:rPr>
              <w:t xml:space="preserve"> – </w:t>
            </w:r>
            <w:r w:rsidR="004426AA" w:rsidRPr="006F504F">
              <w:rPr>
                <w:rFonts w:asciiTheme="minorHAnsi" w:hAnsiTheme="minorHAnsi" w:cstheme="minorHAnsi"/>
                <w:sz w:val="20"/>
                <w:szCs w:val="20"/>
              </w:rPr>
              <w:t>Identify and illustrate changes in DNA and evaluate significance of these changes.</w:t>
            </w:r>
          </w:p>
        </w:tc>
        <w:tc>
          <w:tcPr>
            <w:tcW w:w="4680" w:type="dxa"/>
          </w:tcPr>
          <w:p w14:paraId="3304BC66" w14:textId="77777777" w:rsidR="00317443" w:rsidRPr="00221D95" w:rsidRDefault="00317443" w:rsidP="00992DEA">
            <w:pPr>
              <w:autoSpaceDE w:val="0"/>
              <w:autoSpaceDN w:val="0"/>
              <w:adjustRightInd w:val="0"/>
              <w:rPr>
                <w:rFonts w:asciiTheme="minorHAnsi" w:hAnsiTheme="minorHAnsi" w:cstheme="minorHAnsi"/>
                <w:b/>
                <w:bCs/>
                <w:sz w:val="20"/>
                <w:szCs w:val="20"/>
              </w:rPr>
            </w:pPr>
            <w:r w:rsidRPr="00221D95">
              <w:rPr>
                <w:rFonts w:asciiTheme="minorHAnsi" w:hAnsiTheme="minorHAnsi" w:cstheme="minorHAnsi"/>
                <w:b/>
                <w:bCs/>
                <w:sz w:val="20"/>
                <w:szCs w:val="20"/>
              </w:rPr>
              <w:t>Standard breakdown:</w:t>
            </w:r>
          </w:p>
          <w:p w14:paraId="4862E60F" w14:textId="77777777" w:rsidR="00CC61B4" w:rsidRPr="00CC61B4" w:rsidRDefault="00317443" w:rsidP="00317443">
            <w:pPr>
              <w:pStyle w:val="ListParagraph"/>
              <w:numPr>
                <w:ilvl w:val="0"/>
                <w:numId w:val="35"/>
              </w:numPr>
              <w:autoSpaceDE w:val="0"/>
              <w:autoSpaceDN w:val="0"/>
              <w:adjustRightInd w:val="0"/>
              <w:rPr>
                <w:rFonts w:asciiTheme="minorHAnsi" w:hAnsiTheme="minorHAnsi" w:cstheme="minorHAnsi"/>
                <w:b/>
                <w:bCs/>
                <w:szCs w:val="20"/>
              </w:rPr>
            </w:pPr>
            <w:r w:rsidRPr="00317443">
              <w:rPr>
                <w:rFonts w:asciiTheme="minorHAnsi" w:hAnsiTheme="minorHAnsi" w:cstheme="minorHAnsi"/>
                <w:szCs w:val="20"/>
              </w:rPr>
              <w:t>Identify changes in DNA</w:t>
            </w:r>
          </w:p>
          <w:p w14:paraId="36458CAF" w14:textId="77777777" w:rsidR="00CC61B4" w:rsidRPr="00CC61B4" w:rsidRDefault="00317443" w:rsidP="00317443">
            <w:pPr>
              <w:pStyle w:val="ListParagraph"/>
              <w:numPr>
                <w:ilvl w:val="0"/>
                <w:numId w:val="35"/>
              </w:numPr>
              <w:autoSpaceDE w:val="0"/>
              <w:autoSpaceDN w:val="0"/>
              <w:adjustRightInd w:val="0"/>
              <w:rPr>
                <w:rFonts w:asciiTheme="minorHAnsi" w:hAnsiTheme="minorHAnsi" w:cstheme="minorHAnsi"/>
                <w:b/>
                <w:bCs/>
                <w:szCs w:val="20"/>
              </w:rPr>
            </w:pPr>
            <w:r w:rsidRPr="00317443">
              <w:rPr>
                <w:rFonts w:asciiTheme="minorHAnsi" w:hAnsiTheme="minorHAnsi" w:cstheme="minorHAnsi"/>
                <w:szCs w:val="20"/>
              </w:rPr>
              <w:t>Illustrate changes in DNA</w:t>
            </w:r>
          </w:p>
          <w:p w14:paraId="3041D31F" w14:textId="77777777" w:rsidR="00CC61B4" w:rsidRPr="00CC61B4" w:rsidRDefault="00317443" w:rsidP="00317443">
            <w:pPr>
              <w:pStyle w:val="ListParagraph"/>
              <w:numPr>
                <w:ilvl w:val="0"/>
                <w:numId w:val="35"/>
              </w:numPr>
              <w:autoSpaceDE w:val="0"/>
              <w:autoSpaceDN w:val="0"/>
              <w:adjustRightInd w:val="0"/>
              <w:rPr>
                <w:rFonts w:asciiTheme="minorHAnsi" w:hAnsiTheme="minorHAnsi" w:cstheme="minorHAnsi"/>
                <w:b/>
                <w:bCs/>
                <w:szCs w:val="20"/>
              </w:rPr>
            </w:pPr>
            <w:r w:rsidRPr="00317443">
              <w:rPr>
                <w:rFonts w:asciiTheme="minorHAnsi" w:hAnsiTheme="minorHAnsi" w:cstheme="minorHAnsi"/>
                <w:szCs w:val="20"/>
              </w:rPr>
              <w:t xml:space="preserve">Evaluate the significance of changes in DNA </w:t>
            </w:r>
          </w:p>
          <w:p w14:paraId="58B75260" w14:textId="77777777" w:rsidR="00465CBB" w:rsidRPr="00221D95" w:rsidRDefault="00317443" w:rsidP="00465CBB">
            <w:pPr>
              <w:autoSpaceDE w:val="0"/>
              <w:autoSpaceDN w:val="0"/>
              <w:adjustRightInd w:val="0"/>
              <w:rPr>
                <w:rFonts w:asciiTheme="minorHAnsi" w:hAnsiTheme="minorHAnsi" w:cstheme="minorHAnsi"/>
                <w:b/>
                <w:bCs/>
                <w:sz w:val="20"/>
                <w:szCs w:val="20"/>
              </w:rPr>
            </w:pPr>
            <w:r w:rsidRPr="00221D95">
              <w:rPr>
                <w:rFonts w:asciiTheme="minorHAnsi" w:hAnsiTheme="minorHAnsi" w:cstheme="minorHAnsi"/>
                <w:b/>
                <w:bCs/>
                <w:sz w:val="20"/>
                <w:szCs w:val="20"/>
              </w:rPr>
              <w:lastRenderedPageBreak/>
              <w:t>Major concepts in this standard include:</w:t>
            </w:r>
          </w:p>
          <w:p w14:paraId="1545115F" w14:textId="77777777" w:rsidR="00465CBB" w:rsidRPr="00465CBB" w:rsidRDefault="00317443" w:rsidP="00465CBB">
            <w:pPr>
              <w:pStyle w:val="ListParagraph"/>
              <w:numPr>
                <w:ilvl w:val="0"/>
                <w:numId w:val="36"/>
              </w:numPr>
              <w:autoSpaceDE w:val="0"/>
              <w:autoSpaceDN w:val="0"/>
              <w:adjustRightInd w:val="0"/>
              <w:rPr>
                <w:rFonts w:asciiTheme="minorHAnsi" w:hAnsiTheme="minorHAnsi" w:cstheme="minorHAnsi"/>
                <w:szCs w:val="20"/>
              </w:rPr>
            </w:pPr>
            <w:r w:rsidRPr="00465CBB">
              <w:rPr>
                <w:rFonts w:asciiTheme="minorHAnsi" w:hAnsiTheme="minorHAnsi" w:cstheme="minorHAnsi"/>
                <w:szCs w:val="20"/>
              </w:rPr>
              <w:t>Gene mutation: point mutation (substitution), insertion, deletion</w:t>
            </w:r>
          </w:p>
          <w:p w14:paraId="7D76EBE3" w14:textId="0C7F0BE8" w:rsidR="00344D52" w:rsidRPr="00465CBB" w:rsidRDefault="00344D52" w:rsidP="007B4718">
            <w:pPr>
              <w:pStyle w:val="ListParagraph"/>
              <w:autoSpaceDE w:val="0"/>
              <w:autoSpaceDN w:val="0"/>
              <w:adjustRightInd w:val="0"/>
              <w:rPr>
                <w:rFonts w:asciiTheme="minorHAnsi" w:hAnsiTheme="minorHAnsi" w:cstheme="minorHAnsi"/>
                <w:b/>
                <w:bCs/>
                <w:szCs w:val="20"/>
              </w:rPr>
            </w:pPr>
          </w:p>
        </w:tc>
        <w:tc>
          <w:tcPr>
            <w:tcW w:w="4680" w:type="dxa"/>
          </w:tcPr>
          <w:p w14:paraId="41143A1B" w14:textId="77777777" w:rsidR="00735B73" w:rsidRPr="003C2DD6" w:rsidRDefault="00735B73" w:rsidP="005B5D07">
            <w:pPr>
              <w:pStyle w:val="Default"/>
              <w:contextualSpacing/>
              <w:rPr>
                <w:rFonts w:asciiTheme="minorHAnsi" w:hAnsiTheme="minorHAnsi" w:cstheme="minorHAnsi"/>
                <w:b/>
                <w:sz w:val="20"/>
                <w:szCs w:val="20"/>
              </w:rPr>
            </w:pPr>
            <w:r w:rsidRPr="003C2DD6">
              <w:rPr>
                <w:rFonts w:asciiTheme="minorHAnsi" w:hAnsiTheme="minorHAnsi" w:cstheme="minorHAnsi"/>
                <w:b/>
                <w:sz w:val="20"/>
                <w:szCs w:val="20"/>
              </w:rPr>
              <w:lastRenderedPageBreak/>
              <w:t xml:space="preserve">Instructional Implications </w:t>
            </w:r>
          </w:p>
          <w:p w14:paraId="3F81B269" w14:textId="77777777" w:rsidR="00735B73" w:rsidRDefault="00735B73" w:rsidP="005B5D07">
            <w:pPr>
              <w:pStyle w:val="Default"/>
              <w:contextualSpacing/>
              <w:rPr>
                <w:rFonts w:asciiTheme="minorHAnsi" w:hAnsiTheme="minorHAnsi" w:cstheme="minorHAnsi"/>
                <w:bCs/>
                <w:sz w:val="20"/>
                <w:szCs w:val="20"/>
              </w:rPr>
            </w:pPr>
            <w:r w:rsidRPr="00735B73">
              <w:rPr>
                <w:rFonts w:asciiTheme="minorHAnsi" w:hAnsiTheme="minorHAnsi" w:cstheme="minorHAnsi"/>
                <w:bCs/>
                <w:sz w:val="20"/>
                <w:szCs w:val="20"/>
              </w:rPr>
              <w:t xml:space="preserve">Mutations that cause a change in a single gene are known as gene mutations. Mutations that cause a change in whole chromosomes are called chromosomal mutations. Understanding the type of </w:t>
            </w:r>
            <w:r w:rsidRPr="00735B73">
              <w:rPr>
                <w:rFonts w:asciiTheme="minorHAnsi" w:hAnsiTheme="minorHAnsi" w:cstheme="minorHAnsi"/>
                <w:bCs/>
                <w:sz w:val="20"/>
                <w:szCs w:val="20"/>
              </w:rPr>
              <w:lastRenderedPageBreak/>
              <w:t xml:space="preserve">change that can occur in DNA and how those changes significantly change organisms develops the foundational concepts for the study of evolution. </w:t>
            </w:r>
          </w:p>
          <w:p w14:paraId="1B119954" w14:textId="77777777" w:rsidR="00735B73" w:rsidRDefault="00735B73" w:rsidP="005B5D07">
            <w:pPr>
              <w:pStyle w:val="Default"/>
              <w:contextualSpacing/>
              <w:rPr>
                <w:rFonts w:asciiTheme="minorHAnsi" w:hAnsiTheme="minorHAnsi" w:cstheme="minorHAnsi"/>
                <w:bCs/>
                <w:sz w:val="20"/>
                <w:szCs w:val="20"/>
              </w:rPr>
            </w:pPr>
          </w:p>
          <w:p w14:paraId="7B798F0C" w14:textId="77777777" w:rsidR="00735B73" w:rsidRDefault="00735B73" w:rsidP="005B5D07">
            <w:pPr>
              <w:pStyle w:val="Default"/>
              <w:contextualSpacing/>
              <w:rPr>
                <w:rFonts w:asciiTheme="minorHAnsi" w:hAnsiTheme="minorHAnsi" w:cstheme="minorHAnsi"/>
                <w:bCs/>
                <w:sz w:val="20"/>
                <w:szCs w:val="20"/>
              </w:rPr>
            </w:pPr>
            <w:r w:rsidRPr="00735B73">
              <w:rPr>
                <w:rFonts w:asciiTheme="minorHAnsi" w:hAnsiTheme="minorHAnsi" w:cstheme="minorHAnsi"/>
                <w:bCs/>
                <w:sz w:val="20"/>
                <w:szCs w:val="20"/>
              </w:rPr>
              <w:t>When you teach this concept, remember to:</w:t>
            </w:r>
          </w:p>
          <w:p w14:paraId="433E7664" w14:textId="77777777" w:rsidR="0011254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 xml:space="preserve">Vary the models and illustrations of DNA, and have students locate varied types of mutations and predict implications to the organism. </w:t>
            </w:r>
          </w:p>
          <w:p w14:paraId="2C525497" w14:textId="77777777" w:rsidR="0011254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Explore the changes of DNA mutations and evaluate their significance on varied types of codon charts.</w:t>
            </w:r>
          </w:p>
          <w:p w14:paraId="28B51062" w14:textId="77777777" w:rsidR="0011254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Provide opportunities for students to evaluate mutations in genes/chromosomes and explore the disorders created by these mutations.</w:t>
            </w:r>
          </w:p>
          <w:p w14:paraId="4D4E85DA" w14:textId="77777777" w:rsidR="00D3421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Illustrate that sequences of nitrogenous bases vary widely in DNA and that sequence provides the instructions for the trait of an organism; mutations provide organism variance.</w:t>
            </w:r>
          </w:p>
          <w:p w14:paraId="15E75025" w14:textId="77777777" w:rsidR="00D3421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Show students examples where mutations are helpful for genetic variation.</w:t>
            </w:r>
          </w:p>
          <w:p w14:paraId="502DCDF9" w14:textId="77777777" w:rsidR="00D34211" w:rsidRDefault="00D34211" w:rsidP="00D34211">
            <w:pPr>
              <w:pStyle w:val="Default"/>
              <w:contextualSpacing/>
              <w:rPr>
                <w:rFonts w:asciiTheme="minorHAnsi" w:hAnsiTheme="minorHAnsi" w:cstheme="minorHAnsi"/>
                <w:bCs/>
                <w:sz w:val="20"/>
                <w:szCs w:val="20"/>
              </w:rPr>
            </w:pPr>
          </w:p>
          <w:p w14:paraId="1E909FD2" w14:textId="37A62B88" w:rsidR="00D34211" w:rsidRPr="00D34211" w:rsidRDefault="00735B73" w:rsidP="00D34211">
            <w:pPr>
              <w:pStyle w:val="Default"/>
              <w:contextualSpacing/>
              <w:rPr>
                <w:rFonts w:asciiTheme="minorHAnsi" w:hAnsiTheme="minorHAnsi" w:cstheme="minorHAnsi"/>
                <w:b/>
                <w:sz w:val="20"/>
                <w:szCs w:val="20"/>
              </w:rPr>
            </w:pPr>
            <w:r w:rsidRPr="00D34211">
              <w:rPr>
                <w:rFonts w:asciiTheme="minorHAnsi" w:hAnsiTheme="minorHAnsi" w:cstheme="minorHAnsi"/>
                <w:b/>
                <w:sz w:val="20"/>
                <w:szCs w:val="20"/>
              </w:rPr>
              <w:t>Students may make the following mistakes:</w:t>
            </w:r>
          </w:p>
          <w:p w14:paraId="3AAC11B6" w14:textId="77777777" w:rsidR="00D34211"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Not associating mutations with changes at the chromosomal level in gametes</w:t>
            </w:r>
          </w:p>
          <w:p w14:paraId="5ED085C0" w14:textId="77777777" w:rsidR="00316938"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 xml:space="preserve">Not identifying changes in a new DNA segment that result from a mutation </w:t>
            </w:r>
          </w:p>
          <w:p w14:paraId="6B195366" w14:textId="77777777" w:rsidR="00316938"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Misinterpreting the effects of a mutation on a codon chart</w:t>
            </w:r>
          </w:p>
          <w:p w14:paraId="1414F7EB" w14:textId="77777777" w:rsidR="00316938"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 xml:space="preserve">Not understanding how to transcribe DNA triplets when mutations have occurred </w:t>
            </w:r>
          </w:p>
          <w:p w14:paraId="2F12A7BC" w14:textId="77777777" w:rsidR="00316938"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 xml:space="preserve">Confusing the different types of mutation </w:t>
            </w:r>
          </w:p>
          <w:p w14:paraId="56446983" w14:textId="0378098A" w:rsidR="00344D52" w:rsidRPr="00735B73" w:rsidRDefault="00735B73" w:rsidP="00735B73">
            <w:pPr>
              <w:pStyle w:val="Default"/>
              <w:numPr>
                <w:ilvl w:val="0"/>
                <w:numId w:val="37"/>
              </w:numPr>
              <w:contextualSpacing/>
              <w:rPr>
                <w:rFonts w:asciiTheme="minorHAnsi" w:hAnsiTheme="minorHAnsi" w:cstheme="minorHAnsi"/>
                <w:bCs/>
                <w:sz w:val="20"/>
                <w:szCs w:val="20"/>
              </w:rPr>
            </w:pPr>
            <w:r w:rsidRPr="00735B73">
              <w:rPr>
                <w:rFonts w:asciiTheme="minorHAnsi" w:hAnsiTheme="minorHAnsi" w:cstheme="minorHAnsi"/>
                <w:bCs/>
                <w:sz w:val="20"/>
                <w:szCs w:val="20"/>
              </w:rPr>
              <w:t>Thinking that all mutations are harmful to the organism’s survival</w:t>
            </w:r>
          </w:p>
        </w:tc>
      </w:tr>
    </w:tbl>
    <w:p w14:paraId="5E0DFA85" w14:textId="77777777" w:rsidR="006559E2" w:rsidRDefault="006559E2" w:rsidP="006559E2">
      <w:pPr>
        <w:contextualSpacing/>
        <w:rPr>
          <w:rFonts w:asciiTheme="minorHAnsi" w:hAnsiTheme="minorHAnsi" w:cstheme="minorHAnsi"/>
          <w:b/>
          <w:bCs/>
        </w:rPr>
      </w:pPr>
    </w:p>
    <w:p w14:paraId="5950B26E" w14:textId="77777777" w:rsidR="006559E2" w:rsidRDefault="006559E2" w:rsidP="006559E2">
      <w:pPr>
        <w:contextualSpacing/>
        <w:rPr>
          <w:rFonts w:asciiTheme="minorHAnsi" w:hAnsiTheme="minorHAnsi" w:cstheme="minorHAnsi"/>
          <w:b/>
          <w:bCs/>
        </w:rPr>
      </w:pPr>
    </w:p>
    <w:p w14:paraId="75B8D4E8" w14:textId="0306A382" w:rsidR="006559E2" w:rsidRPr="00441C8B" w:rsidRDefault="00316938" w:rsidP="006559E2">
      <w:pPr>
        <w:pStyle w:val="Heading1"/>
        <w:rPr>
          <w:rFonts w:asciiTheme="minorHAnsi" w:hAnsiTheme="minorHAnsi" w:cstheme="minorHAnsi"/>
          <w:sz w:val="28"/>
          <w:szCs w:val="28"/>
        </w:rPr>
      </w:pPr>
      <w:bookmarkStart w:id="6" w:name="_Toc69341606"/>
      <w:r>
        <w:rPr>
          <w:rFonts w:asciiTheme="minorHAnsi" w:hAnsiTheme="minorHAnsi" w:cstheme="minorHAnsi"/>
          <w:sz w:val="28"/>
          <w:szCs w:val="28"/>
        </w:rPr>
        <w:lastRenderedPageBreak/>
        <w:t>V</w:t>
      </w:r>
      <w:r w:rsidR="006559E2" w:rsidRPr="00441C8B">
        <w:rPr>
          <w:rFonts w:asciiTheme="minorHAnsi" w:hAnsiTheme="minorHAnsi" w:cstheme="minorHAnsi"/>
          <w:sz w:val="28"/>
          <w:szCs w:val="28"/>
        </w:rPr>
        <w:t>ERTCAL STANDARDS</w:t>
      </w:r>
      <w:bookmarkEnd w:id="6"/>
    </w:p>
    <w:p w14:paraId="4ECCB9B9" w14:textId="77777777" w:rsidR="006559E2" w:rsidRDefault="006559E2" w:rsidP="006559E2">
      <w:pPr>
        <w:rPr>
          <w:rFonts w:ascii="Proxima Nova" w:hAnsi="Proxima Nova" w:cs="Arial"/>
          <w:szCs w:val="28"/>
        </w:rPr>
      </w:pPr>
      <w:r w:rsidRPr="00441C8B">
        <w:rPr>
          <w:rFonts w:asciiTheme="minorHAnsi" w:hAnsiTheme="minorHAnsi" w:cstheme="minorHAnsi"/>
        </w:rPr>
        <w:t xml:space="preserve">This section details the </w:t>
      </w:r>
      <w:r w:rsidRPr="00441C8B">
        <w:rPr>
          <w:rFonts w:asciiTheme="minorHAnsi" w:hAnsiTheme="minorHAnsi" w:cstheme="minorHAnsi"/>
          <w:b/>
          <w:bCs/>
        </w:rPr>
        <w:t>progression</w:t>
      </w:r>
      <w:r w:rsidRPr="00441C8B">
        <w:rPr>
          <w:rFonts w:asciiTheme="minorHAnsi" w:hAnsiTheme="minorHAnsi" w:cstheme="minorHAnsi"/>
        </w:rPr>
        <w:t xml:space="preserve"> of key student expectations/standards** in the courses </w:t>
      </w:r>
      <w:r w:rsidRPr="00441C8B">
        <w:rPr>
          <w:rFonts w:asciiTheme="minorHAnsi" w:hAnsiTheme="minorHAnsi" w:cstheme="minorHAnsi"/>
          <w:b/>
          <w:bCs/>
        </w:rPr>
        <w:t>before</w:t>
      </w:r>
      <w:r w:rsidRPr="00441C8B">
        <w:rPr>
          <w:rFonts w:asciiTheme="minorHAnsi" w:hAnsiTheme="minorHAnsi" w:cstheme="minorHAnsi"/>
        </w:rPr>
        <w:t xml:space="preserve"> and </w:t>
      </w:r>
      <w:r w:rsidRPr="00441C8B">
        <w:rPr>
          <w:rFonts w:asciiTheme="minorHAnsi" w:hAnsiTheme="minorHAnsi" w:cstheme="minorHAnsi"/>
          <w:b/>
          <w:bCs/>
        </w:rPr>
        <w:t>after</w:t>
      </w:r>
      <w:r w:rsidRPr="00441C8B">
        <w:rPr>
          <w:rFonts w:asciiTheme="minorHAnsi" w:hAnsiTheme="minorHAnsi" w:cstheme="minorHAnsi"/>
        </w:rPr>
        <w:t xml:space="preserve"> this course. This will help you understand what </w:t>
      </w:r>
      <w:r w:rsidRPr="00441C8B">
        <w:rPr>
          <w:rFonts w:asciiTheme="minorHAnsi" w:hAnsiTheme="minorHAnsi" w:cstheme="minorHAnsi"/>
          <w:b/>
          <w:bCs/>
        </w:rPr>
        <w:t>prior knowledge skills to build upon</w:t>
      </w:r>
      <w:r w:rsidRPr="00441C8B">
        <w:rPr>
          <w:rFonts w:asciiTheme="minorHAnsi" w:hAnsiTheme="minorHAnsi" w:cstheme="minorHAnsi"/>
        </w:rPr>
        <w:t xml:space="preserve"> and guide you in knowing what </w:t>
      </w:r>
      <w:r w:rsidRPr="00441C8B">
        <w:rPr>
          <w:rFonts w:asciiTheme="minorHAnsi" w:hAnsiTheme="minorHAnsi" w:cstheme="minorHAnsi"/>
          <w:b/>
          <w:bCs/>
        </w:rPr>
        <w:t>skills you are preparing your students</w:t>
      </w:r>
      <w:r w:rsidRPr="00441C8B">
        <w:rPr>
          <w:rFonts w:asciiTheme="minorHAnsi" w:hAnsiTheme="minorHAnsi" w:cstheme="minorHAnsi"/>
        </w:rPr>
        <w:t xml:space="preserve"> for in the subsequent course</w:t>
      </w:r>
      <w:r w:rsidRPr="008E0002">
        <w:rPr>
          <w:rFonts w:ascii="Proxima Nova" w:hAnsi="Proxima Nova" w:cs="Arial"/>
          <w:szCs w:val="28"/>
        </w:rPr>
        <w:t xml:space="preserve">. </w:t>
      </w:r>
    </w:p>
    <w:p w14:paraId="1EFDC859" w14:textId="77777777" w:rsidR="006559E2" w:rsidRDefault="006559E2" w:rsidP="006559E2">
      <w:pPr>
        <w:contextualSpacing/>
        <w:rPr>
          <w:rFonts w:asciiTheme="minorHAnsi" w:hAnsiTheme="minorHAnsi" w:cstheme="minorHAnsi"/>
          <w:b/>
          <w:bCs/>
        </w:rPr>
      </w:pPr>
    </w:p>
    <w:tbl>
      <w:tblPr>
        <w:tblStyle w:val="TableGrid"/>
        <w:tblW w:w="0" w:type="auto"/>
        <w:tblLook w:val="04A0" w:firstRow="1" w:lastRow="0" w:firstColumn="1" w:lastColumn="0" w:noHBand="0" w:noVBand="1"/>
      </w:tblPr>
      <w:tblGrid>
        <w:gridCol w:w="2785"/>
        <w:gridCol w:w="11605"/>
      </w:tblGrid>
      <w:tr w:rsidR="006559E2" w14:paraId="3480C4A6" w14:textId="77777777" w:rsidTr="00201E77">
        <w:tc>
          <w:tcPr>
            <w:tcW w:w="2785" w:type="dxa"/>
          </w:tcPr>
          <w:p w14:paraId="08FBC585" w14:textId="77777777" w:rsidR="006559E2" w:rsidRDefault="006559E2" w:rsidP="00201E77">
            <w:pPr>
              <w:rPr>
                <w:rFonts w:asciiTheme="minorHAnsi" w:hAnsiTheme="minorHAnsi" w:cstheme="minorHAnsi"/>
                <w:b/>
                <w:sz w:val="22"/>
              </w:rPr>
            </w:pPr>
            <w:r>
              <w:rPr>
                <w:rFonts w:asciiTheme="minorHAnsi" w:hAnsiTheme="minorHAnsi" w:cstheme="minorHAnsi"/>
                <w:b/>
                <w:sz w:val="22"/>
              </w:rPr>
              <w:t>Biology Standard</w:t>
            </w:r>
          </w:p>
        </w:tc>
        <w:tc>
          <w:tcPr>
            <w:tcW w:w="11605" w:type="dxa"/>
          </w:tcPr>
          <w:p w14:paraId="3DD521DC" w14:textId="77777777" w:rsidR="006559E2" w:rsidRDefault="006559E2" w:rsidP="00201E77">
            <w:pPr>
              <w:rPr>
                <w:rFonts w:asciiTheme="minorHAnsi" w:hAnsiTheme="minorHAnsi" w:cstheme="minorHAnsi"/>
                <w:b/>
                <w:sz w:val="22"/>
              </w:rPr>
            </w:pPr>
            <w:r>
              <w:rPr>
                <w:rFonts w:asciiTheme="minorHAnsi" w:hAnsiTheme="minorHAnsi" w:cstheme="minorHAnsi"/>
                <w:b/>
                <w:sz w:val="22"/>
              </w:rPr>
              <w:t>Connections</w:t>
            </w:r>
          </w:p>
        </w:tc>
      </w:tr>
      <w:tr w:rsidR="006559E2" w14:paraId="1F0C11A5" w14:textId="77777777" w:rsidTr="006761B2">
        <w:tc>
          <w:tcPr>
            <w:tcW w:w="2785" w:type="dxa"/>
            <w:shd w:val="clear" w:color="auto" w:fill="FFF2CC" w:themeFill="accent4" w:themeFillTint="33"/>
          </w:tcPr>
          <w:p w14:paraId="4B04D1F8" w14:textId="74D2739A" w:rsidR="006761B2" w:rsidRPr="006761B2" w:rsidRDefault="006761B2" w:rsidP="006761B2">
            <w:pPr>
              <w:rPr>
                <w:rFonts w:asciiTheme="minorHAnsi" w:hAnsiTheme="minorHAnsi" w:cstheme="minorHAnsi"/>
                <w:sz w:val="20"/>
                <w:szCs w:val="20"/>
              </w:rPr>
            </w:pPr>
            <w:r w:rsidRPr="006761B2">
              <w:rPr>
                <w:rFonts w:asciiTheme="minorHAnsi" w:hAnsiTheme="minorHAnsi" w:cstheme="minorHAnsi"/>
                <w:b/>
                <w:bCs/>
                <w:sz w:val="20"/>
                <w:szCs w:val="20"/>
              </w:rPr>
              <w:t xml:space="preserve">B.7.A </w:t>
            </w:r>
            <w:r w:rsidRPr="006761B2">
              <w:rPr>
                <w:rFonts w:asciiTheme="minorHAnsi" w:hAnsiTheme="minorHAnsi" w:cstheme="minorHAnsi"/>
                <w:sz w:val="20"/>
                <w:szCs w:val="20"/>
              </w:rPr>
              <w:t>– Identify components of DNA, explain how the nucleotide sequence specifies some traits of an organism, and examine scientific explanations for the origin of DNA.</w:t>
            </w:r>
          </w:p>
        </w:tc>
        <w:tc>
          <w:tcPr>
            <w:tcW w:w="11605" w:type="dxa"/>
          </w:tcPr>
          <w:p w14:paraId="4848E963" w14:textId="61E6E7EE" w:rsidR="000F7762" w:rsidRPr="006761B2" w:rsidRDefault="000F7762" w:rsidP="00A82B9B">
            <w:pPr>
              <w:rPr>
                <w:rFonts w:asciiTheme="minorHAnsi" w:hAnsiTheme="minorHAnsi" w:cstheme="minorHAnsi"/>
                <w:bCs/>
                <w:sz w:val="20"/>
                <w:szCs w:val="20"/>
              </w:rPr>
            </w:pPr>
            <w:r w:rsidRPr="006761B2">
              <w:rPr>
                <w:rFonts w:asciiTheme="minorHAnsi" w:hAnsiTheme="minorHAnsi" w:cstheme="minorHAnsi"/>
                <w:b/>
                <w:sz w:val="20"/>
                <w:szCs w:val="20"/>
              </w:rPr>
              <w:t>Kinder</w:t>
            </w:r>
            <w:r w:rsidR="00AB4DFD" w:rsidRPr="006761B2">
              <w:rPr>
                <w:rFonts w:asciiTheme="minorHAnsi" w:hAnsiTheme="minorHAnsi" w:cstheme="minorHAnsi"/>
                <w:b/>
                <w:sz w:val="20"/>
                <w:szCs w:val="20"/>
              </w:rPr>
              <w:t xml:space="preserve">:  </w:t>
            </w:r>
            <w:r w:rsidRPr="006761B2">
              <w:rPr>
                <w:rFonts w:asciiTheme="minorHAnsi" w:hAnsiTheme="minorHAnsi" w:cstheme="minorHAnsi"/>
                <w:b/>
                <w:sz w:val="20"/>
                <w:szCs w:val="20"/>
              </w:rPr>
              <w:t>S.K.13.D</w:t>
            </w:r>
            <w:r w:rsidRPr="006761B2">
              <w:rPr>
                <w:rFonts w:asciiTheme="minorHAnsi" w:hAnsiTheme="minorHAnsi" w:cstheme="minorHAnsi"/>
                <w:bCs/>
                <w:sz w:val="20"/>
                <w:szCs w:val="20"/>
              </w:rPr>
              <w:t xml:space="preserve"> – Identify ways that young plants resemble the parent plant</w:t>
            </w:r>
          </w:p>
          <w:p w14:paraId="4C76614B" w14:textId="77777777" w:rsidR="00974733" w:rsidRPr="006761B2" w:rsidRDefault="00974733" w:rsidP="00A82B9B">
            <w:pPr>
              <w:rPr>
                <w:rFonts w:asciiTheme="minorHAnsi" w:hAnsiTheme="minorHAnsi" w:cstheme="minorHAnsi"/>
                <w:bCs/>
                <w:sz w:val="20"/>
                <w:szCs w:val="20"/>
              </w:rPr>
            </w:pPr>
          </w:p>
          <w:p w14:paraId="7B692F44" w14:textId="4B14A091" w:rsidR="006559E2" w:rsidRPr="006761B2" w:rsidRDefault="000F7762" w:rsidP="00A82B9B">
            <w:pPr>
              <w:rPr>
                <w:rFonts w:asciiTheme="minorHAnsi" w:hAnsiTheme="minorHAnsi" w:cstheme="minorHAnsi"/>
                <w:bCs/>
                <w:sz w:val="20"/>
                <w:szCs w:val="20"/>
              </w:rPr>
            </w:pPr>
            <w:r w:rsidRPr="006761B2">
              <w:rPr>
                <w:rFonts w:asciiTheme="minorHAnsi" w:hAnsiTheme="minorHAnsi" w:cstheme="minorHAnsi"/>
                <w:b/>
                <w:sz w:val="20"/>
                <w:szCs w:val="20"/>
              </w:rPr>
              <w:t>1</w:t>
            </w:r>
            <w:r w:rsidRPr="006761B2">
              <w:rPr>
                <w:rFonts w:asciiTheme="minorHAnsi" w:hAnsiTheme="minorHAnsi" w:cstheme="minorHAnsi"/>
                <w:b/>
                <w:sz w:val="20"/>
                <w:szCs w:val="20"/>
                <w:vertAlign w:val="superscript"/>
              </w:rPr>
              <w:t>st</w:t>
            </w:r>
            <w:r w:rsidRPr="006761B2">
              <w:rPr>
                <w:rFonts w:asciiTheme="minorHAnsi" w:hAnsiTheme="minorHAnsi" w:cstheme="minorHAnsi"/>
                <w:b/>
                <w:sz w:val="20"/>
                <w:szCs w:val="20"/>
              </w:rPr>
              <w:t xml:space="preserve"> Grade</w:t>
            </w:r>
            <w:r w:rsidR="00AB4DFD" w:rsidRPr="006761B2">
              <w:rPr>
                <w:rFonts w:asciiTheme="minorHAnsi" w:hAnsiTheme="minorHAnsi" w:cstheme="minorHAnsi"/>
                <w:b/>
                <w:sz w:val="20"/>
                <w:szCs w:val="20"/>
              </w:rPr>
              <w:t xml:space="preserve">:  </w:t>
            </w:r>
            <w:r w:rsidR="00A82B9B" w:rsidRPr="006761B2">
              <w:rPr>
                <w:rFonts w:asciiTheme="minorHAnsi" w:hAnsiTheme="minorHAnsi" w:cstheme="minorHAnsi"/>
                <w:b/>
                <w:sz w:val="20"/>
                <w:szCs w:val="20"/>
              </w:rPr>
              <w:t>S.1.13.C</w:t>
            </w:r>
            <w:r w:rsidR="00A82B9B" w:rsidRPr="006761B2">
              <w:rPr>
                <w:rFonts w:asciiTheme="minorHAnsi" w:hAnsiTheme="minorHAnsi" w:cstheme="minorHAnsi"/>
                <w:bCs/>
                <w:sz w:val="20"/>
                <w:szCs w:val="20"/>
              </w:rPr>
              <w:t xml:space="preserve"> – Compare ways that young animals resemble their parents.</w:t>
            </w:r>
          </w:p>
          <w:p w14:paraId="55AF6BCF" w14:textId="77777777" w:rsidR="00974733" w:rsidRPr="006761B2" w:rsidRDefault="00974733" w:rsidP="00A82B9B">
            <w:pPr>
              <w:rPr>
                <w:rFonts w:asciiTheme="minorHAnsi" w:hAnsiTheme="minorHAnsi" w:cstheme="minorHAnsi"/>
                <w:bCs/>
                <w:sz w:val="20"/>
                <w:szCs w:val="20"/>
              </w:rPr>
            </w:pPr>
          </w:p>
          <w:p w14:paraId="2FABA52F" w14:textId="747F60BF" w:rsidR="00FD4099" w:rsidRPr="006761B2" w:rsidRDefault="00FD4099" w:rsidP="00A82B9B">
            <w:pPr>
              <w:rPr>
                <w:rFonts w:asciiTheme="minorHAnsi" w:hAnsiTheme="minorHAnsi" w:cstheme="minorHAnsi"/>
                <w:bCs/>
                <w:sz w:val="20"/>
                <w:szCs w:val="20"/>
              </w:rPr>
            </w:pPr>
            <w:r w:rsidRPr="006761B2">
              <w:rPr>
                <w:rFonts w:asciiTheme="minorHAnsi" w:hAnsiTheme="minorHAnsi" w:cstheme="minorHAnsi"/>
                <w:b/>
                <w:sz w:val="20"/>
                <w:szCs w:val="20"/>
              </w:rPr>
              <w:t>4</w:t>
            </w:r>
            <w:r w:rsidRPr="006761B2">
              <w:rPr>
                <w:rFonts w:asciiTheme="minorHAnsi" w:hAnsiTheme="minorHAnsi" w:cstheme="minorHAnsi"/>
                <w:b/>
                <w:sz w:val="20"/>
                <w:szCs w:val="20"/>
                <w:vertAlign w:val="superscript"/>
              </w:rPr>
              <w:t>th</w:t>
            </w:r>
            <w:r w:rsidRPr="006761B2">
              <w:rPr>
                <w:rFonts w:asciiTheme="minorHAnsi" w:hAnsiTheme="minorHAnsi" w:cstheme="minorHAnsi"/>
                <w:b/>
                <w:sz w:val="20"/>
                <w:szCs w:val="20"/>
              </w:rPr>
              <w:t xml:space="preserve"> Grade:  S.4.13.B </w:t>
            </w:r>
            <w:r w:rsidRPr="006761B2">
              <w:rPr>
                <w:rFonts w:asciiTheme="minorHAnsi" w:hAnsiTheme="minorHAnsi" w:cstheme="minorHAnsi"/>
                <w:bCs/>
                <w:sz w:val="20"/>
                <w:szCs w:val="20"/>
              </w:rPr>
              <w:t>– Differentiate between inherited and a</w:t>
            </w:r>
            <w:r w:rsidR="00BA1566" w:rsidRPr="006761B2">
              <w:rPr>
                <w:rFonts w:asciiTheme="minorHAnsi" w:hAnsiTheme="minorHAnsi" w:cstheme="minorHAnsi"/>
                <w:bCs/>
                <w:sz w:val="20"/>
                <w:szCs w:val="20"/>
              </w:rPr>
              <w:t>cquired physical traits of organisms.</w:t>
            </w:r>
          </w:p>
          <w:p w14:paraId="19E0E22C" w14:textId="77777777" w:rsidR="00974733" w:rsidRPr="006761B2" w:rsidRDefault="00974733" w:rsidP="00A82B9B">
            <w:pPr>
              <w:rPr>
                <w:rFonts w:asciiTheme="minorHAnsi" w:hAnsiTheme="minorHAnsi" w:cstheme="minorHAnsi"/>
                <w:bCs/>
                <w:sz w:val="20"/>
                <w:szCs w:val="20"/>
              </w:rPr>
            </w:pPr>
          </w:p>
          <w:p w14:paraId="4754E618" w14:textId="45C7B7BF" w:rsidR="00BA1566" w:rsidRPr="006761B2" w:rsidRDefault="00BA1566" w:rsidP="00A82B9B">
            <w:pPr>
              <w:rPr>
                <w:rFonts w:asciiTheme="minorHAnsi" w:hAnsiTheme="minorHAnsi" w:cstheme="minorHAnsi"/>
                <w:b/>
                <w:sz w:val="20"/>
                <w:szCs w:val="20"/>
              </w:rPr>
            </w:pPr>
            <w:r w:rsidRPr="006761B2">
              <w:rPr>
                <w:rFonts w:asciiTheme="minorHAnsi" w:hAnsiTheme="minorHAnsi" w:cstheme="minorHAnsi"/>
                <w:b/>
                <w:sz w:val="20"/>
                <w:szCs w:val="20"/>
              </w:rPr>
              <w:t>8</w:t>
            </w:r>
            <w:r w:rsidRPr="006761B2">
              <w:rPr>
                <w:rFonts w:asciiTheme="minorHAnsi" w:hAnsiTheme="minorHAnsi" w:cstheme="minorHAnsi"/>
                <w:b/>
                <w:sz w:val="20"/>
                <w:szCs w:val="20"/>
                <w:vertAlign w:val="superscript"/>
              </w:rPr>
              <w:t>th</w:t>
            </w:r>
            <w:r w:rsidRPr="006761B2">
              <w:rPr>
                <w:rFonts w:asciiTheme="minorHAnsi" w:hAnsiTheme="minorHAnsi" w:cstheme="minorHAnsi"/>
                <w:b/>
                <w:sz w:val="20"/>
                <w:szCs w:val="20"/>
              </w:rPr>
              <w:t xml:space="preserve"> Grade:  S.8.13.B</w:t>
            </w:r>
            <w:r w:rsidRPr="006761B2">
              <w:rPr>
                <w:rFonts w:asciiTheme="minorHAnsi" w:hAnsiTheme="minorHAnsi" w:cstheme="minorHAnsi"/>
                <w:bCs/>
                <w:sz w:val="20"/>
                <w:szCs w:val="20"/>
              </w:rPr>
              <w:t xml:space="preserve"> – Describe the function of genes within chromosomes in determining inherited </w:t>
            </w:r>
            <w:r w:rsidR="00974733" w:rsidRPr="006761B2">
              <w:rPr>
                <w:rFonts w:asciiTheme="minorHAnsi" w:hAnsiTheme="minorHAnsi" w:cstheme="minorHAnsi"/>
                <w:bCs/>
                <w:sz w:val="20"/>
                <w:szCs w:val="20"/>
              </w:rPr>
              <w:t>traits of offspring</w:t>
            </w:r>
          </w:p>
        </w:tc>
      </w:tr>
      <w:tr w:rsidR="006559E2" w14:paraId="0A1843E6" w14:textId="77777777" w:rsidTr="00201E77">
        <w:tc>
          <w:tcPr>
            <w:tcW w:w="2785" w:type="dxa"/>
            <w:shd w:val="clear" w:color="auto" w:fill="FFF2CC" w:themeFill="accent4" w:themeFillTint="33"/>
          </w:tcPr>
          <w:p w14:paraId="2D0DA223" w14:textId="7F55CFDD" w:rsidR="006559E2" w:rsidRPr="006761B2" w:rsidRDefault="00974733" w:rsidP="00201E77">
            <w:pPr>
              <w:rPr>
                <w:rFonts w:asciiTheme="minorHAnsi" w:hAnsiTheme="minorHAnsi" w:cstheme="minorHAnsi"/>
                <w:b/>
                <w:bCs/>
                <w:color w:val="2F5496" w:themeColor="accent5" w:themeShade="BF"/>
                <w:sz w:val="20"/>
                <w:szCs w:val="20"/>
              </w:rPr>
            </w:pPr>
            <w:r w:rsidRPr="006761B2">
              <w:rPr>
                <w:rFonts w:asciiTheme="minorHAnsi" w:hAnsiTheme="minorHAnsi" w:cstheme="minorHAnsi"/>
                <w:b/>
                <w:bCs/>
                <w:sz w:val="20"/>
                <w:szCs w:val="20"/>
              </w:rPr>
              <w:t>B.7.B –</w:t>
            </w:r>
            <w:r w:rsidRPr="006761B2">
              <w:rPr>
                <w:rFonts w:asciiTheme="minorHAnsi" w:hAnsiTheme="minorHAnsi" w:cstheme="minorHAnsi"/>
                <w:b/>
                <w:bCs/>
                <w:color w:val="2F5496" w:themeColor="accent5" w:themeShade="BF"/>
                <w:sz w:val="20"/>
                <w:szCs w:val="20"/>
              </w:rPr>
              <w:t xml:space="preserve"> </w:t>
            </w:r>
            <w:r w:rsidRPr="006761B2">
              <w:rPr>
                <w:rFonts w:asciiTheme="minorHAnsi" w:hAnsiTheme="minorHAnsi" w:cstheme="minorHAnsi"/>
                <w:sz w:val="20"/>
                <w:szCs w:val="20"/>
              </w:rPr>
              <w:t>Describe the significance of gene expression and explain the process of protein synthesis using models of DNA and ribonucleic acid (RNA).</w:t>
            </w:r>
          </w:p>
        </w:tc>
        <w:tc>
          <w:tcPr>
            <w:tcW w:w="11605" w:type="dxa"/>
          </w:tcPr>
          <w:p w14:paraId="408359C9" w14:textId="7D2A7D94" w:rsidR="006559E2" w:rsidRPr="006761B2" w:rsidRDefault="00BF1D35" w:rsidP="00974733">
            <w:pPr>
              <w:rPr>
                <w:rFonts w:asciiTheme="minorHAnsi" w:hAnsiTheme="minorHAnsi" w:cstheme="minorHAnsi"/>
                <w:b/>
                <w:sz w:val="20"/>
                <w:szCs w:val="20"/>
              </w:rPr>
            </w:pPr>
            <w:r w:rsidRPr="006761B2">
              <w:rPr>
                <w:rFonts w:asciiTheme="minorHAnsi" w:hAnsiTheme="minorHAnsi" w:cstheme="minorHAnsi"/>
                <w:b/>
                <w:sz w:val="20"/>
                <w:szCs w:val="20"/>
              </w:rPr>
              <w:t xml:space="preserve">Biology:  </w:t>
            </w:r>
            <w:r w:rsidR="00AB4DFD" w:rsidRPr="006761B2">
              <w:rPr>
                <w:rFonts w:asciiTheme="minorHAnsi" w:hAnsiTheme="minorHAnsi" w:cstheme="minorHAnsi"/>
                <w:b/>
                <w:sz w:val="20"/>
                <w:szCs w:val="20"/>
              </w:rPr>
              <w:t xml:space="preserve">BIO.6.B </w:t>
            </w:r>
            <w:r w:rsidR="00AB4DFD" w:rsidRPr="006761B2">
              <w:rPr>
                <w:rFonts w:asciiTheme="minorHAnsi" w:hAnsiTheme="minorHAnsi" w:cstheme="minorHAnsi"/>
                <w:bCs/>
                <w:sz w:val="20"/>
                <w:szCs w:val="20"/>
              </w:rPr>
              <w:t xml:space="preserve">– Explain the process of cell </w:t>
            </w:r>
            <w:r w:rsidRPr="006761B2">
              <w:rPr>
                <w:rFonts w:asciiTheme="minorHAnsi" w:hAnsiTheme="minorHAnsi" w:cstheme="minorHAnsi"/>
                <w:bCs/>
                <w:sz w:val="20"/>
                <w:szCs w:val="20"/>
              </w:rPr>
              <w:t>specialization through cell differentiation, including the role of environmental factors</w:t>
            </w:r>
          </w:p>
        </w:tc>
      </w:tr>
      <w:tr w:rsidR="00BF1D35" w14:paraId="3054E97D" w14:textId="77777777" w:rsidTr="00BF1D35">
        <w:tc>
          <w:tcPr>
            <w:tcW w:w="2785" w:type="dxa"/>
            <w:shd w:val="clear" w:color="auto" w:fill="E2EFD9" w:themeFill="accent6" w:themeFillTint="33"/>
          </w:tcPr>
          <w:p w14:paraId="4C61E69C" w14:textId="4CC02C0F" w:rsidR="00BF1D35" w:rsidRPr="006761B2" w:rsidRDefault="00BF1D35" w:rsidP="00201E77">
            <w:pPr>
              <w:rPr>
                <w:rFonts w:asciiTheme="minorHAnsi" w:hAnsiTheme="minorHAnsi" w:cstheme="minorHAnsi"/>
                <w:b/>
                <w:bCs/>
                <w:color w:val="2F5496" w:themeColor="accent5" w:themeShade="BF"/>
                <w:sz w:val="20"/>
                <w:szCs w:val="20"/>
              </w:rPr>
            </w:pPr>
            <w:r w:rsidRPr="006761B2">
              <w:rPr>
                <w:rFonts w:asciiTheme="minorHAnsi" w:hAnsiTheme="minorHAnsi" w:cstheme="minorHAnsi"/>
                <w:b/>
                <w:bCs/>
                <w:color w:val="2F5496" w:themeColor="accent5" w:themeShade="BF"/>
                <w:sz w:val="20"/>
                <w:szCs w:val="20"/>
              </w:rPr>
              <w:t xml:space="preserve">B.7.C – </w:t>
            </w:r>
            <w:r w:rsidRPr="006761B2">
              <w:rPr>
                <w:rFonts w:asciiTheme="minorHAnsi" w:hAnsiTheme="minorHAnsi" w:cstheme="minorHAnsi"/>
                <w:sz w:val="20"/>
                <w:szCs w:val="20"/>
              </w:rPr>
              <w:t>Identify and illustrate changes in DNA and evaluate significance of these changes.</w:t>
            </w:r>
          </w:p>
        </w:tc>
        <w:tc>
          <w:tcPr>
            <w:tcW w:w="11605" w:type="dxa"/>
          </w:tcPr>
          <w:p w14:paraId="22780EEA" w14:textId="77777777" w:rsidR="00BF1D35" w:rsidRPr="006761B2" w:rsidRDefault="0094472A" w:rsidP="00974733">
            <w:pPr>
              <w:rPr>
                <w:rFonts w:asciiTheme="minorHAnsi" w:hAnsiTheme="minorHAnsi" w:cstheme="minorHAnsi"/>
                <w:b/>
                <w:sz w:val="20"/>
                <w:szCs w:val="20"/>
              </w:rPr>
            </w:pPr>
            <w:r w:rsidRPr="006761B2">
              <w:rPr>
                <w:rFonts w:asciiTheme="minorHAnsi" w:hAnsiTheme="minorHAnsi" w:cstheme="minorHAnsi"/>
                <w:b/>
                <w:sz w:val="20"/>
                <w:szCs w:val="20"/>
              </w:rPr>
              <w:t>7</w:t>
            </w:r>
            <w:r w:rsidRPr="006761B2">
              <w:rPr>
                <w:rFonts w:asciiTheme="minorHAnsi" w:hAnsiTheme="minorHAnsi" w:cstheme="minorHAnsi"/>
                <w:b/>
                <w:sz w:val="20"/>
                <w:szCs w:val="20"/>
                <w:vertAlign w:val="superscript"/>
              </w:rPr>
              <w:t>th</w:t>
            </w:r>
            <w:r w:rsidRPr="006761B2">
              <w:rPr>
                <w:rFonts w:asciiTheme="minorHAnsi" w:hAnsiTheme="minorHAnsi" w:cstheme="minorHAnsi"/>
                <w:b/>
                <w:sz w:val="20"/>
                <w:szCs w:val="20"/>
              </w:rPr>
              <w:t xml:space="preserve"> Grade:  S.7.13.D </w:t>
            </w:r>
            <w:r w:rsidRPr="006761B2">
              <w:rPr>
                <w:rFonts w:asciiTheme="minorHAnsi" w:hAnsiTheme="minorHAnsi" w:cstheme="minorHAnsi"/>
                <w:bCs/>
                <w:sz w:val="20"/>
                <w:szCs w:val="20"/>
              </w:rPr>
              <w:t xml:space="preserve">– </w:t>
            </w:r>
            <w:r w:rsidR="003E0C90" w:rsidRPr="006761B2">
              <w:rPr>
                <w:rFonts w:asciiTheme="minorHAnsi" w:hAnsiTheme="minorHAnsi" w:cstheme="minorHAnsi"/>
                <w:bCs/>
                <w:sz w:val="20"/>
                <w:szCs w:val="20"/>
              </w:rPr>
              <w:t>describe and give examples of how natural and artificial selection change the occurrence of traits in a population over generations.</w:t>
            </w:r>
          </w:p>
          <w:p w14:paraId="37A91307" w14:textId="77777777" w:rsidR="003E0C90" w:rsidRPr="006761B2" w:rsidRDefault="003E0C90" w:rsidP="00974733">
            <w:pPr>
              <w:rPr>
                <w:rFonts w:asciiTheme="minorHAnsi" w:hAnsiTheme="minorHAnsi" w:cstheme="minorHAnsi"/>
                <w:b/>
                <w:sz w:val="20"/>
                <w:szCs w:val="20"/>
              </w:rPr>
            </w:pPr>
          </w:p>
          <w:p w14:paraId="76F6AF42" w14:textId="3874BC53" w:rsidR="003E0C90" w:rsidRPr="006761B2" w:rsidRDefault="003E0C90" w:rsidP="00974733">
            <w:pPr>
              <w:rPr>
                <w:rFonts w:asciiTheme="minorHAnsi" w:hAnsiTheme="minorHAnsi" w:cstheme="minorHAnsi"/>
                <w:b/>
                <w:sz w:val="20"/>
                <w:szCs w:val="20"/>
              </w:rPr>
            </w:pPr>
            <w:r w:rsidRPr="006761B2">
              <w:rPr>
                <w:rFonts w:asciiTheme="minorHAnsi" w:hAnsiTheme="minorHAnsi" w:cstheme="minorHAnsi"/>
                <w:b/>
                <w:sz w:val="20"/>
                <w:szCs w:val="20"/>
              </w:rPr>
              <w:t xml:space="preserve">Biology:  B.10.A </w:t>
            </w:r>
            <w:r w:rsidRPr="006761B2">
              <w:rPr>
                <w:rFonts w:asciiTheme="minorHAnsi" w:hAnsiTheme="minorHAnsi" w:cstheme="minorHAnsi"/>
                <w:bCs/>
                <w:sz w:val="20"/>
                <w:szCs w:val="20"/>
              </w:rPr>
              <w:t xml:space="preserve">– </w:t>
            </w:r>
            <w:r w:rsidR="00E33D76" w:rsidRPr="006761B2">
              <w:rPr>
                <w:rFonts w:asciiTheme="minorHAnsi" w:hAnsiTheme="minorHAnsi" w:cstheme="minorHAnsi"/>
                <w:bCs/>
                <w:sz w:val="20"/>
                <w:szCs w:val="20"/>
              </w:rPr>
              <w:t>analyze and evaluate how natural selection produces change in populations and not in individuals</w:t>
            </w:r>
          </w:p>
          <w:p w14:paraId="71470436" w14:textId="77777777" w:rsidR="00E33D76" w:rsidRPr="006761B2" w:rsidRDefault="00E33D76" w:rsidP="00974733">
            <w:pPr>
              <w:rPr>
                <w:rFonts w:asciiTheme="minorHAnsi" w:hAnsiTheme="minorHAnsi" w:cstheme="minorHAnsi"/>
                <w:b/>
                <w:sz w:val="20"/>
                <w:szCs w:val="20"/>
              </w:rPr>
            </w:pPr>
          </w:p>
          <w:p w14:paraId="7BE11B11" w14:textId="0D3EACB8" w:rsidR="00E33D76" w:rsidRPr="006761B2" w:rsidRDefault="00E33D76" w:rsidP="00974733">
            <w:pPr>
              <w:rPr>
                <w:rFonts w:asciiTheme="minorHAnsi" w:hAnsiTheme="minorHAnsi" w:cstheme="minorHAnsi"/>
                <w:b/>
                <w:sz w:val="20"/>
                <w:szCs w:val="20"/>
              </w:rPr>
            </w:pPr>
            <w:r w:rsidRPr="006761B2">
              <w:rPr>
                <w:rFonts w:asciiTheme="minorHAnsi" w:hAnsiTheme="minorHAnsi" w:cstheme="minorHAnsi"/>
                <w:b/>
                <w:sz w:val="20"/>
                <w:szCs w:val="20"/>
              </w:rPr>
              <w:t xml:space="preserve">Biology:  B.10.B </w:t>
            </w:r>
            <w:r w:rsidRPr="006761B2">
              <w:rPr>
                <w:rFonts w:asciiTheme="minorHAnsi" w:hAnsiTheme="minorHAnsi" w:cstheme="minorHAnsi"/>
                <w:bCs/>
                <w:sz w:val="20"/>
                <w:szCs w:val="20"/>
              </w:rPr>
              <w:t>– analyze and evaluate how the elements of natural selection, including inherited variation, the potential of a population to produce more offspring than can survive, and a finite supply of environmental resources, result in differential reproductive success</w:t>
            </w:r>
          </w:p>
          <w:p w14:paraId="58E2E239" w14:textId="77777777" w:rsidR="00E33D76" w:rsidRPr="006761B2" w:rsidRDefault="00E33D76" w:rsidP="00974733">
            <w:pPr>
              <w:rPr>
                <w:rFonts w:asciiTheme="minorHAnsi" w:hAnsiTheme="minorHAnsi" w:cstheme="minorHAnsi"/>
                <w:b/>
                <w:sz w:val="20"/>
                <w:szCs w:val="20"/>
              </w:rPr>
            </w:pPr>
          </w:p>
          <w:p w14:paraId="62D8C044" w14:textId="3F5A7B72" w:rsidR="00E33D76" w:rsidRPr="006761B2" w:rsidRDefault="00E33D76" w:rsidP="00974733">
            <w:pPr>
              <w:rPr>
                <w:rFonts w:asciiTheme="minorHAnsi" w:hAnsiTheme="minorHAnsi" w:cstheme="minorHAnsi"/>
                <w:b/>
                <w:sz w:val="20"/>
                <w:szCs w:val="20"/>
              </w:rPr>
            </w:pPr>
            <w:r w:rsidRPr="006761B2">
              <w:rPr>
                <w:rFonts w:asciiTheme="minorHAnsi" w:hAnsiTheme="minorHAnsi" w:cstheme="minorHAnsi"/>
                <w:b/>
                <w:sz w:val="20"/>
                <w:szCs w:val="20"/>
              </w:rPr>
              <w:t xml:space="preserve">Biology:  B.10.C </w:t>
            </w:r>
            <w:r w:rsidRPr="006761B2">
              <w:rPr>
                <w:rFonts w:asciiTheme="minorHAnsi" w:hAnsiTheme="minorHAnsi" w:cstheme="minorHAnsi"/>
                <w:bCs/>
                <w:sz w:val="20"/>
                <w:szCs w:val="20"/>
              </w:rPr>
              <w:t xml:space="preserve">– </w:t>
            </w:r>
            <w:r w:rsidR="00D77CA2" w:rsidRPr="006761B2">
              <w:rPr>
                <w:rFonts w:asciiTheme="minorHAnsi" w:hAnsiTheme="minorHAnsi" w:cstheme="minorHAnsi"/>
                <w:bCs/>
                <w:sz w:val="20"/>
                <w:szCs w:val="20"/>
              </w:rPr>
              <w:t>analyze and evaluate how natural selection may lead to speciation</w:t>
            </w:r>
          </w:p>
        </w:tc>
      </w:tr>
    </w:tbl>
    <w:p w14:paraId="24C514E2" w14:textId="77777777" w:rsidR="00C62E29" w:rsidRDefault="00C62E29" w:rsidP="006559E2">
      <w:pPr>
        <w:contextualSpacing/>
        <w:rPr>
          <w:rFonts w:asciiTheme="minorHAnsi" w:hAnsiTheme="minorHAnsi" w:cstheme="minorHAnsi"/>
          <w:b/>
          <w:bCs/>
        </w:rPr>
      </w:pPr>
    </w:p>
    <w:p w14:paraId="2FB83911" w14:textId="77777777" w:rsidR="00C62E29" w:rsidRDefault="00C62E29" w:rsidP="006559E2">
      <w:pPr>
        <w:contextualSpacing/>
        <w:rPr>
          <w:rFonts w:asciiTheme="minorHAnsi" w:hAnsiTheme="minorHAnsi" w:cstheme="minorHAnsi"/>
          <w:b/>
          <w:bCs/>
        </w:rPr>
      </w:pPr>
    </w:p>
    <w:p w14:paraId="38BCE30D" w14:textId="77777777" w:rsidR="00C62E29" w:rsidRDefault="00C62E29" w:rsidP="006559E2">
      <w:pPr>
        <w:contextualSpacing/>
        <w:rPr>
          <w:rFonts w:asciiTheme="minorHAnsi" w:hAnsiTheme="minorHAnsi" w:cstheme="minorHAnsi"/>
          <w:b/>
          <w:bCs/>
        </w:rPr>
      </w:pPr>
    </w:p>
    <w:p w14:paraId="7B3D44AF" w14:textId="77777777" w:rsidR="00C62E29" w:rsidRDefault="00C62E29" w:rsidP="006559E2">
      <w:pPr>
        <w:contextualSpacing/>
        <w:rPr>
          <w:rFonts w:asciiTheme="minorHAnsi" w:hAnsiTheme="minorHAnsi" w:cstheme="minorHAnsi"/>
          <w:b/>
          <w:bCs/>
        </w:rPr>
      </w:pPr>
    </w:p>
    <w:p w14:paraId="04FDDF51" w14:textId="77777777" w:rsidR="00C62E29" w:rsidRDefault="00C62E29" w:rsidP="006559E2">
      <w:pPr>
        <w:contextualSpacing/>
        <w:rPr>
          <w:rFonts w:asciiTheme="minorHAnsi" w:hAnsiTheme="minorHAnsi" w:cstheme="minorHAnsi"/>
          <w:b/>
          <w:bCs/>
        </w:rPr>
      </w:pPr>
    </w:p>
    <w:p w14:paraId="5DF8B8B1" w14:textId="77777777" w:rsidR="00C62E29" w:rsidRDefault="00C62E29" w:rsidP="006559E2">
      <w:pPr>
        <w:contextualSpacing/>
        <w:rPr>
          <w:rFonts w:asciiTheme="minorHAnsi" w:hAnsiTheme="minorHAnsi" w:cstheme="minorHAnsi"/>
          <w:b/>
          <w:bCs/>
        </w:rPr>
      </w:pPr>
    </w:p>
    <w:p w14:paraId="318B864C" w14:textId="77777777" w:rsidR="006761B2" w:rsidRDefault="006761B2" w:rsidP="006559E2">
      <w:pPr>
        <w:contextualSpacing/>
        <w:rPr>
          <w:rFonts w:asciiTheme="minorHAnsi" w:hAnsiTheme="minorHAnsi" w:cstheme="minorHAnsi"/>
          <w:b/>
          <w:bCs/>
        </w:rPr>
      </w:pPr>
    </w:p>
    <w:p w14:paraId="6A5B3BA7" w14:textId="77777777" w:rsidR="006761B2" w:rsidRDefault="006761B2" w:rsidP="006559E2">
      <w:pPr>
        <w:contextualSpacing/>
        <w:rPr>
          <w:rFonts w:asciiTheme="minorHAnsi" w:hAnsiTheme="minorHAnsi" w:cstheme="minorHAnsi"/>
          <w:b/>
          <w:bCs/>
        </w:rPr>
      </w:pPr>
    </w:p>
    <w:p w14:paraId="797552D5" w14:textId="77777777" w:rsidR="006761B2" w:rsidRDefault="006761B2" w:rsidP="006559E2">
      <w:pPr>
        <w:contextualSpacing/>
        <w:rPr>
          <w:rFonts w:asciiTheme="minorHAnsi" w:hAnsiTheme="minorHAnsi" w:cstheme="minorHAnsi"/>
          <w:b/>
          <w:bCs/>
        </w:rPr>
      </w:pPr>
    </w:p>
    <w:p w14:paraId="4EC9FDC5" w14:textId="77777777" w:rsidR="006761B2" w:rsidRDefault="006761B2" w:rsidP="006559E2">
      <w:pPr>
        <w:contextualSpacing/>
        <w:rPr>
          <w:rFonts w:asciiTheme="minorHAnsi" w:hAnsiTheme="minorHAnsi" w:cstheme="minorHAnsi"/>
          <w:b/>
          <w:bCs/>
        </w:rPr>
      </w:pPr>
    </w:p>
    <w:p w14:paraId="5FF173CB" w14:textId="1A6CE0CC" w:rsidR="006559E2" w:rsidRPr="00B94E71" w:rsidRDefault="006559E2" w:rsidP="006559E2">
      <w:pPr>
        <w:contextualSpacing/>
        <w:rPr>
          <w:rFonts w:asciiTheme="minorHAnsi" w:hAnsiTheme="minorHAnsi" w:cstheme="minorHAnsi"/>
          <w:b/>
          <w:bCs/>
        </w:rPr>
      </w:pPr>
      <w:r w:rsidRPr="00B94E71">
        <w:rPr>
          <w:rFonts w:asciiTheme="minorHAnsi" w:hAnsiTheme="minorHAnsi" w:cstheme="minorHAnsi"/>
          <w:b/>
          <w:bCs/>
        </w:rPr>
        <w:lastRenderedPageBreak/>
        <w:t>VOCABULARY GLOSSARY</w:t>
      </w:r>
    </w:p>
    <w:p w14:paraId="4CF41726" w14:textId="77777777" w:rsidR="006559E2" w:rsidRPr="00BD3AA9" w:rsidRDefault="006559E2" w:rsidP="006559E2">
      <w:pPr>
        <w:contextualSpacing/>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6559E2" w:rsidRPr="00A25FE8" w14:paraId="7D6F7F3A" w14:textId="77777777" w:rsidTr="00201E77">
        <w:tc>
          <w:tcPr>
            <w:tcW w:w="14040" w:type="dxa"/>
            <w:shd w:val="clear" w:color="auto" w:fill="2E74B5" w:themeFill="accent1" w:themeFillShade="BF"/>
            <w:vAlign w:val="center"/>
          </w:tcPr>
          <w:p w14:paraId="4B28F5EE" w14:textId="77777777" w:rsidR="006559E2" w:rsidRPr="00A25FE8" w:rsidRDefault="006559E2" w:rsidP="00201E77">
            <w:pPr>
              <w:contextualSpacing/>
              <w:rPr>
                <w:rFonts w:asciiTheme="minorHAnsi" w:hAnsiTheme="minorHAnsi" w:cstheme="minorHAnsi"/>
                <w:sz w:val="20"/>
                <w:szCs w:val="20"/>
              </w:rPr>
            </w:pPr>
            <w:r w:rsidRPr="00A25FE8">
              <w:rPr>
                <w:rFonts w:asciiTheme="minorHAnsi" w:hAnsiTheme="minorHAnsi" w:cstheme="minorHAnsi"/>
                <w:color w:val="FFFFFF" w:themeColor="background1"/>
                <w:sz w:val="20"/>
                <w:szCs w:val="20"/>
              </w:rPr>
              <w:t>Key Content Vocabulary</w:t>
            </w:r>
          </w:p>
        </w:tc>
      </w:tr>
      <w:tr w:rsidR="006559E2" w:rsidRPr="00A25FE8" w14:paraId="36DD5AB5" w14:textId="77777777" w:rsidTr="00201E77">
        <w:tc>
          <w:tcPr>
            <w:tcW w:w="14040" w:type="dxa"/>
            <w:tcBorders>
              <w:top w:val="dashed" w:sz="4" w:space="0" w:color="auto"/>
            </w:tcBorders>
          </w:tcPr>
          <w:p w14:paraId="4DEA2E92"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DNA</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a self-replicating material that is present in nearly all living organisms as the main constituent of chromosomes. It is the carrier of genetic information.</w:t>
            </w:r>
          </w:p>
          <w:p w14:paraId="2C098808" w14:textId="77777777" w:rsidR="003F674B" w:rsidRPr="008831F7" w:rsidRDefault="003F674B" w:rsidP="003F674B">
            <w:pPr>
              <w:tabs>
                <w:tab w:val="left" w:pos="1195"/>
              </w:tabs>
              <w:contextualSpacing/>
              <w:rPr>
                <w:rFonts w:asciiTheme="minorHAnsi" w:hAnsiTheme="minorHAnsi" w:cstheme="minorHAnsi"/>
                <w:sz w:val="20"/>
                <w:szCs w:val="20"/>
              </w:rPr>
            </w:pPr>
            <w:r w:rsidRPr="008831F7">
              <w:rPr>
                <w:rFonts w:asciiTheme="minorHAnsi" w:hAnsiTheme="minorHAnsi" w:cstheme="minorHAnsi"/>
                <w:sz w:val="20"/>
                <w:szCs w:val="20"/>
              </w:rPr>
              <w:tab/>
            </w:r>
          </w:p>
          <w:p w14:paraId="04B47174"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RNA</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ribonucleic acid, a nucleic acid present in all living cells. Its principal role is to act as a messenger carrying instructions from DNA for controlling the synthesis of proteins, although in some viruses RNA rather than DNA carries the genetic information.</w:t>
            </w:r>
          </w:p>
          <w:p w14:paraId="313B694F" w14:textId="77777777" w:rsidR="00140662" w:rsidRDefault="00140662" w:rsidP="003F674B">
            <w:pPr>
              <w:contextualSpacing/>
              <w:rPr>
                <w:rFonts w:asciiTheme="minorHAnsi" w:hAnsiTheme="minorHAnsi" w:cstheme="minorHAnsi"/>
                <w:b/>
                <w:bCs/>
                <w:color w:val="C00000"/>
                <w:sz w:val="20"/>
                <w:szCs w:val="20"/>
              </w:rPr>
            </w:pPr>
          </w:p>
          <w:p w14:paraId="4E5B7365" w14:textId="07E9D921"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Protein synthesis</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Protein synthesis is the process of creating protein molecules. In biological systems, it involves amino acid synthesis, transcription, translation, and post-translational events. ... In translation, the amino acids are linked together in a particular order based on the genetic code.</w:t>
            </w:r>
          </w:p>
          <w:p w14:paraId="2566CDF3" w14:textId="77777777" w:rsidR="003F674B" w:rsidRPr="008831F7" w:rsidRDefault="003F674B" w:rsidP="003F674B">
            <w:pPr>
              <w:contextualSpacing/>
              <w:rPr>
                <w:rFonts w:asciiTheme="minorHAnsi" w:hAnsiTheme="minorHAnsi" w:cstheme="minorHAnsi"/>
                <w:sz w:val="20"/>
                <w:szCs w:val="20"/>
              </w:rPr>
            </w:pPr>
          </w:p>
          <w:p w14:paraId="73F79819"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Translation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In biology, translation is a step in protein biosynthesis where a genetic code from a strand of mRNA is decoded to produce a particular sequence of amino acids.</w:t>
            </w:r>
          </w:p>
          <w:p w14:paraId="7C92F974" w14:textId="77777777" w:rsidR="003F674B" w:rsidRPr="008831F7" w:rsidRDefault="003F674B" w:rsidP="003F674B">
            <w:pPr>
              <w:contextualSpacing/>
              <w:rPr>
                <w:rFonts w:asciiTheme="minorHAnsi" w:hAnsiTheme="minorHAnsi" w:cstheme="minorHAnsi"/>
                <w:sz w:val="20"/>
                <w:szCs w:val="20"/>
              </w:rPr>
            </w:pPr>
          </w:p>
          <w:p w14:paraId="2D78D971"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Transcription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In biology, transcription is the process of transcribing or making a copy of the genetic information stored in a DNA strand into a complementary strand of RNA (messenger RNA or mRNA) with the aid of RNA polymerases.</w:t>
            </w:r>
          </w:p>
          <w:p w14:paraId="0AF649D3" w14:textId="77777777" w:rsidR="003F674B" w:rsidRDefault="003F674B" w:rsidP="003F674B">
            <w:pPr>
              <w:contextualSpacing/>
              <w:rPr>
                <w:rFonts w:asciiTheme="minorHAnsi" w:hAnsiTheme="minorHAnsi" w:cstheme="minorHAnsi"/>
                <w:b/>
                <w:bCs/>
                <w:color w:val="C00000"/>
                <w:sz w:val="20"/>
                <w:szCs w:val="20"/>
              </w:rPr>
            </w:pPr>
          </w:p>
          <w:p w14:paraId="419B6438" w14:textId="4C238D73"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mRNA</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Messenger RNA (mRNA) is a single-stranded RNA molecule that is complementary to one of the DNA strands of a gene. The mRNA is an RNA version of the gene that leaves the cell nucleus and moves to the cytoplasm where proteins are made. During protein synthesis, an organelle called a ribosome moves along the mRNA, reads its base sequence, and uses the genetic code to translate each three-base triplet, or codon, into its corresponding amino acid.</w:t>
            </w:r>
          </w:p>
          <w:p w14:paraId="016098C8" w14:textId="77777777" w:rsidR="003F674B" w:rsidRPr="008831F7" w:rsidRDefault="003F674B" w:rsidP="003F674B">
            <w:pPr>
              <w:contextualSpacing/>
              <w:rPr>
                <w:rFonts w:asciiTheme="minorHAnsi" w:hAnsiTheme="minorHAnsi" w:cstheme="minorHAnsi"/>
                <w:sz w:val="20"/>
                <w:szCs w:val="20"/>
              </w:rPr>
            </w:pPr>
          </w:p>
          <w:p w14:paraId="71D1DB5D"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tRNA</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Transfer ribonucleic acid (tRNA) is a type of RNA molecule that helps decode a messenger RNA (mRNA) sequence into a protein. ... When a tRNA recognizes and binds to its corresponding codon in the ribosome, the tRNA transfers the appropriate amino acid to the end of the growing amino acid chain.</w:t>
            </w:r>
          </w:p>
          <w:p w14:paraId="1AD96D29" w14:textId="77777777" w:rsidR="003F674B" w:rsidRPr="008831F7" w:rsidRDefault="003F674B" w:rsidP="003F674B">
            <w:pPr>
              <w:contextualSpacing/>
              <w:rPr>
                <w:rFonts w:asciiTheme="minorHAnsi" w:hAnsiTheme="minorHAnsi" w:cstheme="minorHAnsi"/>
                <w:sz w:val="20"/>
                <w:szCs w:val="20"/>
              </w:rPr>
            </w:pPr>
          </w:p>
          <w:p w14:paraId="223D6BFA" w14:textId="77777777" w:rsidR="003F674B" w:rsidRPr="008831F7" w:rsidRDefault="003F674B" w:rsidP="003F674B">
            <w:pPr>
              <w:tabs>
                <w:tab w:val="left" w:pos="850"/>
              </w:tabs>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rRNA</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Messenger RNA (mRNA) is a single-stranded RNA molecule that is complementary to one of the DNA strands of a gene. The mRNA is an RNA version of the gene that leaves the cell nucleus and moves to the cytoplasm where proteins are made. During protein synthesis, an organelle called a ribosome moves along the mRNA, reads its base sequence, and uses the genetic code to translate each three-base triplet, or codon, into its corresponding amino acid.</w:t>
            </w:r>
          </w:p>
          <w:p w14:paraId="2964247F" w14:textId="77777777" w:rsidR="003F674B" w:rsidRPr="008831F7" w:rsidRDefault="003F674B" w:rsidP="003F674B">
            <w:pPr>
              <w:tabs>
                <w:tab w:val="left" w:pos="850"/>
              </w:tabs>
              <w:contextualSpacing/>
              <w:rPr>
                <w:rFonts w:asciiTheme="minorHAnsi" w:hAnsiTheme="minorHAnsi" w:cstheme="minorHAnsi"/>
                <w:sz w:val="20"/>
                <w:szCs w:val="20"/>
              </w:rPr>
            </w:pPr>
          </w:p>
          <w:p w14:paraId="01D8EB57"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Codon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a sequence of three nucleotides which together form a unit of genetic code in a DNA or RNA molecule.</w:t>
            </w:r>
          </w:p>
          <w:p w14:paraId="79C91BDA" w14:textId="77777777" w:rsidR="003F674B" w:rsidRPr="008831F7" w:rsidRDefault="003F674B" w:rsidP="003F674B">
            <w:pPr>
              <w:contextualSpacing/>
              <w:rPr>
                <w:rFonts w:asciiTheme="minorHAnsi" w:hAnsiTheme="minorHAnsi" w:cstheme="minorHAnsi"/>
                <w:sz w:val="20"/>
                <w:szCs w:val="20"/>
              </w:rPr>
            </w:pPr>
          </w:p>
          <w:p w14:paraId="3D4FA380"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RNA polymerase</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RNA polymerase is an enzyme that is responsible for copying a DNA sequence into an RNA sequence, during the process of transcription.</w:t>
            </w:r>
          </w:p>
          <w:p w14:paraId="334045C9" w14:textId="77777777" w:rsidR="003F674B" w:rsidRPr="008831F7" w:rsidRDefault="003F674B" w:rsidP="003F674B">
            <w:pPr>
              <w:contextualSpacing/>
              <w:rPr>
                <w:rFonts w:asciiTheme="minorHAnsi" w:hAnsiTheme="minorHAnsi" w:cstheme="minorHAnsi"/>
                <w:sz w:val="20"/>
                <w:szCs w:val="20"/>
              </w:rPr>
            </w:pPr>
          </w:p>
          <w:p w14:paraId="43C1F328"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Mutations</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the changing of the structure of a gene, resulting in a variant form that may be transmitted to subsequent generations, caused by the alteration of single base units in DNA, or the deletion, insertion, or rearrangement of larger sections of genes or chromosomes.</w:t>
            </w:r>
          </w:p>
          <w:p w14:paraId="029A15C9" w14:textId="77777777" w:rsidR="003F674B" w:rsidRPr="008831F7" w:rsidRDefault="003F674B" w:rsidP="003F674B">
            <w:pPr>
              <w:contextualSpacing/>
              <w:rPr>
                <w:rFonts w:asciiTheme="minorHAnsi" w:hAnsiTheme="minorHAnsi" w:cstheme="minorHAnsi"/>
                <w:sz w:val="20"/>
                <w:szCs w:val="20"/>
              </w:rPr>
            </w:pPr>
          </w:p>
          <w:p w14:paraId="6C4261BC"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Substitution mutation</w:t>
            </w:r>
            <w:r w:rsidRPr="008831F7">
              <w:rPr>
                <w:rFonts w:asciiTheme="minorHAnsi" w:hAnsiTheme="minorHAnsi" w:cstheme="minorHAnsi"/>
                <w:sz w:val="20"/>
                <w:szCs w:val="20"/>
              </w:rPr>
              <w:t xml:space="preserve"> – Substitution is a type of mutation where one base pair is replaced by a different base pair. The term also refers to the replacement of one amino acid in a protein with a different amino acid.</w:t>
            </w:r>
          </w:p>
          <w:p w14:paraId="49AC5F76" w14:textId="77777777" w:rsidR="003F674B" w:rsidRPr="008831F7" w:rsidRDefault="003F674B" w:rsidP="003F674B">
            <w:pPr>
              <w:contextualSpacing/>
              <w:rPr>
                <w:rFonts w:asciiTheme="minorHAnsi" w:hAnsiTheme="minorHAnsi" w:cstheme="minorHAnsi"/>
                <w:sz w:val="20"/>
                <w:szCs w:val="20"/>
              </w:rPr>
            </w:pPr>
          </w:p>
          <w:p w14:paraId="74D70D80"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Frameshift mutation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A frameshift mutation is a genetic mutation caused by a deletion or insertion in a DNA sequence that shifts the way the sequence is read. A DNA sequence is a chain of many smaller molecules called nucleotides.</w:t>
            </w:r>
          </w:p>
          <w:p w14:paraId="792DED52" w14:textId="77777777" w:rsidR="003F674B" w:rsidRPr="008831F7" w:rsidRDefault="003F674B" w:rsidP="003F674B">
            <w:pPr>
              <w:contextualSpacing/>
              <w:rPr>
                <w:rFonts w:asciiTheme="minorHAnsi" w:hAnsiTheme="minorHAnsi" w:cstheme="minorHAnsi"/>
                <w:sz w:val="20"/>
                <w:szCs w:val="20"/>
              </w:rPr>
            </w:pPr>
          </w:p>
          <w:p w14:paraId="71F64C83"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lastRenderedPageBreak/>
              <w:t>Deletion mutation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Deletion is a type of mutation involving the loss of genetic material. It can be small, involving a single missing DNA base pair, or large, involving a piece of a chromosome.</w:t>
            </w:r>
          </w:p>
          <w:p w14:paraId="10E222D2" w14:textId="77777777" w:rsidR="003F674B" w:rsidRPr="008831F7" w:rsidRDefault="003F674B" w:rsidP="003F674B">
            <w:pPr>
              <w:contextualSpacing/>
              <w:rPr>
                <w:rFonts w:asciiTheme="minorHAnsi" w:hAnsiTheme="minorHAnsi" w:cstheme="minorHAnsi"/>
                <w:sz w:val="20"/>
                <w:szCs w:val="20"/>
              </w:rPr>
            </w:pPr>
          </w:p>
          <w:p w14:paraId="4E5E950D" w14:textId="77777777" w:rsidR="003F674B" w:rsidRPr="008831F7" w:rsidRDefault="003F674B" w:rsidP="003F674B">
            <w:pPr>
              <w:tabs>
                <w:tab w:val="left" w:pos="1425"/>
              </w:tabs>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Duplication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Duplication is a type of mutation that involves the production of one or more copies of a gene or region of a chromosome. Gene and chromosome duplications occur in all organisms, though they are especially prominent among plants. Gene duplication is an important mechanism by which evolution occurs.</w:t>
            </w:r>
          </w:p>
          <w:p w14:paraId="1D88E77F" w14:textId="77777777" w:rsidR="003F674B" w:rsidRPr="008831F7" w:rsidRDefault="003F674B" w:rsidP="003F674B">
            <w:pPr>
              <w:tabs>
                <w:tab w:val="left" w:pos="1425"/>
              </w:tabs>
              <w:contextualSpacing/>
              <w:rPr>
                <w:rFonts w:asciiTheme="minorHAnsi" w:hAnsiTheme="minorHAnsi" w:cstheme="minorHAnsi"/>
                <w:sz w:val="20"/>
                <w:szCs w:val="20"/>
              </w:rPr>
            </w:pPr>
          </w:p>
          <w:p w14:paraId="2825A976" w14:textId="77777777" w:rsidR="003F674B" w:rsidRPr="008831F7"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Inversion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An inversion occurs when a chromosome breaks in two places; the resulting piece of DNA is reversed and re-inserted into the chromosome. Genetic material may or may not be lost as a result of the chromosome breaks.</w:t>
            </w:r>
          </w:p>
          <w:p w14:paraId="47E2E1CB" w14:textId="77777777" w:rsidR="003F674B" w:rsidRPr="008831F7" w:rsidRDefault="003F674B" w:rsidP="003F674B">
            <w:pPr>
              <w:contextualSpacing/>
              <w:rPr>
                <w:rFonts w:asciiTheme="minorHAnsi" w:hAnsiTheme="minorHAnsi" w:cstheme="minorHAnsi"/>
                <w:sz w:val="20"/>
                <w:szCs w:val="20"/>
              </w:rPr>
            </w:pPr>
          </w:p>
          <w:p w14:paraId="65FCFEFD" w14:textId="54D4D97D" w:rsidR="003F674B" w:rsidRDefault="003F674B" w:rsidP="003F674B">
            <w:pPr>
              <w:contextualSpacing/>
              <w:rPr>
                <w:rFonts w:asciiTheme="minorHAnsi" w:hAnsiTheme="minorHAnsi" w:cstheme="minorHAnsi"/>
                <w:sz w:val="20"/>
                <w:szCs w:val="20"/>
              </w:rPr>
            </w:pPr>
            <w:r w:rsidRPr="008831F7">
              <w:rPr>
                <w:rFonts w:asciiTheme="minorHAnsi" w:hAnsiTheme="minorHAnsi" w:cstheme="minorHAnsi"/>
                <w:b/>
                <w:bCs/>
                <w:color w:val="C00000"/>
                <w:sz w:val="20"/>
                <w:szCs w:val="20"/>
              </w:rPr>
              <w:t>Translocation</w:t>
            </w:r>
            <w:r w:rsidRPr="008831F7">
              <w:rPr>
                <w:rFonts w:asciiTheme="minorHAnsi" w:hAnsiTheme="minorHAnsi" w:cstheme="minorHAnsi"/>
                <w:color w:val="C00000"/>
                <w:sz w:val="20"/>
                <w:szCs w:val="20"/>
              </w:rPr>
              <w:t xml:space="preserve"> </w:t>
            </w:r>
            <w:r w:rsidRPr="008831F7">
              <w:rPr>
                <w:rFonts w:asciiTheme="minorHAnsi" w:hAnsiTheme="minorHAnsi" w:cstheme="minorHAnsi"/>
                <w:sz w:val="20"/>
                <w:szCs w:val="20"/>
              </w:rPr>
              <w:t>– A translocation occurs when a piece of one chromosome breaks off and attaches to another chromosome. This type of rearrangement is described as balanced if no genetic material is gained or lost in the cell. If there is a gain or loss of genetic material, the translocation is described as unbalanced</w:t>
            </w:r>
            <w:r w:rsidR="00140662">
              <w:rPr>
                <w:rFonts w:asciiTheme="minorHAnsi" w:hAnsiTheme="minorHAnsi" w:cstheme="minorHAnsi"/>
                <w:sz w:val="20"/>
                <w:szCs w:val="20"/>
              </w:rPr>
              <w:t>.</w:t>
            </w:r>
          </w:p>
          <w:p w14:paraId="4FC6BF78" w14:textId="77777777" w:rsidR="00140662" w:rsidRDefault="00140662" w:rsidP="003F674B">
            <w:pPr>
              <w:contextualSpacing/>
              <w:rPr>
                <w:rFonts w:asciiTheme="minorHAnsi" w:hAnsiTheme="minorHAnsi" w:cstheme="minorHAnsi"/>
                <w:sz w:val="20"/>
                <w:szCs w:val="20"/>
              </w:rPr>
            </w:pPr>
          </w:p>
          <w:p w14:paraId="676292FA" w14:textId="3CE62D1F" w:rsidR="00140662" w:rsidRPr="008831F7" w:rsidRDefault="00140662" w:rsidP="003F674B">
            <w:pPr>
              <w:contextualSpacing/>
              <w:rPr>
                <w:rFonts w:asciiTheme="minorHAnsi" w:hAnsiTheme="minorHAnsi" w:cstheme="minorHAnsi"/>
                <w:sz w:val="20"/>
                <w:szCs w:val="20"/>
              </w:rPr>
            </w:pPr>
            <w:r w:rsidRPr="00140662">
              <w:rPr>
                <w:rFonts w:asciiTheme="minorHAnsi" w:hAnsiTheme="minorHAnsi" w:cstheme="minorHAnsi"/>
                <w:b/>
                <w:bCs/>
                <w:color w:val="C00000"/>
                <w:sz w:val="20"/>
                <w:szCs w:val="20"/>
              </w:rPr>
              <w:t>Insertion</w:t>
            </w:r>
            <w:r w:rsidRPr="00140662">
              <w:rPr>
                <w:rFonts w:asciiTheme="minorHAnsi" w:hAnsiTheme="minorHAnsi" w:cstheme="minorHAnsi"/>
                <w:color w:val="C00000"/>
                <w:sz w:val="20"/>
                <w:szCs w:val="20"/>
              </w:rPr>
              <w:t xml:space="preserve"> </w:t>
            </w:r>
            <w:r>
              <w:rPr>
                <w:rFonts w:asciiTheme="minorHAnsi" w:hAnsiTheme="minorHAnsi" w:cstheme="minorHAnsi"/>
                <w:sz w:val="20"/>
                <w:szCs w:val="20"/>
              </w:rPr>
              <w:t>– A mutation where an extra nucleotide is inserted into the DNA sequence, thus shifting all other behind it down one.</w:t>
            </w:r>
          </w:p>
          <w:p w14:paraId="50DFDAE5" w14:textId="43CDEC2C" w:rsidR="006559E2" w:rsidRPr="00D63084" w:rsidRDefault="006559E2" w:rsidP="00C62E29">
            <w:pPr>
              <w:contextualSpacing/>
              <w:rPr>
                <w:rFonts w:asciiTheme="minorHAnsi" w:hAnsiTheme="minorHAnsi" w:cstheme="minorHAnsi"/>
                <w:sz w:val="20"/>
                <w:szCs w:val="20"/>
              </w:rPr>
            </w:pPr>
          </w:p>
        </w:tc>
      </w:tr>
    </w:tbl>
    <w:p w14:paraId="64EDB196" w14:textId="77777777" w:rsidR="006559E2" w:rsidRPr="00167F7D" w:rsidRDefault="006559E2" w:rsidP="006559E2">
      <w:pPr>
        <w:contextualSpacing/>
        <w:rPr>
          <w:rFonts w:asciiTheme="minorHAnsi" w:hAnsiTheme="minorHAnsi" w:cstheme="minorHAnsi"/>
          <w:b/>
          <w:sz w:val="22"/>
        </w:rPr>
      </w:pPr>
    </w:p>
    <w:p w14:paraId="2FA2FDC7" w14:textId="77777777" w:rsidR="006559E2" w:rsidRDefault="006559E2" w:rsidP="00FB6B5E">
      <w:pPr>
        <w:contextualSpacing/>
        <w:rPr>
          <w:rFonts w:asciiTheme="minorHAnsi" w:hAnsiTheme="minorHAnsi" w:cstheme="minorHAnsi"/>
          <w:b/>
          <w:sz w:val="22"/>
        </w:rPr>
      </w:pPr>
    </w:p>
    <w:bookmarkEnd w:id="5"/>
    <w:p w14:paraId="0E745969" w14:textId="77777777" w:rsidR="00EC5123" w:rsidRDefault="00EC5123" w:rsidP="00FB6B5E">
      <w:pPr>
        <w:contextualSpacing/>
        <w:rPr>
          <w:rFonts w:asciiTheme="minorHAnsi" w:hAnsiTheme="minorHAnsi" w:cstheme="minorHAnsi"/>
          <w:b/>
          <w:sz w:val="22"/>
        </w:rPr>
      </w:pPr>
    </w:p>
    <w:sectPr w:rsidR="00EC5123" w:rsidSect="00BA57C0">
      <w:footerReference w:type="default" r:id="rId23"/>
      <w:footerReference w:type="first" r:id="rId24"/>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73645" w14:textId="77777777" w:rsidR="005A2FE3" w:rsidRDefault="005A2FE3" w:rsidP="002219FF">
      <w:r>
        <w:separator/>
      </w:r>
    </w:p>
  </w:endnote>
  <w:endnote w:type="continuationSeparator" w:id="0">
    <w:p w14:paraId="1F22D8DF" w14:textId="77777777" w:rsidR="005A2FE3" w:rsidRDefault="005A2FE3" w:rsidP="002219FF">
      <w:r>
        <w:continuationSeparator/>
      </w:r>
    </w:p>
  </w:endnote>
  <w:endnote w:type="continuationNotice" w:id="1">
    <w:p w14:paraId="2A5E2619" w14:textId="77777777" w:rsidR="005A2FE3" w:rsidRDefault="005A2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3F37C80F"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49661A">
      <w:rPr>
        <w:rFonts w:ascii="Proxima Nova" w:hAnsi="Proxima Nova" w:cs="Arial"/>
        <w:b/>
        <w:sz w:val="16"/>
        <w:szCs w:val="16"/>
      </w:rPr>
      <w:t>10/2</w:t>
    </w:r>
    <w:r w:rsidR="00D54FC1">
      <w:rPr>
        <w:rFonts w:ascii="Proxima Nova" w:hAnsi="Proxima Nova" w:cs="Arial"/>
        <w:b/>
        <w:sz w:val="16"/>
        <w:szCs w:val="16"/>
      </w:rPr>
      <w:t>/24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64CA82F5" w:rsidR="009C3E8A" w:rsidRPr="00B4209D" w:rsidRDefault="004135D8"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w:t>
    </w:r>
    <w:r w:rsidR="00B92251">
      <w:rPr>
        <w:rFonts w:ascii="Proxima Nova" w:hAnsi="Proxima Nova" w:cs="Arial"/>
        <w:sz w:val="16"/>
        <w:szCs w:val="16"/>
      </w:rPr>
      <w:t xml:space="preserve"> – </w:t>
    </w:r>
    <w:r w:rsidR="00B4209D" w:rsidRPr="008E0002">
      <w:rPr>
        <w:rFonts w:ascii="Proxima Nova" w:hAnsi="Proxima Nova" w:cs="Arial"/>
        <w:sz w:val="16"/>
        <w:szCs w:val="16"/>
      </w:rPr>
      <w:t xml:space="preserve">Unit </w:t>
    </w:r>
    <w:r w:rsidR="00D8067F">
      <w:rPr>
        <w:rFonts w:ascii="Proxima Nova" w:hAnsi="Proxima Nova" w:cs="Arial"/>
        <w:sz w:val="16"/>
        <w:szCs w:val="16"/>
      </w:rPr>
      <w:t>2</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AA4BBE">
      <w:rPr>
        <w:rFonts w:ascii="Proxima Nova" w:hAnsi="Proxima Nova" w:cs="Arial"/>
        <w:b/>
        <w:sz w:val="16"/>
        <w:szCs w:val="16"/>
      </w:rPr>
      <w:t>4/30/24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70006" w14:textId="77777777" w:rsidR="005A2FE3" w:rsidRDefault="005A2FE3" w:rsidP="002219FF">
      <w:r>
        <w:separator/>
      </w:r>
    </w:p>
  </w:footnote>
  <w:footnote w:type="continuationSeparator" w:id="0">
    <w:p w14:paraId="1061260A" w14:textId="77777777" w:rsidR="005A2FE3" w:rsidRDefault="005A2FE3" w:rsidP="002219FF">
      <w:r>
        <w:continuationSeparator/>
      </w:r>
    </w:p>
  </w:footnote>
  <w:footnote w:type="continuationNotice" w:id="1">
    <w:p w14:paraId="798527D3" w14:textId="77777777" w:rsidR="005A2FE3" w:rsidRDefault="005A2F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4D94"/>
    <w:multiLevelType w:val="hybridMultilevel"/>
    <w:tmpl w:val="E8AA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04384"/>
    <w:multiLevelType w:val="hybridMultilevel"/>
    <w:tmpl w:val="DF2C3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27B9B"/>
    <w:multiLevelType w:val="hybridMultilevel"/>
    <w:tmpl w:val="5BFA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F097D"/>
    <w:multiLevelType w:val="hybridMultilevel"/>
    <w:tmpl w:val="4C887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BF676D"/>
    <w:multiLevelType w:val="hybridMultilevel"/>
    <w:tmpl w:val="234A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20BD5"/>
    <w:multiLevelType w:val="hybridMultilevel"/>
    <w:tmpl w:val="1DCEBDB8"/>
    <w:lvl w:ilvl="0" w:tplc="F6FA92CC">
      <w:start w:val="1"/>
      <w:numFmt w:val="bullet"/>
      <w:lvlText w:val=""/>
      <w:lvlJc w:val="left"/>
      <w:pPr>
        <w:ind w:left="1020" w:hanging="360"/>
      </w:pPr>
      <w:rPr>
        <w:rFonts w:ascii="Symbol" w:hAnsi="Symbol"/>
      </w:rPr>
    </w:lvl>
    <w:lvl w:ilvl="1" w:tplc="40241EAA">
      <w:start w:val="1"/>
      <w:numFmt w:val="bullet"/>
      <w:lvlText w:val=""/>
      <w:lvlJc w:val="left"/>
      <w:pPr>
        <w:ind w:left="1020" w:hanging="360"/>
      </w:pPr>
      <w:rPr>
        <w:rFonts w:ascii="Symbol" w:hAnsi="Symbol"/>
      </w:rPr>
    </w:lvl>
    <w:lvl w:ilvl="2" w:tplc="B1D4A506">
      <w:start w:val="1"/>
      <w:numFmt w:val="bullet"/>
      <w:lvlText w:val=""/>
      <w:lvlJc w:val="left"/>
      <w:pPr>
        <w:ind w:left="1020" w:hanging="360"/>
      </w:pPr>
      <w:rPr>
        <w:rFonts w:ascii="Symbol" w:hAnsi="Symbol"/>
      </w:rPr>
    </w:lvl>
    <w:lvl w:ilvl="3" w:tplc="56E61580">
      <w:start w:val="1"/>
      <w:numFmt w:val="bullet"/>
      <w:lvlText w:val=""/>
      <w:lvlJc w:val="left"/>
      <w:pPr>
        <w:ind w:left="1020" w:hanging="360"/>
      </w:pPr>
      <w:rPr>
        <w:rFonts w:ascii="Symbol" w:hAnsi="Symbol"/>
      </w:rPr>
    </w:lvl>
    <w:lvl w:ilvl="4" w:tplc="482AD448">
      <w:start w:val="1"/>
      <w:numFmt w:val="bullet"/>
      <w:lvlText w:val=""/>
      <w:lvlJc w:val="left"/>
      <w:pPr>
        <w:ind w:left="1020" w:hanging="360"/>
      </w:pPr>
      <w:rPr>
        <w:rFonts w:ascii="Symbol" w:hAnsi="Symbol"/>
      </w:rPr>
    </w:lvl>
    <w:lvl w:ilvl="5" w:tplc="5DCCBFA4">
      <w:start w:val="1"/>
      <w:numFmt w:val="bullet"/>
      <w:lvlText w:val=""/>
      <w:lvlJc w:val="left"/>
      <w:pPr>
        <w:ind w:left="1020" w:hanging="360"/>
      </w:pPr>
      <w:rPr>
        <w:rFonts w:ascii="Symbol" w:hAnsi="Symbol"/>
      </w:rPr>
    </w:lvl>
    <w:lvl w:ilvl="6" w:tplc="AE0477B8">
      <w:start w:val="1"/>
      <w:numFmt w:val="bullet"/>
      <w:lvlText w:val=""/>
      <w:lvlJc w:val="left"/>
      <w:pPr>
        <w:ind w:left="1020" w:hanging="360"/>
      </w:pPr>
      <w:rPr>
        <w:rFonts w:ascii="Symbol" w:hAnsi="Symbol"/>
      </w:rPr>
    </w:lvl>
    <w:lvl w:ilvl="7" w:tplc="390CE378">
      <w:start w:val="1"/>
      <w:numFmt w:val="bullet"/>
      <w:lvlText w:val=""/>
      <w:lvlJc w:val="left"/>
      <w:pPr>
        <w:ind w:left="1020" w:hanging="360"/>
      </w:pPr>
      <w:rPr>
        <w:rFonts w:ascii="Symbol" w:hAnsi="Symbol"/>
      </w:rPr>
    </w:lvl>
    <w:lvl w:ilvl="8" w:tplc="0B1806CC">
      <w:start w:val="1"/>
      <w:numFmt w:val="bullet"/>
      <w:lvlText w:val=""/>
      <w:lvlJc w:val="left"/>
      <w:pPr>
        <w:ind w:left="1020" w:hanging="360"/>
      </w:pPr>
      <w:rPr>
        <w:rFonts w:ascii="Symbol" w:hAnsi="Symbol"/>
      </w:rPr>
    </w:lvl>
  </w:abstractNum>
  <w:abstractNum w:abstractNumId="6" w15:restartNumberingAfterBreak="0">
    <w:nsid w:val="1C2D21DD"/>
    <w:multiLevelType w:val="hybridMultilevel"/>
    <w:tmpl w:val="1A605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32EBB"/>
    <w:multiLevelType w:val="hybridMultilevel"/>
    <w:tmpl w:val="E1AA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92A6C"/>
    <w:multiLevelType w:val="hybridMultilevel"/>
    <w:tmpl w:val="6748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B15E3"/>
    <w:multiLevelType w:val="hybridMultilevel"/>
    <w:tmpl w:val="D66A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15FF9"/>
    <w:multiLevelType w:val="hybridMultilevel"/>
    <w:tmpl w:val="599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D5339"/>
    <w:multiLevelType w:val="multilevel"/>
    <w:tmpl w:val="DBC0E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705361"/>
    <w:multiLevelType w:val="hybridMultilevel"/>
    <w:tmpl w:val="E720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CD7C47"/>
    <w:multiLevelType w:val="hybridMultilevel"/>
    <w:tmpl w:val="FC28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672BB"/>
    <w:multiLevelType w:val="hybridMultilevel"/>
    <w:tmpl w:val="FA4CD9E2"/>
    <w:lvl w:ilvl="0" w:tplc="46742E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F1234"/>
    <w:multiLevelType w:val="hybridMultilevel"/>
    <w:tmpl w:val="2D7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692815"/>
    <w:multiLevelType w:val="hybridMultilevel"/>
    <w:tmpl w:val="EAAC6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912D2"/>
    <w:multiLevelType w:val="hybridMultilevel"/>
    <w:tmpl w:val="4F54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DA12EC"/>
    <w:multiLevelType w:val="hybridMultilevel"/>
    <w:tmpl w:val="51EEADD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471C26"/>
    <w:multiLevelType w:val="hybridMultilevel"/>
    <w:tmpl w:val="0C8470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1994F8E"/>
    <w:multiLevelType w:val="hybridMultilevel"/>
    <w:tmpl w:val="CBAE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264510"/>
    <w:multiLevelType w:val="hybridMultilevel"/>
    <w:tmpl w:val="55C8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34BD6"/>
    <w:multiLevelType w:val="hybridMultilevel"/>
    <w:tmpl w:val="22CC3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757202"/>
    <w:multiLevelType w:val="hybridMultilevel"/>
    <w:tmpl w:val="F5BA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052AF"/>
    <w:multiLevelType w:val="hybridMultilevel"/>
    <w:tmpl w:val="83605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55EF4"/>
    <w:multiLevelType w:val="hybridMultilevel"/>
    <w:tmpl w:val="21F041F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29" w15:restartNumberingAfterBreak="0">
    <w:nsid w:val="65E30FF8"/>
    <w:multiLevelType w:val="hybridMultilevel"/>
    <w:tmpl w:val="7C4A9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BF7B9B"/>
    <w:multiLevelType w:val="hybridMultilevel"/>
    <w:tmpl w:val="7D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E81528"/>
    <w:multiLevelType w:val="hybridMultilevel"/>
    <w:tmpl w:val="906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1A1893"/>
    <w:multiLevelType w:val="hybridMultilevel"/>
    <w:tmpl w:val="D8EC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7A5740"/>
    <w:multiLevelType w:val="hybridMultilevel"/>
    <w:tmpl w:val="D55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31F57"/>
    <w:multiLevelType w:val="hybridMultilevel"/>
    <w:tmpl w:val="1020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6945BE"/>
    <w:multiLevelType w:val="hybridMultilevel"/>
    <w:tmpl w:val="9690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904E2"/>
    <w:multiLevelType w:val="hybridMultilevel"/>
    <w:tmpl w:val="EBCA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FE259B"/>
    <w:multiLevelType w:val="hybridMultilevel"/>
    <w:tmpl w:val="D92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327AB0"/>
    <w:multiLevelType w:val="hybridMultilevel"/>
    <w:tmpl w:val="1324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8954199">
    <w:abstractNumId w:val="15"/>
  </w:num>
  <w:num w:numId="2" w16cid:durableId="2042197517">
    <w:abstractNumId w:val="26"/>
  </w:num>
  <w:num w:numId="3" w16cid:durableId="728267629">
    <w:abstractNumId w:val="1"/>
  </w:num>
  <w:num w:numId="4" w16cid:durableId="68770649">
    <w:abstractNumId w:val="20"/>
  </w:num>
  <w:num w:numId="5" w16cid:durableId="1714648679">
    <w:abstractNumId w:val="12"/>
  </w:num>
  <w:num w:numId="6" w16cid:durableId="2097052864">
    <w:abstractNumId w:val="13"/>
  </w:num>
  <w:num w:numId="7" w16cid:durableId="339502439">
    <w:abstractNumId w:val="39"/>
  </w:num>
  <w:num w:numId="8" w16cid:durableId="1123308641">
    <w:abstractNumId w:val="22"/>
  </w:num>
  <w:num w:numId="9" w16cid:durableId="828014358">
    <w:abstractNumId w:val="17"/>
  </w:num>
  <w:num w:numId="10" w16cid:durableId="1385325530">
    <w:abstractNumId w:val="37"/>
  </w:num>
  <w:num w:numId="11" w16cid:durableId="67314062">
    <w:abstractNumId w:val="21"/>
  </w:num>
  <w:num w:numId="12" w16cid:durableId="753162603">
    <w:abstractNumId w:val="3"/>
  </w:num>
  <w:num w:numId="13" w16cid:durableId="996152791">
    <w:abstractNumId w:val="6"/>
  </w:num>
  <w:num w:numId="14" w16cid:durableId="2020425347">
    <w:abstractNumId w:val="11"/>
  </w:num>
  <w:num w:numId="15" w16cid:durableId="2121799589">
    <w:abstractNumId w:val="19"/>
  </w:num>
  <w:num w:numId="16" w16cid:durableId="723531444">
    <w:abstractNumId w:val="28"/>
  </w:num>
  <w:num w:numId="17" w16cid:durableId="590167217">
    <w:abstractNumId w:val="9"/>
  </w:num>
  <w:num w:numId="18" w16cid:durableId="2082487666">
    <w:abstractNumId w:val="34"/>
  </w:num>
  <w:num w:numId="19" w16cid:durableId="1166241868">
    <w:abstractNumId w:val="32"/>
  </w:num>
  <w:num w:numId="20" w16cid:durableId="620847298">
    <w:abstractNumId w:val="24"/>
  </w:num>
  <w:num w:numId="21" w16cid:durableId="1765178482">
    <w:abstractNumId w:val="33"/>
  </w:num>
  <w:num w:numId="22" w16cid:durableId="1820925016">
    <w:abstractNumId w:val="7"/>
  </w:num>
  <w:num w:numId="23" w16cid:durableId="1450122794">
    <w:abstractNumId w:val="30"/>
  </w:num>
  <w:num w:numId="24" w16cid:durableId="1014918699">
    <w:abstractNumId w:val="14"/>
  </w:num>
  <w:num w:numId="25" w16cid:durableId="441650197">
    <w:abstractNumId w:val="10"/>
  </w:num>
  <w:num w:numId="26" w16cid:durableId="2122458204">
    <w:abstractNumId w:val="8"/>
  </w:num>
  <w:num w:numId="27" w16cid:durableId="319773639">
    <w:abstractNumId w:val="18"/>
  </w:num>
  <w:num w:numId="28" w16cid:durableId="553347231">
    <w:abstractNumId w:val="27"/>
  </w:num>
  <w:num w:numId="29" w16cid:durableId="1564558243">
    <w:abstractNumId w:val="4"/>
  </w:num>
  <w:num w:numId="30" w16cid:durableId="881788526">
    <w:abstractNumId w:val="29"/>
  </w:num>
  <w:num w:numId="31" w16cid:durableId="1429811575">
    <w:abstractNumId w:val="35"/>
  </w:num>
  <w:num w:numId="32" w16cid:durableId="565845495">
    <w:abstractNumId w:val="16"/>
  </w:num>
  <w:num w:numId="33" w16cid:durableId="967079588">
    <w:abstractNumId w:val="23"/>
  </w:num>
  <w:num w:numId="34" w16cid:durableId="50888311">
    <w:abstractNumId w:val="38"/>
  </w:num>
  <w:num w:numId="35" w16cid:durableId="1669866497">
    <w:abstractNumId w:val="31"/>
  </w:num>
  <w:num w:numId="36" w16cid:durableId="929586230">
    <w:abstractNumId w:val="25"/>
  </w:num>
  <w:num w:numId="37" w16cid:durableId="2119911024">
    <w:abstractNumId w:val="36"/>
  </w:num>
  <w:num w:numId="38" w16cid:durableId="1863981597">
    <w:abstractNumId w:val="0"/>
  </w:num>
  <w:num w:numId="39" w16cid:durableId="188419192">
    <w:abstractNumId w:val="5"/>
  </w:num>
  <w:num w:numId="40" w16cid:durableId="409158987">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796"/>
    <w:rsid w:val="00002537"/>
    <w:rsid w:val="00002DCB"/>
    <w:rsid w:val="00003386"/>
    <w:rsid w:val="000039F5"/>
    <w:rsid w:val="00004188"/>
    <w:rsid w:val="0000508F"/>
    <w:rsid w:val="000053C8"/>
    <w:rsid w:val="00005DC5"/>
    <w:rsid w:val="0000752B"/>
    <w:rsid w:val="00007844"/>
    <w:rsid w:val="000079FF"/>
    <w:rsid w:val="00007D2F"/>
    <w:rsid w:val="00010D19"/>
    <w:rsid w:val="00011CE5"/>
    <w:rsid w:val="000125E6"/>
    <w:rsid w:val="000138D0"/>
    <w:rsid w:val="00014500"/>
    <w:rsid w:val="00014794"/>
    <w:rsid w:val="000153EA"/>
    <w:rsid w:val="000164AD"/>
    <w:rsid w:val="00016C10"/>
    <w:rsid w:val="000172F4"/>
    <w:rsid w:val="00017A89"/>
    <w:rsid w:val="00020007"/>
    <w:rsid w:val="000204B2"/>
    <w:rsid w:val="00020DBA"/>
    <w:rsid w:val="00020E94"/>
    <w:rsid w:val="00021E75"/>
    <w:rsid w:val="00021F77"/>
    <w:rsid w:val="0002205F"/>
    <w:rsid w:val="00022B80"/>
    <w:rsid w:val="00022BF2"/>
    <w:rsid w:val="00022CCB"/>
    <w:rsid w:val="0002454B"/>
    <w:rsid w:val="00024AE7"/>
    <w:rsid w:val="00025953"/>
    <w:rsid w:val="00025FB0"/>
    <w:rsid w:val="000260DB"/>
    <w:rsid w:val="00027AA7"/>
    <w:rsid w:val="0003073B"/>
    <w:rsid w:val="00032656"/>
    <w:rsid w:val="00032B5D"/>
    <w:rsid w:val="000331A2"/>
    <w:rsid w:val="000363CB"/>
    <w:rsid w:val="000366C8"/>
    <w:rsid w:val="000369D0"/>
    <w:rsid w:val="00036EE8"/>
    <w:rsid w:val="0004022E"/>
    <w:rsid w:val="0004151F"/>
    <w:rsid w:val="00041839"/>
    <w:rsid w:val="00042B41"/>
    <w:rsid w:val="00043218"/>
    <w:rsid w:val="00043AB6"/>
    <w:rsid w:val="000440CD"/>
    <w:rsid w:val="00044A7A"/>
    <w:rsid w:val="00045B0D"/>
    <w:rsid w:val="00045D97"/>
    <w:rsid w:val="00046DC3"/>
    <w:rsid w:val="00047EF9"/>
    <w:rsid w:val="000521AD"/>
    <w:rsid w:val="000532B5"/>
    <w:rsid w:val="000535E5"/>
    <w:rsid w:val="000538E3"/>
    <w:rsid w:val="00054398"/>
    <w:rsid w:val="00054447"/>
    <w:rsid w:val="00054B6C"/>
    <w:rsid w:val="00056791"/>
    <w:rsid w:val="000572DB"/>
    <w:rsid w:val="00057C41"/>
    <w:rsid w:val="00062CE6"/>
    <w:rsid w:val="000631B0"/>
    <w:rsid w:val="00063E9E"/>
    <w:rsid w:val="000645F7"/>
    <w:rsid w:val="000646DE"/>
    <w:rsid w:val="00065232"/>
    <w:rsid w:val="00067B3D"/>
    <w:rsid w:val="00067ED3"/>
    <w:rsid w:val="00071362"/>
    <w:rsid w:val="0007274B"/>
    <w:rsid w:val="000731B6"/>
    <w:rsid w:val="000731B8"/>
    <w:rsid w:val="000737B3"/>
    <w:rsid w:val="000737B5"/>
    <w:rsid w:val="00073889"/>
    <w:rsid w:val="00073BF2"/>
    <w:rsid w:val="000766A8"/>
    <w:rsid w:val="000766F2"/>
    <w:rsid w:val="0007676B"/>
    <w:rsid w:val="00076B99"/>
    <w:rsid w:val="00076DED"/>
    <w:rsid w:val="000772E2"/>
    <w:rsid w:val="00077569"/>
    <w:rsid w:val="000806E8"/>
    <w:rsid w:val="000830AE"/>
    <w:rsid w:val="00083CA4"/>
    <w:rsid w:val="00084196"/>
    <w:rsid w:val="000848DB"/>
    <w:rsid w:val="000849D3"/>
    <w:rsid w:val="0008798C"/>
    <w:rsid w:val="000879E2"/>
    <w:rsid w:val="00087FB0"/>
    <w:rsid w:val="00090D79"/>
    <w:rsid w:val="000913F3"/>
    <w:rsid w:val="000916E7"/>
    <w:rsid w:val="000928CA"/>
    <w:rsid w:val="00093284"/>
    <w:rsid w:val="0009585D"/>
    <w:rsid w:val="00095BF2"/>
    <w:rsid w:val="00095D4C"/>
    <w:rsid w:val="00095FF9"/>
    <w:rsid w:val="0009745F"/>
    <w:rsid w:val="000A03B2"/>
    <w:rsid w:val="000A149E"/>
    <w:rsid w:val="000A174B"/>
    <w:rsid w:val="000A1E31"/>
    <w:rsid w:val="000A68F3"/>
    <w:rsid w:val="000A6C3C"/>
    <w:rsid w:val="000A759F"/>
    <w:rsid w:val="000A7AE4"/>
    <w:rsid w:val="000B0AFA"/>
    <w:rsid w:val="000B122D"/>
    <w:rsid w:val="000B13C3"/>
    <w:rsid w:val="000B1449"/>
    <w:rsid w:val="000B149B"/>
    <w:rsid w:val="000B1A8F"/>
    <w:rsid w:val="000B1AAF"/>
    <w:rsid w:val="000B24E2"/>
    <w:rsid w:val="000B3FF1"/>
    <w:rsid w:val="000B4B8D"/>
    <w:rsid w:val="000B4C6A"/>
    <w:rsid w:val="000B5496"/>
    <w:rsid w:val="000B54B3"/>
    <w:rsid w:val="000B68F0"/>
    <w:rsid w:val="000B75C0"/>
    <w:rsid w:val="000C00AF"/>
    <w:rsid w:val="000C1551"/>
    <w:rsid w:val="000C205B"/>
    <w:rsid w:val="000C2F83"/>
    <w:rsid w:val="000C3B27"/>
    <w:rsid w:val="000C4480"/>
    <w:rsid w:val="000C49A6"/>
    <w:rsid w:val="000C6D09"/>
    <w:rsid w:val="000D0AB3"/>
    <w:rsid w:val="000D0B3E"/>
    <w:rsid w:val="000D1A78"/>
    <w:rsid w:val="000D3007"/>
    <w:rsid w:val="000D343E"/>
    <w:rsid w:val="000D49A1"/>
    <w:rsid w:val="000D535F"/>
    <w:rsid w:val="000D57C8"/>
    <w:rsid w:val="000D59E7"/>
    <w:rsid w:val="000D5FC1"/>
    <w:rsid w:val="000D77A3"/>
    <w:rsid w:val="000E069E"/>
    <w:rsid w:val="000E0FAE"/>
    <w:rsid w:val="000E153D"/>
    <w:rsid w:val="000E1580"/>
    <w:rsid w:val="000E1A23"/>
    <w:rsid w:val="000E3025"/>
    <w:rsid w:val="000E31B8"/>
    <w:rsid w:val="000E41AB"/>
    <w:rsid w:val="000E4FEB"/>
    <w:rsid w:val="000E5801"/>
    <w:rsid w:val="000E606C"/>
    <w:rsid w:val="000E60C6"/>
    <w:rsid w:val="000E7120"/>
    <w:rsid w:val="000E794D"/>
    <w:rsid w:val="000E7D57"/>
    <w:rsid w:val="000E7DA4"/>
    <w:rsid w:val="000E7EE7"/>
    <w:rsid w:val="000F01B4"/>
    <w:rsid w:val="000F0212"/>
    <w:rsid w:val="000F0562"/>
    <w:rsid w:val="000F17B9"/>
    <w:rsid w:val="000F19DB"/>
    <w:rsid w:val="000F3DB3"/>
    <w:rsid w:val="000F4C87"/>
    <w:rsid w:val="000F4FA0"/>
    <w:rsid w:val="000F64FA"/>
    <w:rsid w:val="000F71E0"/>
    <w:rsid w:val="000F7634"/>
    <w:rsid w:val="000F7762"/>
    <w:rsid w:val="001002A2"/>
    <w:rsid w:val="001007B5"/>
    <w:rsid w:val="00100CBA"/>
    <w:rsid w:val="00101171"/>
    <w:rsid w:val="00104145"/>
    <w:rsid w:val="00104993"/>
    <w:rsid w:val="001062ED"/>
    <w:rsid w:val="00107961"/>
    <w:rsid w:val="00110D18"/>
    <w:rsid w:val="00112541"/>
    <w:rsid w:val="00114674"/>
    <w:rsid w:val="00115833"/>
    <w:rsid w:val="001168F3"/>
    <w:rsid w:val="001173E7"/>
    <w:rsid w:val="001201C4"/>
    <w:rsid w:val="00120B79"/>
    <w:rsid w:val="00120D2B"/>
    <w:rsid w:val="001216A3"/>
    <w:rsid w:val="00121830"/>
    <w:rsid w:val="0012252B"/>
    <w:rsid w:val="00122DC3"/>
    <w:rsid w:val="0012553F"/>
    <w:rsid w:val="00125FE7"/>
    <w:rsid w:val="0012612A"/>
    <w:rsid w:val="00126731"/>
    <w:rsid w:val="00126D9C"/>
    <w:rsid w:val="001275A7"/>
    <w:rsid w:val="001312C0"/>
    <w:rsid w:val="001315C1"/>
    <w:rsid w:val="00131EB7"/>
    <w:rsid w:val="00132D63"/>
    <w:rsid w:val="001336C9"/>
    <w:rsid w:val="00134A24"/>
    <w:rsid w:val="00135960"/>
    <w:rsid w:val="00136617"/>
    <w:rsid w:val="0013784B"/>
    <w:rsid w:val="00140662"/>
    <w:rsid w:val="001412CE"/>
    <w:rsid w:val="00141E05"/>
    <w:rsid w:val="001424A7"/>
    <w:rsid w:val="001425B3"/>
    <w:rsid w:val="00142A22"/>
    <w:rsid w:val="00142B12"/>
    <w:rsid w:val="00142CBD"/>
    <w:rsid w:val="0014307B"/>
    <w:rsid w:val="00143985"/>
    <w:rsid w:val="0014424E"/>
    <w:rsid w:val="001455C7"/>
    <w:rsid w:val="0015094D"/>
    <w:rsid w:val="001511C1"/>
    <w:rsid w:val="0015127B"/>
    <w:rsid w:val="0015174E"/>
    <w:rsid w:val="00154E89"/>
    <w:rsid w:val="001550A8"/>
    <w:rsid w:val="00156C93"/>
    <w:rsid w:val="0016042B"/>
    <w:rsid w:val="00161148"/>
    <w:rsid w:val="00162216"/>
    <w:rsid w:val="00163411"/>
    <w:rsid w:val="001647C3"/>
    <w:rsid w:val="00164DB5"/>
    <w:rsid w:val="001653F6"/>
    <w:rsid w:val="0016603A"/>
    <w:rsid w:val="0016616C"/>
    <w:rsid w:val="001665B0"/>
    <w:rsid w:val="00166C08"/>
    <w:rsid w:val="00166CCE"/>
    <w:rsid w:val="0016705F"/>
    <w:rsid w:val="00167325"/>
    <w:rsid w:val="00167F7D"/>
    <w:rsid w:val="0017072B"/>
    <w:rsid w:val="00170770"/>
    <w:rsid w:val="00170E76"/>
    <w:rsid w:val="00170EB7"/>
    <w:rsid w:val="0017101C"/>
    <w:rsid w:val="00171C43"/>
    <w:rsid w:val="00171DB4"/>
    <w:rsid w:val="00172C7D"/>
    <w:rsid w:val="00173A63"/>
    <w:rsid w:val="00173EBC"/>
    <w:rsid w:val="00175DE7"/>
    <w:rsid w:val="00175E65"/>
    <w:rsid w:val="00176CDF"/>
    <w:rsid w:val="001801BF"/>
    <w:rsid w:val="00181D8F"/>
    <w:rsid w:val="0018285D"/>
    <w:rsid w:val="00183A44"/>
    <w:rsid w:val="001862E7"/>
    <w:rsid w:val="00187C19"/>
    <w:rsid w:val="00187F96"/>
    <w:rsid w:val="00190248"/>
    <w:rsid w:val="001903FE"/>
    <w:rsid w:val="00190D68"/>
    <w:rsid w:val="00191144"/>
    <w:rsid w:val="0019122C"/>
    <w:rsid w:val="0019205B"/>
    <w:rsid w:val="001936EF"/>
    <w:rsid w:val="001938D6"/>
    <w:rsid w:val="00194473"/>
    <w:rsid w:val="0019453D"/>
    <w:rsid w:val="00195C2D"/>
    <w:rsid w:val="00195C74"/>
    <w:rsid w:val="0019673D"/>
    <w:rsid w:val="00197CC3"/>
    <w:rsid w:val="00197E1F"/>
    <w:rsid w:val="001A1D0B"/>
    <w:rsid w:val="001A234B"/>
    <w:rsid w:val="001A41DB"/>
    <w:rsid w:val="001A4D50"/>
    <w:rsid w:val="001B0B1A"/>
    <w:rsid w:val="001B10AF"/>
    <w:rsid w:val="001B1559"/>
    <w:rsid w:val="001B1A50"/>
    <w:rsid w:val="001B231A"/>
    <w:rsid w:val="001B332B"/>
    <w:rsid w:val="001B46E3"/>
    <w:rsid w:val="001B75BB"/>
    <w:rsid w:val="001C10B8"/>
    <w:rsid w:val="001C1223"/>
    <w:rsid w:val="001C19E9"/>
    <w:rsid w:val="001C1CBA"/>
    <w:rsid w:val="001C21BF"/>
    <w:rsid w:val="001C335E"/>
    <w:rsid w:val="001C4D83"/>
    <w:rsid w:val="001C4E8E"/>
    <w:rsid w:val="001C5782"/>
    <w:rsid w:val="001C5A8F"/>
    <w:rsid w:val="001C5F0C"/>
    <w:rsid w:val="001C67C7"/>
    <w:rsid w:val="001C736C"/>
    <w:rsid w:val="001C7CFE"/>
    <w:rsid w:val="001C7E3A"/>
    <w:rsid w:val="001D06FA"/>
    <w:rsid w:val="001D09FD"/>
    <w:rsid w:val="001D0FFB"/>
    <w:rsid w:val="001D21B5"/>
    <w:rsid w:val="001D48A1"/>
    <w:rsid w:val="001D4A27"/>
    <w:rsid w:val="001D5982"/>
    <w:rsid w:val="001D67EB"/>
    <w:rsid w:val="001D74BC"/>
    <w:rsid w:val="001D7852"/>
    <w:rsid w:val="001E06BC"/>
    <w:rsid w:val="001E13A6"/>
    <w:rsid w:val="001E1614"/>
    <w:rsid w:val="001E1E2B"/>
    <w:rsid w:val="001E30F7"/>
    <w:rsid w:val="001E3469"/>
    <w:rsid w:val="001E5004"/>
    <w:rsid w:val="001E527B"/>
    <w:rsid w:val="001E669B"/>
    <w:rsid w:val="001E6AA5"/>
    <w:rsid w:val="001E7B8B"/>
    <w:rsid w:val="001F0AF5"/>
    <w:rsid w:val="001F0B42"/>
    <w:rsid w:val="001F154C"/>
    <w:rsid w:val="001F19A6"/>
    <w:rsid w:val="001F28B3"/>
    <w:rsid w:val="001F36E3"/>
    <w:rsid w:val="001F377B"/>
    <w:rsid w:val="001F377F"/>
    <w:rsid w:val="001F3E2B"/>
    <w:rsid w:val="001F3E86"/>
    <w:rsid w:val="001F4771"/>
    <w:rsid w:val="001F47FF"/>
    <w:rsid w:val="001F7486"/>
    <w:rsid w:val="002001D2"/>
    <w:rsid w:val="00202AB0"/>
    <w:rsid w:val="00203A16"/>
    <w:rsid w:val="002040C4"/>
    <w:rsid w:val="0020466A"/>
    <w:rsid w:val="002049D7"/>
    <w:rsid w:val="0020542A"/>
    <w:rsid w:val="00206653"/>
    <w:rsid w:val="00206695"/>
    <w:rsid w:val="0020672D"/>
    <w:rsid w:val="00206959"/>
    <w:rsid w:val="0021080F"/>
    <w:rsid w:val="00210FEF"/>
    <w:rsid w:val="0021106D"/>
    <w:rsid w:val="00211487"/>
    <w:rsid w:val="002114A8"/>
    <w:rsid w:val="00214961"/>
    <w:rsid w:val="00214B69"/>
    <w:rsid w:val="00215B0A"/>
    <w:rsid w:val="00215D5F"/>
    <w:rsid w:val="00216C05"/>
    <w:rsid w:val="00216D9C"/>
    <w:rsid w:val="0022045B"/>
    <w:rsid w:val="002209FA"/>
    <w:rsid w:val="00221256"/>
    <w:rsid w:val="002219FF"/>
    <w:rsid w:val="00221D95"/>
    <w:rsid w:val="00223291"/>
    <w:rsid w:val="002254E3"/>
    <w:rsid w:val="002263E9"/>
    <w:rsid w:val="002325E7"/>
    <w:rsid w:val="00234434"/>
    <w:rsid w:val="002349CD"/>
    <w:rsid w:val="00235C37"/>
    <w:rsid w:val="00236909"/>
    <w:rsid w:val="002376D0"/>
    <w:rsid w:val="0024066D"/>
    <w:rsid w:val="00240718"/>
    <w:rsid w:val="002416DB"/>
    <w:rsid w:val="00241E7A"/>
    <w:rsid w:val="002439FB"/>
    <w:rsid w:val="00244B15"/>
    <w:rsid w:val="00244B98"/>
    <w:rsid w:val="002460AB"/>
    <w:rsid w:val="00246E2C"/>
    <w:rsid w:val="00246EC3"/>
    <w:rsid w:val="00250170"/>
    <w:rsid w:val="00250539"/>
    <w:rsid w:val="00250D4D"/>
    <w:rsid w:val="00252503"/>
    <w:rsid w:val="00252E52"/>
    <w:rsid w:val="00253960"/>
    <w:rsid w:val="002542BE"/>
    <w:rsid w:val="00255E67"/>
    <w:rsid w:val="00257EEB"/>
    <w:rsid w:val="00257F2A"/>
    <w:rsid w:val="002600CC"/>
    <w:rsid w:val="00260A0E"/>
    <w:rsid w:val="00260C3A"/>
    <w:rsid w:val="002616C4"/>
    <w:rsid w:val="00261899"/>
    <w:rsid w:val="00261A48"/>
    <w:rsid w:val="00266C36"/>
    <w:rsid w:val="00267290"/>
    <w:rsid w:val="0027179D"/>
    <w:rsid w:val="00272E96"/>
    <w:rsid w:val="0027356D"/>
    <w:rsid w:val="00274370"/>
    <w:rsid w:val="0027450F"/>
    <w:rsid w:val="00275267"/>
    <w:rsid w:val="00276697"/>
    <w:rsid w:val="00277E23"/>
    <w:rsid w:val="002808F2"/>
    <w:rsid w:val="00281D1E"/>
    <w:rsid w:val="0028265C"/>
    <w:rsid w:val="00282D76"/>
    <w:rsid w:val="00283A46"/>
    <w:rsid w:val="00283FEB"/>
    <w:rsid w:val="002854AC"/>
    <w:rsid w:val="00285B64"/>
    <w:rsid w:val="00286BFC"/>
    <w:rsid w:val="00287021"/>
    <w:rsid w:val="00287E63"/>
    <w:rsid w:val="00290B12"/>
    <w:rsid w:val="00291470"/>
    <w:rsid w:val="00291D4A"/>
    <w:rsid w:val="00292943"/>
    <w:rsid w:val="00293016"/>
    <w:rsid w:val="002930A5"/>
    <w:rsid w:val="00293600"/>
    <w:rsid w:val="002937BB"/>
    <w:rsid w:val="00294F03"/>
    <w:rsid w:val="0029513D"/>
    <w:rsid w:val="00296044"/>
    <w:rsid w:val="002A0D9A"/>
    <w:rsid w:val="002A1BE4"/>
    <w:rsid w:val="002A314D"/>
    <w:rsid w:val="002A3ADB"/>
    <w:rsid w:val="002A3C67"/>
    <w:rsid w:val="002A3E9C"/>
    <w:rsid w:val="002A500C"/>
    <w:rsid w:val="002B0017"/>
    <w:rsid w:val="002B01B7"/>
    <w:rsid w:val="002B048A"/>
    <w:rsid w:val="002B0B23"/>
    <w:rsid w:val="002B0C80"/>
    <w:rsid w:val="002B1995"/>
    <w:rsid w:val="002B1CCC"/>
    <w:rsid w:val="002B3C6C"/>
    <w:rsid w:val="002B41F0"/>
    <w:rsid w:val="002B5CA7"/>
    <w:rsid w:val="002B6AEC"/>
    <w:rsid w:val="002B772B"/>
    <w:rsid w:val="002C0FE8"/>
    <w:rsid w:val="002C113C"/>
    <w:rsid w:val="002C24E1"/>
    <w:rsid w:val="002C37C6"/>
    <w:rsid w:val="002C3AB8"/>
    <w:rsid w:val="002C4B06"/>
    <w:rsid w:val="002C6B9F"/>
    <w:rsid w:val="002C767F"/>
    <w:rsid w:val="002C7DB4"/>
    <w:rsid w:val="002D1806"/>
    <w:rsid w:val="002D1D01"/>
    <w:rsid w:val="002D2B4E"/>
    <w:rsid w:val="002D3141"/>
    <w:rsid w:val="002D3330"/>
    <w:rsid w:val="002D333A"/>
    <w:rsid w:val="002D3F29"/>
    <w:rsid w:val="002D405A"/>
    <w:rsid w:val="002D7049"/>
    <w:rsid w:val="002D7673"/>
    <w:rsid w:val="002D7730"/>
    <w:rsid w:val="002D78EE"/>
    <w:rsid w:val="002E0646"/>
    <w:rsid w:val="002E1EF5"/>
    <w:rsid w:val="002E28CA"/>
    <w:rsid w:val="002E3B7E"/>
    <w:rsid w:val="002E3E66"/>
    <w:rsid w:val="002E3EB9"/>
    <w:rsid w:val="002E54B2"/>
    <w:rsid w:val="002E64FE"/>
    <w:rsid w:val="002E7AF4"/>
    <w:rsid w:val="002F01F5"/>
    <w:rsid w:val="002F02AA"/>
    <w:rsid w:val="002F174A"/>
    <w:rsid w:val="002F1841"/>
    <w:rsid w:val="002F18AA"/>
    <w:rsid w:val="002F1B0A"/>
    <w:rsid w:val="002F254E"/>
    <w:rsid w:val="002F2B21"/>
    <w:rsid w:val="002F2D4A"/>
    <w:rsid w:val="002F32FF"/>
    <w:rsid w:val="002F36BC"/>
    <w:rsid w:val="002F3BCF"/>
    <w:rsid w:val="002F405B"/>
    <w:rsid w:val="002F4787"/>
    <w:rsid w:val="002F51A7"/>
    <w:rsid w:val="002F53F8"/>
    <w:rsid w:val="002F580E"/>
    <w:rsid w:val="002F590B"/>
    <w:rsid w:val="002F6462"/>
    <w:rsid w:val="002F6BAF"/>
    <w:rsid w:val="002F6D42"/>
    <w:rsid w:val="002F70D7"/>
    <w:rsid w:val="002F72FE"/>
    <w:rsid w:val="00300892"/>
    <w:rsid w:val="00300DC8"/>
    <w:rsid w:val="00301A9A"/>
    <w:rsid w:val="003024A6"/>
    <w:rsid w:val="0030322F"/>
    <w:rsid w:val="00304A80"/>
    <w:rsid w:val="00304B6E"/>
    <w:rsid w:val="00304E13"/>
    <w:rsid w:val="003068E7"/>
    <w:rsid w:val="00307482"/>
    <w:rsid w:val="003103D6"/>
    <w:rsid w:val="00310B11"/>
    <w:rsid w:val="00311374"/>
    <w:rsid w:val="003117C9"/>
    <w:rsid w:val="003126A5"/>
    <w:rsid w:val="00313DDD"/>
    <w:rsid w:val="0031407B"/>
    <w:rsid w:val="003140E6"/>
    <w:rsid w:val="0031648C"/>
    <w:rsid w:val="00316938"/>
    <w:rsid w:val="00317443"/>
    <w:rsid w:val="003177E2"/>
    <w:rsid w:val="00317CD6"/>
    <w:rsid w:val="00322F38"/>
    <w:rsid w:val="00323457"/>
    <w:rsid w:val="00323A2D"/>
    <w:rsid w:val="00323AC1"/>
    <w:rsid w:val="00324696"/>
    <w:rsid w:val="00324702"/>
    <w:rsid w:val="00324EEA"/>
    <w:rsid w:val="003255C6"/>
    <w:rsid w:val="003255E4"/>
    <w:rsid w:val="00325838"/>
    <w:rsid w:val="003261D4"/>
    <w:rsid w:val="00327049"/>
    <w:rsid w:val="00327116"/>
    <w:rsid w:val="00327382"/>
    <w:rsid w:val="00330383"/>
    <w:rsid w:val="00331599"/>
    <w:rsid w:val="00332455"/>
    <w:rsid w:val="003342B7"/>
    <w:rsid w:val="00334F6D"/>
    <w:rsid w:val="00334FA8"/>
    <w:rsid w:val="00334FB3"/>
    <w:rsid w:val="003354A3"/>
    <w:rsid w:val="003356AA"/>
    <w:rsid w:val="00335A16"/>
    <w:rsid w:val="003369B1"/>
    <w:rsid w:val="00336E20"/>
    <w:rsid w:val="00337A9D"/>
    <w:rsid w:val="00343C3A"/>
    <w:rsid w:val="00343F4B"/>
    <w:rsid w:val="00344187"/>
    <w:rsid w:val="003446E6"/>
    <w:rsid w:val="00344916"/>
    <w:rsid w:val="00344D52"/>
    <w:rsid w:val="003452BB"/>
    <w:rsid w:val="003458A8"/>
    <w:rsid w:val="00347CC1"/>
    <w:rsid w:val="0035030E"/>
    <w:rsid w:val="0035048B"/>
    <w:rsid w:val="00351D89"/>
    <w:rsid w:val="003527F1"/>
    <w:rsid w:val="0035348A"/>
    <w:rsid w:val="0035455D"/>
    <w:rsid w:val="003559DD"/>
    <w:rsid w:val="003567EC"/>
    <w:rsid w:val="00357374"/>
    <w:rsid w:val="003575D2"/>
    <w:rsid w:val="00357763"/>
    <w:rsid w:val="00361601"/>
    <w:rsid w:val="00361DCD"/>
    <w:rsid w:val="003623B1"/>
    <w:rsid w:val="003629F1"/>
    <w:rsid w:val="00362C30"/>
    <w:rsid w:val="00363606"/>
    <w:rsid w:val="003652C0"/>
    <w:rsid w:val="00365A4B"/>
    <w:rsid w:val="003663A7"/>
    <w:rsid w:val="00366AA0"/>
    <w:rsid w:val="00367568"/>
    <w:rsid w:val="0037012B"/>
    <w:rsid w:val="00374269"/>
    <w:rsid w:val="0037432A"/>
    <w:rsid w:val="00375579"/>
    <w:rsid w:val="0037707B"/>
    <w:rsid w:val="00380D44"/>
    <w:rsid w:val="00381382"/>
    <w:rsid w:val="00381793"/>
    <w:rsid w:val="0038315E"/>
    <w:rsid w:val="003833F7"/>
    <w:rsid w:val="003835CF"/>
    <w:rsid w:val="00383EBC"/>
    <w:rsid w:val="0038454E"/>
    <w:rsid w:val="0038469D"/>
    <w:rsid w:val="0038490E"/>
    <w:rsid w:val="00385501"/>
    <w:rsid w:val="0038597C"/>
    <w:rsid w:val="0038638A"/>
    <w:rsid w:val="00386AC8"/>
    <w:rsid w:val="0038767F"/>
    <w:rsid w:val="003912C0"/>
    <w:rsid w:val="00391F76"/>
    <w:rsid w:val="003922E6"/>
    <w:rsid w:val="003936E1"/>
    <w:rsid w:val="00396DAD"/>
    <w:rsid w:val="00397CBC"/>
    <w:rsid w:val="003A0BA0"/>
    <w:rsid w:val="003A0CCD"/>
    <w:rsid w:val="003A1436"/>
    <w:rsid w:val="003A2A4E"/>
    <w:rsid w:val="003A35E4"/>
    <w:rsid w:val="003A42D0"/>
    <w:rsid w:val="003A4A45"/>
    <w:rsid w:val="003A57BC"/>
    <w:rsid w:val="003A594C"/>
    <w:rsid w:val="003A6666"/>
    <w:rsid w:val="003A6A2B"/>
    <w:rsid w:val="003A7955"/>
    <w:rsid w:val="003A7E68"/>
    <w:rsid w:val="003B0CB8"/>
    <w:rsid w:val="003B0E02"/>
    <w:rsid w:val="003B1322"/>
    <w:rsid w:val="003B2C5C"/>
    <w:rsid w:val="003B2EA6"/>
    <w:rsid w:val="003B372E"/>
    <w:rsid w:val="003B3A5D"/>
    <w:rsid w:val="003B3BAD"/>
    <w:rsid w:val="003B6D9B"/>
    <w:rsid w:val="003B72C9"/>
    <w:rsid w:val="003B735E"/>
    <w:rsid w:val="003B7696"/>
    <w:rsid w:val="003B7780"/>
    <w:rsid w:val="003C07B9"/>
    <w:rsid w:val="003C13B0"/>
    <w:rsid w:val="003C22E3"/>
    <w:rsid w:val="003C2387"/>
    <w:rsid w:val="003C2C21"/>
    <w:rsid w:val="003C2D0E"/>
    <w:rsid w:val="003C2DD6"/>
    <w:rsid w:val="003C313F"/>
    <w:rsid w:val="003C3645"/>
    <w:rsid w:val="003C3FF2"/>
    <w:rsid w:val="003C4321"/>
    <w:rsid w:val="003C4CE6"/>
    <w:rsid w:val="003C561F"/>
    <w:rsid w:val="003C76D6"/>
    <w:rsid w:val="003C7977"/>
    <w:rsid w:val="003C7CE7"/>
    <w:rsid w:val="003D0F06"/>
    <w:rsid w:val="003D2D2F"/>
    <w:rsid w:val="003D331F"/>
    <w:rsid w:val="003D3F58"/>
    <w:rsid w:val="003D4034"/>
    <w:rsid w:val="003D4353"/>
    <w:rsid w:val="003D62E4"/>
    <w:rsid w:val="003D6FE0"/>
    <w:rsid w:val="003D7835"/>
    <w:rsid w:val="003D7C14"/>
    <w:rsid w:val="003E0C90"/>
    <w:rsid w:val="003E197C"/>
    <w:rsid w:val="003E4C96"/>
    <w:rsid w:val="003E4E13"/>
    <w:rsid w:val="003E5274"/>
    <w:rsid w:val="003E5708"/>
    <w:rsid w:val="003E6312"/>
    <w:rsid w:val="003E6AB1"/>
    <w:rsid w:val="003E7E86"/>
    <w:rsid w:val="003F0741"/>
    <w:rsid w:val="003F10F6"/>
    <w:rsid w:val="003F3065"/>
    <w:rsid w:val="003F4A8A"/>
    <w:rsid w:val="003F5539"/>
    <w:rsid w:val="003F556D"/>
    <w:rsid w:val="003F5796"/>
    <w:rsid w:val="003F5A9D"/>
    <w:rsid w:val="003F5C10"/>
    <w:rsid w:val="003F674B"/>
    <w:rsid w:val="003F7F83"/>
    <w:rsid w:val="004004FC"/>
    <w:rsid w:val="00401CF1"/>
    <w:rsid w:val="004023E8"/>
    <w:rsid w:val="00403054"/>
    <w:rsid w:val="00404B20"/>
    <w:rsid w:val="00404DA9"/>
    <w:rsid w:val="004063F0"/>
    <w:rsid w:val="00406C71"/>
    <w:rsid w:val="00407AAF"/>
    <w:rsid w:val="004106D7"/>
    <w:rsid w:val="00412F9F"/>
    <w:rsid w:val="004135D8"/>
    <w:rsid w:val="00414E0F"/>
    <w:rsid w:val="004161BF"/>
    <w:rsid w:val="004173BD"/>
    <w:rsid w:val="00420EDB"/>
    <w:rsid w:val="00421464"/>
    <w:rsid w:val="004217D1"/>
    <w:rsid w:val="00421D88"/>
    <w:rsid w:val="00421E8C"/>
    <w:rsid w:val="00422A93"/>
    <w:rsid w:val="0042380F"/>
    <w:rsid w:val="0042494F"/>
    <w:rsid w:val="00426061"/>
    <w:rsid w:val="00426390"/>
    <w:rsid w:val="004267CE"/>
    <w:rsid w:val="00427072"/>
    <w:rsid w:val="004313A4"/>
    <w:rsid w:val="00432A27"/>
    <w:rsid w:val="00432BDD"/>
    <w:rsid w:val="00432F9E"/>
    <w:rsid w:val="004330FF"/>
    <w:rsid w:val="004336DE"/>
    <w:rsid w:val="00434E57"/>
    <w:rsid w:val="00435518"/>
    <w:rsid w:val="004356A7"/>
    <w:rsid w:val="00435738"/>
    <w:rsid w:val="0043578F"/>
    <w:rsid w:val="00435892"/>
    <w:rsid w:val="0043597B"/>
    <w:rsid w:val="004370A2"/>
    <w:rsid w:val="004378A7"/>
    <w:rsid w:val="00437959"/>
    <w:rsid w:val="00437DF5"/>
    <w:rsid w:val="004408F5"/>
    <w:rsid w:val="004415B3"/>
    <w:rsid w:val="004419A4"/>
    <w:rsid w:val="00442251"/>
    <w:rsid w:val="004426AA"/>
    <w:rsid w:val="00442FC1"/>
    <w:rsid w:val="004431C4"/>
    <w:rsid w:val="0044327C"/>
    <w:rsid w:val="004437C7"/>
    <w:rsid w:val="00444166"/>
    <w:rsid w:val="0044463D"/>
    <w:rsid w:val="00444C06"/>
    <w:rsid w:val="00444CC5"/>
    <w:rsid w:val="00445D7E"/>
    <w:rsid w:val="00447823"/>
    <w:rsid w:val="00450737"/>
    <w:rsid w:val="00450C11"/>
    <w:rsid w:val="0045107C"/>
    <w:rsid w:val="00451355"/>
    <w:rsid w:val="00452203"/>
    <w:rsid w:val="004522BB"/>
    <w:rsid w:val="00452B08"/>
    <w:rsid w:val="004530E2"/>
    <w:rsid w:val="004536AD"/>
    <w:rsid w:val="0045372E"/>
    <w:rsid w:val="00454407"/>
    <w:rsid w:val="00454E43"/>
    <w:rsid w:val="00457438"/>
    <w:rsid w:val="004579EA"/>
    <w:rsid w:val="00460E6F"/>
    <w:rsid w:val="00460FBF"/>
    <w:rsid w:val="00461F52"/>
    <w:rsid w:val="00461F93"/>
    <w:rsid w:val="004644B5"/>
    <w:rsid w:val="00465A62"/>
    <w:rsid w:val="00465AD3"/>
    <w:rsid w:val="00465CBB"/>
    <w:rsid w:val="00465FAB"/>
    <w:rsid w:val="004662DC"/>
    <w:rsid w:val="00466BB9"/>
    <w:rsid w:val="00466C17"/>
    <w:rsid w:val="00471A58"/>
    <w:rsid w:val="004738BB"/>
    <w:rsid w:val="00473FA9"/>
    <w:rsid w:val="00476747"/>
    <w:rsid w:val="00480ABF"/>
    <w:rsid w:val="0048141D"/>
    <w:rsid w:val="0048181E"/>
    <w:rsid w:val="00481BA4"/>
    <w:rsid w:val="00482438"/>
    <w:rsid w:val="00482C3B"/>
    <w:rsid w:val="00482E47"/>
    <w:rsid w:val="00484699"/>
    <w:rsid w:val="00484F81"/>
    <w:rsid w:val="00485096"/>
    <w:rsid w:val="00486FB5"/>
    <w:rsid w:val="004870B4"/>
    <w:rsid w:val="004872B6"/>
    <w:rsid w:val="00490243"/>
    <w:rsid w:val="00490C6C"/>
    <w:rsid w:val="0049176C"/>
    <w:rsid w:val="00491FC5"/>
    <w:rsid w:val="00494058"/>
    <w:rsid w:val="004941F7"/>
    <w:rsid w:val="00495720"/>
    <w:rsid w:val="00495B93"/>
    <w:rsid w:val="0049661A"/>
    <w:rsid w:val="004A0D10"/>
    <w:rsid w:val="004A27C8"/>
    <w:rsid w:val="004A2C76"/>
    <w:rsid w:val="004A46F1"/>
    <w:rsid w:val="004A4BEE"/>
    <w:rsid w:val="004A617C"/>
    <w:rsid w:val="004A632E"/>
    <w:rsid w:val="004A664D"/>
    <w:rsid w:val="004A6D55"/>
    <w:rsid w:val="004A7AFF"/>
    <w:rsid w:val="004A7CF9"/>
    <w:rsid w:val="004B0B60"/>
    <w:rsid w:val="004B0E45"/>
    <w:rsid w:val="004B1E6C"/>
    <w:rsid w:val="004B2D7C"/>
    <w:rsid w:val="004B434B"/>
    <w:rsid w:val="004B56C1"/>
    <w:rsid w:val="004B56D4"/>
    <w:rsid w:val="004B5EDE"/>
    <w:rsid w:val="004B6FA2"/>
    <w:rsid w:val="004C07F8"/>
    <w:rsid w:val="004C1445"/>
    <w:rsid w:val="004C23DC"/>
    <w:rsid w:val="004C2954"/>
    <w:rsid w:val="004C2D38"/>
    <w:rsid w:val="004C3031"/>
    <w:rsid w:val="004C3CCD"/>
    <w:rsid w:val="004C3CD0"/>
    <w:rsid w:val="004C4070"/>
    <w:rsid w:val="004C42E5"/>
    <w:rsid w:val="004C5BFF"/>
    <w:rsid w:val="004C614A"/>
    <w:rsid w:val="004C67AD"/>
    <w:rsid w:val="004C7224"/>
    <w:rsid w:val="004D17FE"/>
    <w:rsid w:val="004D1861"/>
    <w:rsid w:val="004D25FC"/>
    <w:rsid w:val="004D4617"/>
    <w:rsid w:val="004D4D3F"/>
    <w:rsid w:val="004D4DDE"/>
    <w:rsid w:val="004D4FFC"/>
    <w:rsid w:val="004D5919"/>
    <w:rsid w:val="004D5D05"/>
    <w:rsid w:val="004D6378"/>
    <w:rsid w:val="004D647F"/>
    <w:rsid w:val="004D64E8"/>
    <w:rsid w:val="004E03A7"/>
    <w:rsid w:val="004E03BA"/>
    <w:rsid w:val="004E0887"/>
    <w:rsid w:val="004E16CD"/>
    <w:rsid w:val="004E2B08"/>
    <w:rsid w:val="004E3782"/>
    <w:rsid w:val="004E3809"/>
    <w:rsid w:val="004E38C2"/>
    <w:rsid w:val="004E4103"/>
    <w:rsid w:val="004E4A7A"/>
    <w:rsid w:val="004E4B1D"/>
    <w:rsid w:val="004E5182"/>
    <w:rsid w:val="004E55B9"/>
    <w:rsid w:val="004E5D63"/>
    <w:rsid w:val="004E5FC2"/>
    <w:rsid w:val="004E678F"/>
    <w:rsid w:val="004E7EB3"/>
    <w:rsid w:val="004E7F0A"/>
    <w:rsid w:val="004F0F2E"/>
    <w:rsid w:val="004F19B4"/>
    <w:rsid w:val="004F1C08"/>
    <w:rsid w:val="004F2209"/>
    <w:rsid w:val="004F3E92"/>
    <w:rsid w:val="004F52D0"/>
    <w:rsid w:val="004F5347"/>
    <w:rsid w:val="004F6B20"/>
    <w:rsid w:val="004F7EF7"/>
    <w:rsid w:val="005008CD"/>
    <w:rsid w:val="0050112E"/>
    <w:rsid w:val="00501A9D"/>
    <w:rsid w:val="005020A8"/>
    <w:rsid w:val="00502862"/>
    <w:rsid w:val="0050304B"/>
    <w:rsid w:val="0050342F"/>
    <w:rsid w:val="00503556"/>
    <w:rsid w:val="005040AA"/>
    <w:rsid w:val="005046B7"/>
    <w:rsid w:val="00504910"/>
    <w:rsid w:val="00504E30"/>
    <w:rsid w:val="00504F08"/>
    <w:rsid w:val="00505049"/>
    <w:rsid w:val="0050507B"/>
    <w:rsid w:val="00506AA0"/>
    <w:rsid w:val="00506CA1"/>
    <w:rsid w:val="005072B8"/>
    <w:rsid w:val="0051109D"/>
    <w:rsid w:val="00513EA0"/>
    <w:rsid w:val="00514494"/>
    <w:rsid w:val="0051457B"/>
    <w:rsid w:val="00514630"/>
    <w:rsid w:val="00514D0A"/>
    <w:rsid w:val="00516364"/>
    <w:rsid w:val="00516374"/>
    <w:rsid w:val="0051669E"/>
    <w:rsid w:val="00516BA4"/>
    <w:rsid w:val="00516D94"/>
    <w:rsid w:val="005212E9"/>
    <w:rsid w:val="005214E8"/>
    <w:rsid w:val="0052232D"/>
    <w:rsid w:val="0052284A"/>
    <w:rsid w:val="0052338A"/>
    <w:rsid w:val="00524ADB"/>
    <w:rsid w:val="00527BEB"/>
    <w:rsid w:val="00527F32"/>
    <w:rsid w:val="00530208"/>
    <w:rsid w:val="005305E4"/>
    <w:rsid w:val="00531F57"/>
    <w:rsid w:val="00534D1D"/>
    <w:rsid w:val="00537B61"/>
    <w:rsid w:val="005406BA"/>
    <w:rsid w:val="0054076A"/>
    <w:rsid w:val="00540901"/>
    <w:rsid w:val="005420FD"/>
    <w:rsid w:val="00543F11"/>
    <w:rsid w:val="00544A91"/>
    <w:rsid w:val="00544B6D"/>
    <w:rsid w:val="00545149"/>
    <w:rsid w:val="005452D1"/>
    <w:rsid w:val="00545479"/>
    <w:rsid w:val="005457ED"/>
    <w:rsid w:val="00545F29"/>
    <w:rsid w:val="00547BEC"/>
    <w:rsid w:val="0055022E"/>
    <w:rsid w:val="005506D4"/>
    <w:rsid w:val="00550E6C"/>
    <w:rsid w:val="0055345E"/>
    <w:rsid w:val="005558C9"/>
    <w:rsid w:val="005564BF"/>
    <w:rsid w:val="005577C2"/>
    <w:rsid w:val="00560D01"/>
    <w:rsid w:val="005613FB"/>
    <w:rsid w:val="005615CE"/>
    <w:rsid w:val="00561699"/>
    <w:rsid w:val="00561A5F"/>
    <w:rsid w:val="00563CB2"/>
    <w:rsid w:val="0056413A"/>
    <w:rsid w:val="00564BB0"/>
    <w:rsid w:val="00564DF3"/>
    <w:rsid w:val="00566D6C"/>
    <w:rsid w:val="00566F30"/>
    <w:rsid w:val="00567E20"/>
    <w:rsid w:val="00570641"/>
    <w:rsid w:val="00570A91"/>
    <w:rsid w:val="00571D27"/>
    <w:rsid w:val="0057259E"/>
    <w:rsid w:val="0057299D"/>
    <w:rsid w:val="00573E49"/>
    <w:rsid w:val="00574559"/>
    <w:rsid w:val="0057488E"/>
    <w:rsid w:val="005748B7"/>
    <w:rsid w:val="005749DC"/>
    <w:rsid w:val="00575FFA"/>
    <w:rsid w:val="00576DE1"/>
    <w:rsid w:val="005777BC"/>
    <w:rsid w:val="0057786B"/>
    <w:rsid w:val="00580C74"/>
    <w:rsid w:val="005831D0"/>
    <w:rsid w:val="00583324"/>
    <w:rsid w:val="0058420F"/>
    <w:rsid w:val="005852CB"/>
    <w:rsid w:val="0058564A"/>
    <w:rsid w:val="00585B7D"/>
    <w:rsid w:val="00585EB9"/>
    <w:rsid w:val="00586E1C"/>
    <w:rsid w:val="00587A4B"/>
    <w:rsid w:val="00587D7B"/>
    <w:rsid w:val="0059028D"/>
    <w:rsid w:val="005902A5"/>
    <w:rsid w:val="00592960"/>
    <w:rsid w:val="00592C4A"/>
    <w:rsid w:val="00595E8E"/>
    <w:rsid w:val="00595ED1"/>
    <w:rsid w:val="00596BE5"/>
    <w:rsid w:val="005970A5"/>
    <w:rsid w:val="0059741B"/>
    <w:rsid w:val="005A09BC"/>
    <w:rsid w:val="005A0AA4"/>
    <w:rsid w:val="005A0B7B"/>
    <w:rsid w:val="005A1BB0"/>
    <w:rsid w:val="005A1F8B"/>
    <w:rsid w:val="005A2FE3"/>
    <w:rsid w:val="005A3780"/>
    <w:rsid w:val="005A3E52"/>
    <w:rsid w:val="005A43D2"/>
    <w:rsid w:val="005A565D"/>
    <w:rsid w:val="005A7767"/>
    <w:rsid w:val="005B0AE9"/>
    <w:rsid w:val="005B1682"/>
    <w:rsid w:val="005B1860"/>
    <w:rsid w:val="005B1A4D"/>
    <w:rsid w:val="005B25B7"/>
    <w:rsid w:val="005B38A1"/>
    <w:rsid w:val="005B4918"/>
    <w:rsid w:val="005B5D07"/>
    <w:rsid w:val="005B71F7"/>
    <w:rsid w:val="005C030F"/>
    <w:rsid w:val="005C052F"/>
    <w:rsid w:val="005C05E9"/>
    <w:rsid w:val="005C1575"/>
    <w:rsid w:val="005C1BAD"/>
    <w:rsid w:val="005C1FD0"/>
    <w:rsid w:val="005C21D7"/>
    <w:rsid w:val="005C32BF"/>
    <w:rsid w:val="005C44E0"/>
    <w:rsid w:val="005C65A5"/>
    <w:rsid w:val="005C6C54"/>
    <w:rsid w:val="005C7666"/>
    <w:rsid w:val="005C7A14"/>
    <w:rsid w:val="005C7EB3"/>
    <w:rsid w:val="005D0E3D"/>
    <w:rsid w:val="005D26E4"/>
    <w:rsid w:val="005D28E3"/>
    <w:rsid w:val="005D4F34"/>
    <w:rsid w:val="005D798C"/>
    <w:rsid w:val="005E0375"/>
    <w:rsid w:val="005E04C9"/>
    <w:rsid w:val="005E263F"/>
    <w:rsid w:val="005E2BAA"/>
    <w:rsid w:val="005E31F0"/>
    <w:rsid w:val="005E3511"/>
    <w:rsid w:val="005E3FAA"/>
    <w:rsid w:val="005E3FB4"/>
    <w:rsid w:val="005E516B"/>
    <w:rsid w:val="005F0413"/>
    <w:rsid w:val="005F0C1A"/>
    <w:rsid w:val="005F156C"/>
    <w:rsid w:val="005F26F8"/>
    <w:rsid w:val="005F2729"/>
    <w:rsid w:val="005F2833"/>
    <w:rsid w:val="005F3D6D"/>
    <w:rsid w:val="005F3D8C"/>
    <w:rsid w:val="005F492D"/>
    <w:rsid w:val="005F4ED7"/>
    <w:rsid w:val="005F52D4"/>
    <w:rsid w:val="005F5729"/>
    <w:rsid w:val="005F590E"/>
    <w:rsid w:val="00601256"/>
    <w:rsid w:val="00601B7F"/>
    <w:rsid w:val="00601C1F"/>
    <w:rsid w:val="00602BB5"/>
    <w:rsid w:val="00604A15"/>
    <w:rsid w:val="00604B67"/>
    <w:rsid w:val="00605C2C"/>
    <w:rsid w:val="006074BC"/>
    <w:rsid w:val="00607A40"/>
    <w:rsid w:val="00610624"/>
    <w:rsid w:val="00610B0E"/>
    <w:rsid w:val="006117A3"/>
    <w:rsid w:val="006118F9"/>
    <w:rsid w:val="00611D30"/>
    <w:rsid w:val="00612459"/>
    <w:rsid w:val="00612A6B"/>
    <w:rsid w:val="00612B73"/>
    <w:rsid w:val="00613CEB"/>
    <w:rsid w:val="00614182"/>
    <w:rsid w:val="00616983"/>
    <w:rsid w:val="00616E9A"/>
    <w:rsid w:val="006205E3"/>
    <w:rsid w:val="00621BF0"/>
    <w:rsid w:val="006221A0"/>
    <w:rsid w:val="00622B4D"/>
    <w:rsid w:val="0062460B"/>
    <w:rsid w:val="00624EA2"/>
    <w:rsid w:val="0062525F"/>
    <w:rsid w:val="006252C7"/>
    <w:rsid w:val="00625457"/>
    <w:rsid w:val="00625863"/>
    <w:rsid w:val="00625AA5"/>
    <w:rsid w:val="00625B63"/>
    <w:rsid w:val="0062743C"/>
    <w:rsid w:val="00627705"/>
    <w:rsid w:val="00627870"/>
    <w:rsid w:val="00627F38"/>
    <w:rsid w:val="00633121"/>
    <w:rsid w:val="00633F06"/>
    <w:rsid w:val="00634190"/>
    <w:rsid w:val="0063436A"/>
    <w:rsid w:val="006343A7"/>
    <w:rsid w:val="0063559E"/>
    <w:rsid w:val="00636447"/>
    <w:rsid w:val="00637B7A"/>
    <w:rsid w:val="00642D4D"/>
    <w:rsid w:val="00642E24"/>
    <w:rsid w:val="00643009"/>
    <w:rsid w:val="00643048"/>
    <w:rsid w:val="006431E0"/>
    <w:rsid w:val="006454C9"/>
    <w:rsid w:val="006458E7"/>
    <w:rsid w:val="00645B5A"/>
    <w:rsid w:val="00646F59"/>
    <w:rsid w:val="006500AC"/>
    <w:rsid w:val="006509A0"/>
    <w:rsid w:val="00653F11"/>
    <w:rsid w:val="00654823"/>
    <w:rsid w:val="006559E2"/>
    <w:rsid w:val="006560A2"/>
    <w:rsid w:val="00656C1A"/>
    <w:rsid w:val="00656FB7"/>
    <w:rsid w:val="006600BC"/>
    <w:rsid w:val="00660AF5"/>
    <w:rsid w:val="00661198"/>
    <w:rsid w:val="00661773"/>
    <w:rsid w:val="0066306C"/>
    <w:rsid w:val="00663564"/>
    <w:rsid w:val="00663B31"/>
    <w:rsid w:val="006646FC"/>
    <w:rsid w:val="00664FD1"/>
    <w:rsid w:val="0066621A"/>
    <w:rsid w:val="00666ABF"/>
    <w:rsid w:val="006671E6"/>
    <w:rsid w:val="0066729E"/>
    <w:rsid w:val="00667BA9"/>
    <w:rsid w:val="00670837"/>
    <w:rsid w:val="006708AD"/>
    <w:rsid w:val="00670F25"/>
    <w:rsid w:val="00670FE0"/>
    <w:rsid w:val="006719AA"/>
    <w:rsid w:val="00671AEB"/>
    <w:rsid w:val="00673728"/>
    <w:rsid w:val="00673DB4"/>
    <w:rsid w:val="00674073"/>
    <w:rsid w:val="006761B2"/>
    <w:rsid w:val="00676AC9"/>
    <w:rsid w:val="00676B48"/>
    <w:rsid w:val="00676DD4"/>
    <w:rsid w:val="006770FE"/>
    <w:rsid w:val="006774B1"/>
    <w:rsid w:val="0067765A"/>
    <w:rsid w:val="0068061D"/>
    <w:rsid w:val="00681227"/>
    <w:rsid w:val="00682553"/>
    <w:rsid w:val="00683A01"/>
    <w:rsid w:val="006852C8"/>
    <w:rsid w:val="00685EA8"/>
    <w:rsid w:val="00687267"/>
    <w:rsid w:val="00687291"/>
    <w:rsid w:val="00687AB5"/>
    <w:rsid w:val="00687F1D"/>
    <w:rsid w:val="00690B60"/>
    <w:rsid w:val="00690D46"/>
    <w:rsid w:val="006927C8"/>
    <w:rsid w:val="00693114"/>
    <w:rsid w:val="00693AC7"/>
    <w:rsid w:val="00693BDC"/>
    <w:rsid w:val="00694AD3"/>
    <w:rsid w:val="006963FA"/>
    <w:rsid w:val="00696AB4"/>
    <w:rsid w:val="0069711E"/>
    <w:rsid w:val="006A0701"/>
    <w:rsid w:val="006A23DE"/>
    <w:rsid w:val="006A2CC3"/>
    <w:rsid w:val="006A34E6"/>
    <w:rsid w:val="006A48CD"/>
    <w:rsid w:val="006A58DC"/>
    <w:rsid w:val="006A6317"/>
    <w:rsid w:val="006A6EE0"/>
    <w:rsid w:val="006A75B3"/>
    <w:rsid w:val="006A79F8"/>
    <w:rsid w:val="006A7A5A"/>
    <w:rsid w:val="006B0B1B"/>
    <w:rsid w:val="006B1B8B"/>
    <w:rsid w:val="006B2BB1"/>
    <w:rsid w:val="006B3524"/>
    <w:rsid w:val="006B3BB0"/>
    <w:rsid w:val="006B3BB9"/>
    <w:rsid w:val="006B3EA5"/>
    <w:rsid w:val="006B3F91"/>
    <w:rsid w:val="006B5D68"/>
    <w:rsid w:val="006B5FA8"/>
    <w:rsid w:val="006B73AC"/>
    <w:rsid w:val="006B7E57"/>
    <w:rsid w:val="006C05C2"/>
    <w:rsid w:val="006C129B"/>
    <w:rsid w:val="006C20B6"/>
    <w:rsid w:val="006C21BF"/>
    <w:rsid w:val="006C2A02"/>
    <w:rsid w:val="006C2A1B"/>
    <w:rsid w:val="006C34F9"/>
    <w:rsid w:val="006C36A4"/>
    <w:rsid w:val="006C3906"/>
    <w:rsid w:val="006C4727"/>
    <w:rsid w:val="006C4DF8"/>
    <w:rsid w:val="006C6697"/>
    <w:rsid w:val="006C6DB2"/>
    <w:rsid w:val="006C7C72"/>
    <w:rsid w:val="006D0FB9"/>
    <w:rsid w:val="006D2EC6"/>
    <w:rsid w:val="006D30BA"/>
    <w:rsid w:val="006D38FF"/>
    <w:rsid w:val="006D530E"/>
    <w:rsid w:val="006D5679"/>
    <w:rsid w:val="006D60D7"/>
    <w:rsid w:val="006E01C1"/>
    <w:rsid w:val="006E03B4"/>
    <w:rsid w:val="006E084D"/>
    <w:rsid w:val="006E29D8"/>
    <w:rsid w:val="006E2DA4"/>
    <w:rsid w:val="006E3715"/>
    <w:rsid w:val="006E4245"/>
    <w:rsid w:val="006E4A7F"/>
    <w:rsid w:val="006E7A28"/>
    <w:rsid w:val="006F3B57"/>
    <w:rsid w:val="006F418C"/>
    <w:rsid w:val="006F4A18"/>
    <w:rsid w:val="006F504F"/>
    <w:rsid w:val="006F56F2"/>
    <w:rsid w:val="006F7ECE"/>
    <w:rsid w:val="006F7FB7"/>
    <w:rsid w:val="007009B1"/>
    <w:rsid w:val="007010F4"/>
    <w:rsid w:val="00701298"/>
    <w:rsid w:val="007038D9"/>
    <w:rsid w:val="00703B5F"/>
    <w:rsid w:val="0070416C"/>
    <w:rsid w:val="007049F8"/>
    <w:rsid w:val="00705D56"/>
    <w:rsid w:val="007068AB"/>
    <w:rsid w:val="007070D9"/>
    <w:rsid w:val="00707AFD"/>
    <w:rsid w:val="00707C80"/>
    <w:rsid w:val="00710E38"/>
    <w:rsid w:val="0071294D"/>
    <w:rsid w:val="00712C93"/>
    <w:rsid w:val="00712FE7"/>
    <w:rsid w:val="007130D7"/>
    <w:rsid w:val="007134FD"/>
    <w:rsid w:val="00715777"/>
    <w:rsid w:val="0071623C"/>
    <w:rsid w:val="00716D59"/>
    <w:rsid w:val="00716FB1"/>
    <w:rsid w:val="007179AE"/>
    <w:rsid w:val="0072018C"/>
    <w:rsid w:val="00720950"/>
    <w:rsid w:val="00721ABD"/>
    <w:rsid w:val="0072256D"/>
    <w:rsid w:val="00724186"/>
    <w:rsid w:val="0072581B"/>
    <w:rsid w:val="00725EAF"/>
    <w:rsid w:val="007269EA"/>
    <w:rsid w:val="0073012A"/>
    <w:rsid w:val="00730177"/>
    <w:rsid w:val="00731871"/>
    <w:rsid w:val="00731910"/>
    <w:rsid w:val="00731B87"/>
    <w:rsid w:val="00732DB8"/>
    <w:rsid w:val="00733EB2"/>
    <w:rsid w:val="00734636"/>
    <w:rsid w:val="00734AE6"/>
    <w:rsid w:val="0073516E"/>
    <w:rsid w:val="00735649"/>
    <w:rsid w:val="007356C8"/>
    <w:rsid w:val="00735B6A"/>
    <w:rsid w:val="00735B73"/>
    <w:rsid w:val="00736753"/>
    <w:rsid w:val="00737BD9"/>
    <w:rsid w:val="00737FA8"/>
    <w:rsid w:val="007412B8"/>
    <w:rsid w:val="007421F4"/>
    <w:rsid w:val="00742289"/>
    <w:rsid w:val="00742853"/>
    <w:rsid w:val="007439A7"/>
    <w:rsid w:val="00744B48"/>
    <w:rsid w:val="00745DB3"/>
    <w:rsid w:val="007465C4"/>
    <w:rsid w:val="0074705D"/>
    <w:rsid w:val="007470A8"/>
    <w:rsid w:val="007476DA"/>
    <w:rsid w:val="00751655"/>
    <w:rsid w:val="007516FB"/>
    <w:rsid w:val="00751A4C"/>
    <w:rsid w:val="00751AEC"/>
    <w:rsid w:val="00751F6F"/>
    <w:rsid w:val="00751FAB"/>
    <w:rsid w:val="00754760"/>
    <w:rsid w:val="00754D29"/>
    <w:rsid w:val="00755881"/>
    <w:rsid w:val="00756334"/>
    <w:rsid w:val="00757AA7"/>
    <w:rsid w:val="00760B80"/>
    <w:rsid w:val="00761350"/>
    <w:rsid w:val="00762630"/>
    <w:rsid w:val="00762EAE"/>
    <w:rsid w:val="00766AFC"/>
    <w:rsid w:val="00766CB3"/>
    <w:rsid w:val="007700DA"/>
    <w:rsid w:val="00770775"/>
    <w:rsid w:val="00773A5C"/>
    <w:rsid w:val="00775555"/>
    <w:rsid w:val="007755B9"/>
    <w:rsid w:val="00775CE9"/>
    <w:rsid w:val="00776FE2"/>
    <w:rsid w:val="00777B49"/>
    <w:rsid w:val="00780353"/>
    <w:rsid w:val="007810DA"/>
    <w:rsid w:val="007812E5"/>
    <w:rsid w:val="00785D32"/>
    <w:rsid w:val="0079006E"/>
    <w:rsid w:val="007918DC"/>
    <w:rsid w:val="0079579E"/>
    <w:rsid w:val="007965FA"/>
    <w:rsid w:val="00796B4A"/>
    <w:rsid w:val="007971F6"/>
    <w:rsid w:val="007975C7"/>
    <w:rsid w:val="00797E93"/>
    <w:rsid w:val="007A0E4D"/>
    <w:rsid w:val="007A0F6E"/>
    <w:rsid w:val="007A1DAE"/>
    <w:rsid w:val="007A2948"/>
    <w:rsid w:val="007A2B92"/>
    <w:rsid w:val="007A3068"/>
    <w:rsid w:val="007A3E3C"/>
    <w:rsid w:val="007A4A6D"/>
    <w:rsid w:val="007A5A39"/>
    <w:rsid w:val="007A5B65"/>
    <w:rsid w:val="007A5C02"/>
    <w:rsid w:val="007A6626"/>
    <w:rsid w:val="007A666F"/>
    <w:rsid w:val="007A669B"/>
    <w:rsid w:val="007A68AB"/>
    <w:rsid w:val="007A74B1"/>
    <w:rsid w:val="007B0B79"/>
    <w:rsid w:val="007B0CF6"/>
    <w:rsid w:val="007B1012"/>
    <w:rsid w:val="007B1450"/>
    <w:rsid w:val="007B2DD5"/>
    <w:rsid w:val="007B44AF"/>
    <w:rsid w:val="007B4718"/>
    <w:rsid w:val="007B703F"/>
    <w:rsid w:val="007B7BAE"/>
    <w:rsid w:val="007C125E"/>
    <w:rsid w:val="007C12B1"/>
    <w:rsid w:val="007C131F"/>
    <w:rsid w:val="007C1948"/>
    <w:rsid w:val="007C21AD"/>
    <w:rsid w:val="007C2BEF"/>
    <w:rsid w:val="007C3173"/>
    <w:rsid w:val="007C3DC3"/>
    <w:rsid w:val="007C5220"/>
    <w:rsid w:val="007C58CF"/>
    <w:rsid w:val="007C632F"/>
    <w:rsid w:val="007C6872"/>
    <w:rsid w:val="007D0C5E"/>
    <w:rsid w:val="007D11BC"/>
    <w:rsid w:val="007D19FF"/>
    <w:rsid w:val="007D1C6D"/>
    <w:rsid w:val="007D221E"/>
    <w:rsid w:val="007D225E"/>
    <w:rsid w:val="007D2D44"/>
    <w:rsid w:val="007D3770"/>
    <w:rsid w:val="007D3FA5"/>
    <w:rsid w:val="007D436B"/>
    <w:rsid w:val="007D607A"/>
    <w:rsid w:val="007D79C4"/>
    <w:rsid w:val="007E0C19"/>
    <w:rsid w:val="007E2950"/>
    <w:rsid w:val="007E2F20"/>
    <w:rsid w:val="007E310C"/>
    <w:rsid w:val="007E3290"/>
    <w:rsid w:val="007E488C"/>
    <w:rsid w:val="007E50E4"/>
    <w:rsid w:val="007E5318"/>
    <w:rsid w:val="007E568E"/>
    <w:rsid w:val="007E6687"/>
    <w:rsid w:val="007E681D"/>
    <w:rsid w:val="007E6BC0"/>
    <w:rsid w:val="007E7CD8"/>
    <w:rsid w:val="007F07EC"/>
    <w:rsid w:val="007F09C9"/>
    <w:rsid w:val="007F0D9B"/>
    <w:rsid w:val="007F1335"/>
    <w:rsid w:val="007F2406"/>
    <w:rsid w:val="007F2CCD"/>
    <w:rsid w:val="007F2FF8"/>
    <w:rsid w:val="007F32B4"/>
    <w:rsid w:val="007F3B57"/>
    <w:rsid w:val="007F5189"/>
    <w:rsid w:val="007F57BE"/>
    <w:rsid w:val="007F5A63"/>
    <w:rsid w:val="007F5EC6"/>
    <w:rsid w:val="007F5FC1"/>
    <w:rsid w:val="007F6A91"/>
    <w:rsid w:val="0080056B"/>
    <w:rsid w:val="0080073E"/>
    <w:rsid w:val="00800A96"/>
    <w:rsid w:val="008010BA"/>
    <w:rsid w:val="008020A7"/>
    <w:rsid w:val="00802958"/>
    <w:rsid w:val="00803259"/>
    <w:rsid w:val="008037FB"/>
    <w:rsid w:val="00803B9E"/>
    <w:rsid w:val="008051CC"/>
    <w:rsid w:val="00805389"/>
    <w:rsid w:val="00806056"/>
    <w:rsid w:val="00806AEB"/>
    <w:rsid w:val="00806BB8"/>
    <w:rsid w:val="008079C4"/>
    <w:rsid w:val="00807BF4"/>
    <w:rsid w:val="0081443C"/>
    <w:rsid w:val="00814DF7"/>
    <w:rsid w:val="0081521C"/>
    <w:rsid w:val="00815618"/>
    <w:rsid w:val="008159FA"/>
    <w:rsid w:val="008168CE"/>
    <w:rsid w:val="008169D2"/>
    <w:rsid w:val="00820B37"/>
    <w:rsid w:val="008215F4"/>
    <w:rsid w:val="00821DE2"/>
    <w:rsid w:val="00822A85"/>
    <w:rsid w:val="00823A35"/>
    <w:rsid w:val="00823BAE"/>
    <w:rsid w:val="008240C4"/>
    <w:rsid w:val="00824AC5"/>
    <w:rsid w:val="008254A9"/>
    <w:rsid w:val="008278C2"/>
    <w:rsid w:val="00831DAF"/>
    <w:rsid w:val="00831F6A"/>
    <w:rsid w:val="00832965"/>
    <w:rsid w:val="00833CE4"/>
    <w:rsid w:val="00833E4D"/>
    <w:rsid w:val="008343B3"/>
    <w:rsid w:val="00834C82"/>
    <w:rsid w:val="00834E9F"/>
    <w:rsid w:val="008406A6"/>
    <w:rsid w:val="00841844"/>
    <w:rsid w:val="00841A25"/>
    <w:rsid w:val="0084203A"/>
    <w:rsid w:val="00842797"/>
    <w:rsid w:val="00842E73"/>
    <w:rsid w:val="0084383C"/>
    <w:rsid w:val="008440D1"/>
    <w:rsid w:val="008449BE"/>
    <w:rsid w:val="00846DCB"/>
    <w:rsid w:val="00847C25"/>
    <w:rsid w:val="0085194E"/>
    <w:rsid w:val="00852545"/>
    <w:rsid w:val="008526A0"/>
    <w:rsid w:val="0085278B"/>
    <w:rsid w:val="008529DC"/>
    <w:rsid w:val="00853698"/>
    <w:rsid w:val="00854FB7"/>
    <w:rsid w:val="00855299"/>
    <w:rsid w:val="008553A8"/>
    <w:rsid w:val="008554FE"/>
    <w:rsid w:val="00855707"/>
    <w:rsid w:val="008562B4"/>
    <w:rsid w:val="00856C82"/>
    <w:rsid w:val="00857581"/>
    <w:rsid w:val="008578BD"/>
    <w:rsid w:val="00861018"/>
    <w:rsid w:val="008614A1"/>
    <w:rsid w:val="008614C0"/>
    <w:rsid w:val="0086195B"/>
    <w:rsid w:val="00862248"/>
    <w:rsid w:val="00863464"/>
    <w:rsid w:val="00863F4D"/>
    <w:rsid w:val="0086524B"/>
    <w:rsid w:val="00867393"/>
    <w:rsid w:val="00867D1C"/>
    <w:rsid w:val="00871443"/>
    <w:rsid w:val="00873A97"/>
    <w:rsid w:val="0087443F"/>
    <w:rsid w:val="008744A6"/>
    <w:rsid w:val="008745E1"/>
    <w:rsid w:val="00874A4F"/>
    <w:rsid w:val="00875500"/>
    <w:rsid w:val="00876E5E"/>
    <w:rsid w:val="008811DD"/>
    <w:rsid w:val="0088213A"/>
    <w:rsid w:val="0088214F"/>
    <w:rsid w:val="008823AD"/>
    <w:rsid w:val="008824A2"/>
    <w:rsid w:val="008825B2"/>
    <w:rsid w:val="0088289E"/>
    <w:rsid w:val="00882A65"/>
    <w:rsid w:val="008836C2"/>
    <w:rsid w:val="008838B4"/>
    <w:rsid w:val="00883C81"/>
    <w:rsid w:val="008879B9"/>
    <w:rsid w:val="00890089"/>
    <w:rsid w:val="008903EC"/>
    <w:rsid w:val="00890ACB"/>
    <w:rsid w:val="0089114C"/>
    <w:rsid w:val="0089192A"/>
    <w:rsid w:val="0089268F"/>
    <w:rsid w:val="008934EE"/>
    <w:rsid w:val="00893C20"/>
    <w:rsid w:val="00893F77"/>
    <w:rsid w:val="00894E60"/>
    <w:rsid w:val="00896671"/>
    <w:rsid w:val="00896D4A"/>
    <w:rsid w:val="00897199"/>
    <w:rsid w:val="00897DAF"/>
    <w:rsid w:val="008A0607"/>
    <w:rsid w:val="008A3162"/>
    <w:rsid w:val="008A5533"/>
    <w:rsid w:val="008A553B"/>
    <w:rsid w:val="008A62A2"/>
    <w:rsid w:val="008A6A07"/>
    <w:rsid w:val="008B0931"/>
    <w:rsid w:val="008B0A8B"/>
    <w:rsid w:val="008B1623"/>
    <w:rsid w:val="008B1E60"/>
    <w:rsid w:val="008B245B"/>
    <w:rsid w:val="008B2A61"/>
    <w:rsid w:val="008B3704"/>
    <w:rsid w:val="008B6174"/>
    <w:rsid w:val="008B73D8"/>
    <w:rsid w:val="008B78B7"/>
    <w:rsid w:val="008B7A03"/>
    <w:rsid w:val="008B7E03"/>
    <w:rsid w:val="008C0BA7"/>
    <w:rsid w:val="008C1B65"/>
    <w:rsid w:val="008C1F72"/>
    <w:rsid w:val="008C245B"/>
    <w:rsid w:val="008C2D0B"/>
    <w:rsid w:val="008C34D0"/>
    <w:rsid w:val="008C40B9"/>
    <w:rsid w:val="008C4739"/>
    <w:rsid w:val="008C4A7D"/>
    <w:rsid w:val="008C5039"/>
    <w:rsid w:val="008C5BEB"/>
    <w:rsid w:val="008C653D"/>
    <w:rsid w:val="008C7104"/>
    <w:rsid w:val="008C72C6"/>
    <w:rsid w:val="008C7669"/>
    <w:rsid w:val="008C7B71"/>
    <w:rsid w:val="008D0836"/>
    <w:rsid w:val="008D1480"/>
    <w:rsid w:val="008D2673"/>
    <w:rsid w:val="008D2930"/>
    <w:rsid w:val="008D322F"/>
    <w:rsid w:val="008D3D75"/>
    <w:rsid w:val="008D4AB8"/>
    <w:rsid w:val="008D764A"/>
    <w:rsid w:val="008E00D5"/>
    <w:rsid w:val="008E03F6"/>
    <w:rsid w:val="008E073E"/>
    <w:rsid w:val="008E0EB3"/>
    <w:rsid w:val="008E109B"/>
    <w:rsid w:val="008E219A"/>
    <w:rsid w:val="008E4ABF"/>
    <w:rsid w:val="008E4D1D"/>
    <w:rsid w:val="008E4E16"/>
    <w:rsid w:val="008E548D"/>
    <w:rsid w:val="008E7147"/>
    <w:rsid w:val="008E7211"/>
    <w:rsid w:val="008F0152"/>
    <w:rsid w:val="008F15FB"/>
    <w:rsid w:val="008F1AF5"/>
    <w:rsid w:val="008F1BCD"/>
    <w:rsid w:val="008F2E7C"/>
    <w:rsid w:val="008F2F7E"/>
    <w:rsid w:val="008F374A"/>
    <w:rsid w:val="008F4641"/>
    <w:rsid w:val="008F5DF2"/>
    <w:rsid w:val="008F5EE2"/>
    <w:rsid w:val="008F6356"/>
    <w:rsid w:val="008F7C65"/>
    <w:rsid w:val="00900EDB"/>
    <w:rsid w:val="009020C2"/>
    <w:rsid w:val="00902444"/>
    <w:rsid w:val="00902842"/>
    <w:rsid w:val="00902B61"/>
    <w:rsid w:val="00902FC9"/>
    <w:rsid w:val="00903169"/>
    <w:rsid w:val="009047C6"/>
    <w:rsid w:val="00905BF8"/>
    <w:rsid w:val="009069AA"/>
    <w:rsid w:val="00907BB4"/>
    <w:rsid w:val="009104D7"/>
    <w:rsid w:val="0091191B"/>
    <w:rsid w:val="00912A41"/>
    <w:rsid w:val="00912DC6"/>
    <w:rsid w:val="009154C9"/>
    <w:rsid w:val="00915A81"/>
    <w:rsid w:val="00915C77"/>
    <w:rsid w:val="009164A5"/>
    <w:rsid w:val="00916C09"/>
    <w:rsid w:val="00917E40"/>
    <w:rsid w:val="009205E3"/>
    <w:rsid w:val="0092189F"/>
    <w:rsid w:val="009225F5"/>
    <w:rsid w:val="00922F06"/>
    <w:rsid w:val="00924E0E"/>
    <w:rsid w:val="009251CA"/>
    <w:rsid w:val="00927E74"/>
    <w:rsid w:val="009302C8"/>
    <w:rsid w:val="0093445E"/>
    <w:rsid w:val="009354BB"/>
    <w:rsid w:val="0093595D"/>
    <w:rsid w:val="0093602A"/>
    <w:rsid w:val="00937D4A"/>
    <w:rsid w:val="00940141"/>
    <w:rsid w:val="0094090C"/>
    <w:rsid w:val="009409AE"/>
    <w:rsid w:val="00940F9F"/>
    <w:rsid w:val="009423CF"/>
    <w:rsid w:val="009440C4"/>
    <w:rsid w:val="0094472A"/>
    <w:rsid w:val="009463C3"/>
    <w:rsid w:val="0094659E"/>
    <w:rsid w:val="00946ED8"/>
    <w:rsid w:val="00950E4A"/>
    <w:rsid w:val="009510AF"/>
    <w:rsid w:val="009515A0"/>
    <w:rsid w:val="00953170"/>
    <w:rsid w:val="00953E6E"/>
    <w:rsid w:val="00954221"/>
    <w:rsid w:val="009554AE"/>
    <w:rsid w:val="00955C90"/>
    <w:rsid w:val="00956754"/>
    <w:rsid w:val="009570BC"/>
    <w:rsid w:val="00960AAD"/>
    <w:rsid w:val="009611ED"/>
    <w:rsid w:val="009627E4"/>
    <w:rsid w:val="00962E3C"/>
    <w:rsid w:val="00963B59"/>
    <w:rsid w:val="00965E2A"/>
    <w:rsid w:val="0096614B"/>
    <w:rsid w:val="00966CF8"/>
    <w:rsid w:val="00967077"/>
    <w:rsid w:val="00967411"/>
    <w:rsid w:val="009675DD"/>
    <w:rsid w:val="009679E3"/>
    <w:rsid w:val="00967ECC"/>
    <w:rsid w:val="0097185D"/>
    <w:rsid w:val="00971F20"/>
    <w:rsid w:val="009726A7"/>
    <w:rsid w:val="009735D3"/>
    <w:rsid w:val="0097395A"/>
    <w:rsid w:val="00974733"/>
    <w:rsid w:val="009816D9"/>
    <w:rsid w:val="009830F4"/>
    <w:rsid w:val="0098316B"/>
    <w:rsid w:val="00983CE3"/>
    <w:rsid w:val="00984A2A"/>
    <w:rsid w:val="00984C3A"/>
    <w:rsid w:val="009863CC"/>
    <w:rsid w:val="0098676B"/>
    <w:rsid w:val="00987047"/>
    <w:rsid w:val="0098745D"/>
    <w:rsid w:val="009876E4"/>
    <w:rsid w:val="00987B0A"/>
    <w:rsid w:val="0099027C"/>
    <w:rsid w:val="009918BE"/>
    <w:rsid w:val="009923A1"/>
    <w:rsid w:val="00992921"/>
    <w:rsid w:val="00992C06"/>
    <w:rsid w:val="00992DEA"/>
    <w:rsid w:val="00993C94"/>
    <w:rsid w:val="00994568"/>
    <w:rsid w:val="009945C9"/>
    <w:rsid w:val="00994795"/>
    <w:rsid w:val="009950B1"/>
    <w:rsid w:val="009955A7"/>
    <w:rsid w:val="00996002"/>
    <w:rsid w:val="0099676A"/>
    <w:rsid w:val="009A010E"/>
    <w:rsid w:val="009A2BBD"/>
    <w:rsid w:val="009A3707"/>
    <w:rsid w:val="009A4EC3"/>
    <w:rsid w:val="009A5AAE"/>
    <w:rsid w:val="009A5AE9"/>
    <w:rsid w:val="009A6FC5"/>
    <w:rsid w:val="009A71F3"/>
    <w:rsid w:val="009A7C5A"/>
    <w:rsid w:val="009A7CA2"/>
    <w:rsid w:val="009B15F8"/>
    <w:rsid w:val="009B1C28"/>
    <w:rsid w:val="009B1CF2"/>
    <w:rsid w:val="009B1EE7"/>
    <w:rsid w:val="009B27CC"/>
    <w:rsid w:val="009B395F"/>
    <w:rsid w:val="009B50D3"/>
    <w:rsid w:val="009B53D5"/>
    <w:rsid w:val="009B5643"/>
    <w:rsid w:val="009B5EA4"/>
    <w:rsid w:val="009B647D"/>
    <w:rsid w:val="009B6505"/>
    <w:rsid w:val="009C115D"/>
    <w:rsid w:val="009C16DC"/>
    <w:rsid w:val="009C1F86"/>
    <w:rsid w:val="009C289F"/>
    <w:rsid w:val="009C33E2"/>
    <w:rsid w:val="009C3A5D"/>
    <w:rsid w:val="009C3E8A"/>
    <w:rsid w:val="009C537A"/>
    <w:rsid w:val="009C569B"/>
    <w:rsid w:val="009C5D39"/>
    <w:rsid w:val="009C5DB8"/>
    <w:rsid w:val="009C66D6"/>
    <w:rsid w:val="009C7255"/>
    <w:rsid w:val="009C7403"/>
    <w:rsid w:val="009C7600"/>
    <w:rsid w:val="009C77A6"/>
    <w:rsid w:val="009D0AE4"/>
    <w:rsid w:val="009D11EE"/>
    <w:rsid w:val="009D166D"/>
    <w:rsid w:val="009D1F10"/>
    <w:rsid w:val="009D214D"/>
    <w:rsid w:val="009D2835"/>
    <w:rsid w:val="009D3BFB"/>
    <w:rsid w:val="009D438A"/>
    <w:rsid w:val="009D4701"/>
    <w:rsid w:val="009D5F66"/>
    <w:rsid w:val="009D6EA7"/>
    <w:rsid w:val="009D7F91"/>
    <w:rsid w:val="009E24C4"/>
    <w:rsid w:val="009E4D42"/>
    <w:rsid w:val="009F1C87"/>
    <w:rsid w:val="009F2519"/>
    <w:rsid w:val="009F2A2A"/>
    <w:rsid w:val="009F2B3D"/>
    <w:rsid w:val="009F30F3"/>
    <w:rsid w:val="009F3847"/>
    <w:rsid w:val="009F6B18"/>
    <w:rsid w:val="00A00194"/>
    <w:rsid w:val="00A00D52"/>
    <w:rsid w:val="00A014D7"/>
    <w:rsid w:val="00A01762"/>
    <w:rsid w:val="00A0204A"/>
    <w:rsid w:val="00A025AC"/>
    <w:rsid w:val="00A037F7"/>
    <w:rsid w:val="00A04635"/>
    <w:rsid w:val="00A05061"/>
    <w:rsid w:val="00A05D87"/>
    <w:rsid w:val="00A05F61"/>
    <w:rsid w:val="00A06032"/>
    <w:rsid w:val="00A066A3"/>
    <w:rsid w:val="00A06C80"/>
    <w:rsid w:val="00A07199"/>
    <w:rsid w:val="00A105C9"/>
    <w:rsid w:val="00A10950"/>
    <w:rsid w:val="00A11780"/>
    <w:rsid w:val="00A1199A"/>
    <w:rsid w:val="00A1311F"/>
    <w:rsid w:val="00A13591"/>
    <w:rsid w:val="00A13822"/>
    <w:rsid w:val="00A1383E"/>
    <w:rsid w:val="00A139A6"/>
    <w:rsid w:val="00A14551"/>
    <w:rsid w:val="00A146BA"/>
    <w:rsid w:val="00A153C3"/>
    <w:rsid w:val="00A1544E"/>
    <w:rsid w:val="00A159DC"/>
    <w:rsid w:val="00A16CB0"/>
    <w:rsid w:val="00A16E02"/>
    <w:rsid w:val="00A17187"/>
    <w:rsid w:val="00A20002"/>
    <w:rsid w:val="00A22DED"/>
    <w:rsid w:val="00A22FDB"/>
    <w:rsid w:val="00A235DC"/>
    <w:rsid w:val="00A246FF"/>
    <w:rsid w:val="00A250B9"/>
    <w:rsid w:val="00A254A8"/>
    <w:rsid w:val="00A25FE8"/>
    <w:rsid w:val="00A26828"/>
    <w:rsid w:val="00A27E65"/>
    <w:rsid w:val="00A27F57"/>
    <w:rsid w:val="00A3047E"/>
    <w:rsid w:val="00A30B02"/>
    <w:rsid w:val="00A32341"/>
    <w:rsid w:val="00A33680"/>
    <w:rsid w:val="00A33D3B"/>
    <w:rsid w:val="00A34504"/>
    <w:rsid w:val="00A3461F"/>
    <w:rsid w:val="00A34E6C"/>
    <w:rsid w:val="00A36C20"/>
    <w:rsid w:val="00A37FE8"/>
    <w:rsid w:val="00A40581"/>
    <w:rsid w:val="00A40DE7"/>
    <w:rsid w:val="00A41283"/>
    <w:rsid w:val="00A42491"/>
    <w:rsid w:val="00A442CB"/>
    <w:rsid w:val="00A455AD"/>
    <w:rsid w:val="00A45A2A"/>
    <w:rsid w:val="00A460C8"/>
    <w:rsid w:val="00A4620B"/>
    <w:rsid w:val="00A4635F"/>
    <w:rsid w:val="00A4669E"/>
    <w:rsid w:val="00A519BC"/>
    <w:rsid w:val="00A51DBD"/>
    <w:rsid w:val="00A52827"/>
    <w:rsid w:val="00A52DC9"/>
    <w:rsid w:val="00A538E0"/>
    <w:rsid w:val="00A547ED"/>
    <w:rsid w:val="00A55408"/>
    <w:rsid w:val="00A555FB"/>
    <w:rsid w:val="00A563CD"/>
    <w:rsid w:val="00A566A1"/>
    <w:rsid w:val="00A56DFA"/>
    <w:rsid w:val="00A57026"/>
    <w:rsid w:val="00A57061"/>
    <w:rsid w:val="00A57169"/>
    <w:rsid w:val="00A57C5E"/>
    <w:rsid w:val="00A6010E"/>
    <w:rsid w:val="00A60E28"/>
    <w:rsid w:val="00A65BBF"/>
    <w:rsid w:val="00A67A6E"/>
    <w:rsid w:val="00A70384"/>
    <w:rsid w:val="00A71295"/>
    <w:rsid w:val="00A7190A"/>
    <w:rsid w:val="00A73C8F"/>
    <w:rsid w:val="00A73D06"/>
    <w:rsid w:val="00A751EF"/>
    <w:rsid w:val="00A75485"/>
    <w:rsid w:val="00A80531"/>
    <w:rsid w:val="00A807EF"/>
    <w:rsid w:val="00A80859"/>
    <w:rsid w:val="00A8123A"/>
    <w:rsid w:val="00A825C6"/>
    <w:rsid w:val="00A8281A"/>
    <w:rsid w:val="00A82B9B"/>
    <w:rsid w:val="00A836AA"/>
    <w:rsid w:val="00A84F59"/>
    <w:rsid w:val="00A84FC7"/>
    <w:rsid w:val="00A85437"/>
    <w:rsid w:val="00A856B3"/>
    <w:rsid w:val="00A86C5A"/>
    <w:rsid w:val="00A87C5C"/>
    <w:rsid w:val="00A913CA"/>
    <w:rsid w:val="00A92C7A"/>
    <w:rsid w:val="00A9317C"/>
    <w:rsid w:val="00A9321A"/>
    <w:rsid w:val="00A93CAE"/>
    <w:rsid w:val="00A93F75"/>
    <w:rsid w:val="00A946B2"/>
    <w:rsid w:val="00A94B75"/>
    <w:rsid w:val="00A95615"/>
    <w:rsid w:val="00A96E32"/>
    <w:rsid w:val="00AA11C9"/>
    <w:rsid w:val="00AA17B3"/>
    <w:rsid w:val="00AA1F73"/>
    <w:rsid w:val="00AA4146"/>
    <w:rsid w:val="00AA4B4C"/>
    <w:rsid w:val="00AA4BBE"/>
    <w:rsid w:val="00AA5520"/>
    <w:rsid w:val="00AA6293"/>
    <w:rsid w:val="00AA6BF6"/>
    <w:rsid w:val="00AB11C7"/>
    <w:rsid w:val="00AB2AA3"/>
    <w:rsid w:val="00AB2FED"/>
    <w:rsid w:val="00AB3489"/>
    <w:rsid w:val="00AB3875"/>
    <w:rsid w:val="00AB4103"/>
    <w:rsid w:val="00AB4DFD"/>
    <w:rsid w:val="00AB5C90"/>
    <w:rsid w:val="00AB67CE"/>
    <w:rsid w:val="00AC05ED"/>
    <w:rsid w:val="00AC0D33"/>
    <w:rsid w:val="00AC2148"/>
    <w:rsid w:val="00AC2B6B"/>
    <w:rsid w:val="00AC3075"/>
    <w:rsid w:val="00AC3DC1"/>
    <w:rsid w:val="00AC3DE8"/>
    <w:rsid w:val="00AC47DF"/>
    <w:rsid w:val="00AC4AD7"/>
    <w:rsid w:val="00AC5412"/>
    <w:rsid w:val="00AC57E2"/>
    <w:rsid w:val="00AC5DFB"/>
    <w:rsid w:val="00AC794F"/>
    <w:rsid w:val="00AD0959"/>
    <w:rsid w:val="00AD0F39"/>
    <w:rsid w:val="00AD34C8"/>
    <w:rsid w:val="00AD3D78"/>
    <w:rsid w:val="00AD42EC"/>
    <w:rsid w:val="00AD545E"/>
    <w:rsid w:val="00AD59DA"/>
    <w:rsid w:val="00AD5A00"/>
    <w:rsid w:val="00AD6469"/>
    <w:rsid w:val="00AD651A"/>
    <w:rsid w:val="00AD73E6"/>
    <w:rsid w:val="00AD7AE9"/>
    <w:rsid w:val="00AD7F20"/>
    <w:rsid w:val="00AE07FB"/>
    <w:rsid w:val="00AE0AA0"/>
    <w:rsid w:val="00AE1D56"/>
    <w:rsid w:val="00AE2C47"/>
    <w:rsid w:val="00AE2C70"/>
    <w:rsid w:val="00AE34D5"/>
    <w:rsid w:val="00AE6051"/>
    <w:rsid w:val="00AE6A3C"/>
    <w:rsid w:val="00AE7A27"/>
    <w:rsid w:val="00AF0F82"/>
    <w:rsid w:val="00AF17F7"/>
    <w:rsid w:val="00AF1F31"/>
    <w:rsid w:val="00AF2852"/>
    <w:rsid w:val="00AF28F8"/>
    <w:rsid w:val="00AF704F"/>
    <w:rsid w:val="00AF7921"/>
    <w:rsid w:val="00AF7DCE"/>
    <w:rsid w:val="00B007A3"/>
    <w:rsid w:val="00B0094D"/>
    <w:rsid w:val="00B01BA7"/>
    <w:rsid w:val="00B03B16"/>
    <w:rsid w:val="00B07E66"/>
    <w:rsid w:val="00B07F0F"/>
    <w:rsid w:val="00B11F9B"/>
    <w:rsid w:val="00B13524"/>
    <w:rsid w:val="00B13C57"/>
    <w:rsid w:val="00B14996"/>
    <w:rsid w:val="00B15EB4"/>
    <w:rsid w:val="00B20389"/>
    <w:rsid w:val="00B204F2"/>
    <w:rsid w:val="00B20F4B"/>
    <w:rsid w:val="00B21AA3"/>
    <w:rsid w:val="00B21AC0"/>
    <w:rsid w:val="00B22537"/>
    <w:rsid w:val="00B22E2C"/>
    <w:rsid w:val="00B2381A"/>
    <w:rsid w:val="00B244AB"/>
    <w:rsid w:val="00B24652"/>
    <w:rsid w:val="00B24B11"/>
    <w:rsid w:val="00B24F3A"/>
    <w:rsid w:val="00B253C9"/>
    <w:rsid w:val="00B254A6"/>
    <w:rsid w:val="00B25E7A"/>
    <w:rsid w:val="00B2726B"/>
    <w:rsid w:val="00B3134E"/>
    <w:rsid w:val="00B33B6D"/>
    <w:rsid w:val="00B35F73"/>
    <w:rsid w:val="00B364D2"/>
    <w:rsid w:val="00B40CF6"/>
    <w:rsid w:val="00B411AB"/>
    <w:rsid w:val="00B4209D"/>
    <w:rsid w:val="00B42935"/>
    <w:rsid w:val="00B43337"/>
    <w:rsid w:val="00B449EB"/>
    <w:rsid w:val="00B453E2"/>
    <w:rsid w:val="00B474C3"/>
    <w:rsid w:val="00B47825"/>
    <w:rsid w:val="00B50B34"/>
    <w:rsid w:val="00B54022"/>
    <w:rsid w:val="00B549A7"/>
    <w:rsid w:val="00B554D1"/>
    <w:rsid w:val="00B55641"/>
    <w:rsid w:val="00B55922"/>
    <w:rsid w:val="00B55DA9"/>
    <w:rsid w:val="00B56D15"/>
    <w:rsid w:val="00B5776D"/>
    <w:rsid w:val="00B579EA"/>
    <w:rsid w:val="00B64F90"/>
    <w:rsid w:val="00B6507C"/>
    <w:rsid w:val="00B65656"/>
    <w:rsid w:val="00B66BD1"/>
    <w:rsid w:val="00B675B9"/>
    <w:rsid w:val="00B70DBA"/>
    <w:rsid w:val="00B70E7D"/>
    <w:rsid w:val="00B70FAB"/>
    <w:rsid w:val="00B718A9"/>
    <w:rsid w:val="00B73828"/>
    <w:rsid w:val="00B73B63"/>
    <w:rsid w:val="00B743A9"/>
    <w:rsid w:val="00B7549A"/>
    <w:rsid w:val="00B7573B"/>
    <w:rsid w:val="00B76817"/>
    <w:rsid w:val="00B801AE"/>
    <w:rsid w:val="00B812FD"/>
    <w:rsid w:val="00B82C3D"/>
    <w:rsid w:val="00B83FB0"/>
    <w:rsid w:val="00B849C2"/>
    <w:rsid w:val="00B85E26"/>
    <w:rsid w:val="00B8663A"/>
    <w:rsid w:val="00B86BF7"/>
    <w:rsid w:val="00B8798A"/>
    <w:rsid w:val="00B879B7"/>
    <w:rsid w:val="00B9010A"/>
    <w:rsid w:val="00B90368"/>
    <w:rsid w:val="00B908BB"/>
    <w:rsid w:val="00B91F2B"/>
    <w:rsid w:val="00B920B7"/>
    <w:rsid w:val="00B92251"/>
    <w:rsid w:val="00B92501"/>
    <w:rsid w:val="00B926B5"/>
    <w:rsid w:val="00B941F7"/>
    <w:rsid w:val="00B94546"/>
    <w:rsid w:val="00B94E71"/>
    <w:rsid w:val="00B95AAE"/>
    <w:rsid w:val="00B95AE0"/>
    <w:rsid w:val="00B95C10"/>
    <w:rsid w:val="00B960FB"/>
    <w:rsid w:val="00B96800"/>
    <w:rsid w:val="00B9708F"/>
    <w:rsid w:val="00BA0768"/>
    <w:rsid w:val="00BA0B5E"/>
    <w:rsid w:val="00BA1532"/>
    <w:rsid w:val="00BA1566"/>
    <w:rsid w:val="00BA1ED3"/>
    <w:rsid w:val="00BA3102"/>
    <w:rsid w:val="00BA338A"/>
    <w:rsid w:val="00BA3620"/>
    <w:rsid w:val="00BA3EDD"/>
    <w:rsid w:val="00BA43A1"/>
    <w:rsid w:val="00BA55C8"/>
    <w:rsid w:val="00BA57C0"/>
    <w:rsid w:val="00BA5AC5"/>
    <w:rsid w:val="00BA5AC9"/>
    <w:rsid w:val="00BA625A"/>
    <w:rsid w:val="00BA66E8"/>
    <w:rsid w:val="00BA6871"/>
    <w:rsid w:val="00BA6D58"/>
    <w:rsid w:val="00BA6FCC"/>
    <w:rsid w:val="00BB0A77"/>
    <w:rsid w:val="00BB1094"/>
    <w:rsid w:val="00BB3042"/>
    <w:rsid w:val="00BB3BFF"/>
    <w:rsid w:val="00BB427C"/>
    <w:rsid w:val="00BB4DB6"/>
    <w:rsid w:val="00BB5782"/>
    <w:rsid w:val="00BB59B8"/>
    <w:rsid w:val="00BB5CA1"/>
    <w:rsid w:val="00BB7864"/>
    <w:rsid w:val="00BB7A13"/>
    <w:rsid w:val="00BB7BCF"/>
    <w:rsid w:val="00BB7F05"/>
    <w:rsid w:val="00BC0907"/>
    <w:rsid w:val="00BC0BAD"/>
    <w:rsid w:val="00BC0BB6"/>
    <w:rsid w:val="00BC192B"/>
    <w:rsid w:val="00BC1C44"/>
    <w:rsid w:val="00BC229B"/>
    <w:rsid w:val="00BC392C"/>
    <w:rsid w:val="00BC4FD9"/>
    <w:rsid w:val="00BC5559"/>
    <w:rsid w:val="00BC6A83"/>
    <w:rsid w:val="00BC75B9"/>
    <w:rsid w:val="00BD0D32"/>
    <w:rsid w:val="00BD1FC7"/>
    <w:rsid w:val="00BD35D8"/>
    <w:rsid w:val="00BD3AA9"/>
    <w:rsid w:val="00BD3C19"/>
    <w:rsid w:val="00BD402F"/>
    <w:rsid w:val="00BD46EC"/>
    <w:rsid w:val="00BD49C8"/>
    <w:rsid w:val="00BD501C"/>
    <w:rsid w:val="00BD6FE5"/>
    <w:rsid w:val="00BE091C"/>
    <w:rsid w:val="00BE0C4C"/>
    <w:rsid w:val="00BE0F12"/>
    <w:rsid w:val="00BE24F6"/>
    <w:rsid w:val="00BE2DF8"/>
    <w:rsid w:val="00BE3D3D"/>
    <w:rsid w:val="00BE3EEC"/>
    <w:rsid w:val="00BE451B"/>
    <w:rsid w:val="00BE4B8B"/>
    <w:rsid w:val="00BE4C8C"/>
    <w:rsid w:val="00BE5B11"/>
    <w:rsid w:val="00BE6BED"/>
    <w:rsid w:val="00BE7286"/>
    <w:rsid w:val="00BE7E3A"/>
    <w:rsid w:val="00BF048D"/>
    <w:rsid w:val="00BF0A4A"/>
    <w:rsid w:val="00BF0B38"/>
    <w:rsid w:val="00BF19AF"/>
    <w:rsid w:val="00BF1D35"/>
    <w:rsid w:val="00BF2AD6"/>
    <w:rsid w:val="00BF36A3"/>
    <w:rsid w:val="00BF3E32"/>
    <w:rsid w:val="00BF43BE"/>
    <w:rsid w:val="00BF4533"/>
    <w:rsid w:val="00BF59F8"/>
    <w:rsid w:val="00BF6B79"/>
    <w:rsid w:val="00BF6E4A"/>
    <w:rsid w:val="00C00269"/>
    <w:rsid w:val="00C0065F"/>
    <w:rsid w:val="00C00675"/>
    <w:rsid w:val="00C01943"/>
    <w:rsid w:val="00C01BDF"/>
    <w:rsid w:val="00C01EB8"/>
    <w:rsid w:val="00C0354F"/>
    <w:rsid w:val="00C03713"/>
    <w:rsid w:val="00C043FE"/>
    <w:rsid w:val="00C0524A"/>
    <w:rsid w:val="00C05344"/>
    <w:rsid w:val="00C07F9B"/>
    <w:rsid w:val="00C10601"/>
    <w:rsid w:val="00C109F0"/>
    <w:rsid w:val="00C10AE6"/>
    <w:rsid w:val="00C11B9D"/>
    <w:rsid w:val="00C1207A"/>
    <w:rsid w:val="00C13AB1"/>
    <w:rsid w:val="00C14B23"/>
    <w:rsid w:val="00C166CC"/>
    <w:rsid w:val="00C16B69"/>
    <w:rsid w:val="00C16DBD"/>
    <w:rsid w:val="00C17FBC"/>
    <w:rsid w:val="00C203B9"/>
    <w:rsid w:val="00C2218E"/>
    <w:rsid w:val="00C22A9B"/>
    <w:rsid w:val="00C23671"/>
    <w:rsid w:val="00C26025"/>
    <w:rsid w:val="00C2642F"/>
    <w:rsid w:val="00C26832"/>
    <w:rsid w:val="00C30A39"/>
    <w:rsid w:val="00C30A74"/>
    <w:rsid w:val="00C31619"/>
    <w:rsid w:val="00C31AE8"/>
    <w:rsid w:val="00C32558"/>
    <w:rsid w:val="00C329CD"/>
    <w:rsid w:val="00C32B45"/>
    <w:rsid w:val="00C338F2"/>
    <w:rsid w:val="00C33929"/>
    <w:rsid w:val="00C3427E"/>
    <w:rsid w:val="00C344F1"/>
    <w:rsid w:val="00C34A6B"/>
    <w:rsid w:val="00C34EF3"/>
    <w:rsid w:val="00C35593"/>
    <w:rsid w:val="00C35C7C"/>
    <w:rsid w:val="00C35F6A"/>
    <w:rsid w:val="00C3695B"/>
    <w:rsid w:val="00C3721B"/>
    <w:rsid w:val="00C3728F"/>
    <w:rsid w:val="00C403BE"/>
    <w:rsid w:val="00C40C69"/>
    <w:rsid w:val="00C40C95"/>
    <w:rsid w:val="00C4214C"/>
    <w:rsid w:val="00C42192"/>
    <w:rsid w:val="00C43107"/>
    <w:rsid w:val="00C4347B"/>
    <w:rsid w:val="00C44EEC"/>
    <w:rsid w:val="00C459A9"/>
    <w:rsid w:val="00C45B2F"/>
    <w:rsid w:val="00C45D5F"/>
    <w:rsid w:val="00C46060"/>
    <w:rsid w:val="00C47410"/>
    <w:rsid w:val="00C476A6"/>
    <w:rsid w:val="00C537AF"/>
    <w:rsid w:val="00C53D0A"/>
    <w:rsid w:val="00C5404A"/>
    <w:rsid w:val="00C545B9"/>
    <w:rsid w:val="00C56519"/>
    <w:rsid w:val="00C56D88"/>
    <w:rsid w:val="00C56FFF"/>
    <w:rsid w:val="00C57A40"/>
    <w:rsid w:val="00C6226E"/>
    <w:rsid w:val="00C62C64"/>
    <w:rsid w:val="00C62E29"/>
    <w:rsid w:val="00C63655"/>
    <w:rsid w:val="00C63DE4"/>
    <w:rsid w:val="00C6496E"/>
    <w:rsid w:val="00C66C0A"/>
    <w:rsid w:val="00C70466"/>
    <w:rsid w:val="00C70C05"/>
    <w:rsid w:val="00C710C6"/>
    <w:rsid w:val="00C71FD0"/>
    <w:rsid w:val="00C72C87"/>
    <w:rsid w:val="00C73928"/>
    <w:rsid w:val="00C73A87"/>
    <w:rsid w:val="00C74663"/>
    <w:rsid w:val="00C752D2"/>
    <w:rsid w:val="00C753FD"/>
    <w:rsid w:val="00C76C0A"/>
    <w:rsid w:val="00C76E08"/>
    <w:rsid w:val="00C76EFE"/>
    <w:rsid w:val="00C778FB"/>
    <w:rsid w:val="00C77ECF"/>
    <w:rsid w:val="00C80B1D"/>
    <w:rsid w:val="00C814CF"/>
    <w:rsid w:val="00C81B8C"/>
    <w:rsid w:val="00C82621"/>
    <w:rsid w:val="00C84004"/>
    <w:rsid w:val="00C85418"/>
    <w:rsid w:val="00C85B43"/>
    <w:rsid w:val="00C860E4"/>
    <w:rsid w:val="00C8649C"/>
    <w:rsid w:val="00C86840"/>
    <w:rsid w:val="00C877E3"/>
    <w:rsid w:val="00C8794E"/>
    <w:rsid w:val="00C909F1"/>
    <w:rsid w:val="00C92429"/>
    <w:rsid w:val="00C92D9F"/>
    <w:rsid w:val="00C95070"/>
    <w:rsid w:val="00C95E0C"/>
    <w:rsid w:val="00C972D1"/>
    <w:rsid w:val="00C97749"/>
    <w:rsid w:val="00C977A8"/>
    <w:rsid w:val="00CA056B"/>
    <w:rsid w:val="00CA1111"/>
    <w:rsid w:val="00CA3128"/>
    <w:rsid w:val="00CA31B5"/>
    <w:rsid w:val="00CA3440"/>
    <w:rsid w:val="00CA4075"/>
    <w:rsid w:val="00CA6FFD"/>
    <w:rsid w:val="00CA7620"/>
    <w:rsid w:val="00CB0204"/>
    <w:rsid w:val="00CB0616"/>
    <w:rsid w:val="00CB09B2"/>
    <w:rsid w:val="00CB112E"/>
    <w:rsid w:val="00CB1A5E"/>
    <w:rsid w:val="00CB22A2"/>
    <w:rsid w:val="00CB2326"/>
    <w:rsid w:val="00CB232D"/>
    <w:rsid w:val="00CB2C12"/>
    <w:rsid w:val="00CB2F1C"/>
    <w:rsid w:val="00CB3D96"/>
    <w:rsid w:val="00CB4088"/>
    <w:rsid w:val="00CB4225"/>
    <w:rsid w:val="00CB4497"/>
    <w:rsid w:val="00CB4824"/>
    <w:rsid w:val="00CB51D9"/>
    <w:rsid w:val="00CB539B"/>
    <w:rsid w:val="00CB5F10"/>
    <w:rsid w:val="00CB637C"/>
    <w:rsid w:val="00CB7ACD"/>
    <w:rsid w:val="00CB7B6A"/>
    <w:rsid w:val="00CC2636"/>
    <w:rsid w:val="00CC2F6A"/>
    <w:rsid w:val="00CC3A9C"/>
    <w:rsid w:val="00CC3CC0"/>
    <w:rsid w:val="00CC41CB"/>
    <w:rsid w:val="00CC61B4"/>
    <w:rsid w:val="00CC6930"/>
    <w:rsid w:val="00CD0D6E"/>
    <w:rsid w:val="00CD1A55"/>
    <w:rsid w:val="00CD228D"/>
    <w:rsid w:val="00CD3D70"/>
    <w:rsid w:val="00CD4558"/>
    <w:rsid w:val="00CD5B17"/>
    <w:rsid w:val="00CD752D"/>
    <w:rsid w:val="00CD7EB4"/>
    <w:rsid w:val="00CE01EB"/>
    <w:rsid w:val="00CE036D"/>
    <w:rsid w:val="00CE13BE"/>
    <w:rsid w:val="00CE273D"/>
    <w:rsid w:val="00CE65DE"/>
    <w:rsid w:val="00CE725E"/>
    <w:rsid w:val="00CE7475"/>
    <w:rsid w:val="00CF127F"/>
    <w:rsid w:val="00CF16A3"/>
    <w:rsid w:val="00CF3967"/>
    <w:rsid w:val="00CF46D6"/>
    <w:rsid w:val="00CF4B2B"/>
    <w:rsid w:val="00CF6B2C"/>
    <w:rsid w:val="00CF726C"/>
    <w:rsid w:val="00CF7EF5"/>
    <w:rsid w:val="00D00615"/>
    <w:rsid w:val="00D00B28"/>
    <w:rsid w:val="00D01551"/>
    <w:rsid w:val="00D016AA"/>
    <w:rsid w:val="00D02221"/>
    <w:rsid w:val="00D038EB"/>
    <w:rsid w:val="00D03C20"/>
    <w:rsid w:val="00D03FFE"/>
    <w:rsid w:val="00D0600D"/>
    <w:rsid w:val="00D0607B"/>
    <w:rsid w:val="00D07C8F"/>
    <w:rsid w:val="00D12B37"/>
    <w:rsid w:val="00D1578F"/>
    <w:rsid w:val="00D16BC2"/>
    <w:rsid w:val="00D178EC"/>
    <w:rsid w:val="00D20357"/>
    <w:rsid w:val="00D206A3"/>
    <w:rsid w:val="00D209F1"/>
    <w:rsid w:val="00D21BF8"/>
    <w:rsid w:val="00D21F24"/>
    <w:rsid w:val="00D25681"/>
    <w:rsid w:val="00D26C63"/>
    <w:rsid w:val="00D2747E"/>
    <w:rsid w:val="00D27949"/>
    <w:rsid w:val="00D309E2"/>
    <w:rsid w:val="00D310CB"/>
    <w:rsid w:val="00D319DE"/>
    <w:rsid w:val="00D32368"/>
    <w:rsid w:val="00D328E1"/>
    <w:rsid w:val="00D32CEB"/>
    <w:rsid w:val="00D33425"/>
    <w:rsid w:val="00D34211"/>
    <w:rsid w:val="00D349EF"/>
    <w:rsid w:val="00D35246"/>
    <w:rsid w:val="00D35313"/>
    <w:rsid w:val="00D3565C"/>
    <w:rsid w:val="00D36196"/>
    <w:rsid w:val="00D407BC"/>
    <w:rsid w:val="00D40FDD"/>
    <w:rsid w:val="00D426B5"/>
    <w:rsid w:val="00D42CA8"/>
    <w:rsid w:val="00D42FD5"/>
    <w:rsid w:val="00D43932"/>
    <w:rsid w:val="00D44494"/>
    <w:rsid w:val="00D451E2"/>
    <w:rsid w:val="00D46458"/>
    <w:rsid w:val="00D471E7"/>
    <w:rsid w:val="00D47A08"/>
    <w:rsid w:val="00D501F1"/>
    <w:rsid w:val="00D5105F"/>
    <w:rsid w:val="00D52E1D"/>
    <w:rsid w:val="00D53D95"/>
    <w:rsid w:val="00D54DA0"/>
    <w:rsid w:val="00D54FC1"/>
    <w:rsid w:val="00D5500A"/>
    <w:rsid w:val="00D550F8"/>
    <w:rsid w:val="00D5517A"/>
    <w:rsid w:val="00D552E8"/>
    <w:rsid w:val="00D570E3"/>
    <w:rsid w:val="00D571E8"/>
    <w:rsid w:val="00D574B0"/>
    <w:rsid w:val="00D57D2C"/>
    <w:rsid w:val="00D617BF"/>
    <w:rsid w:val="00D625A6"/>
    <w:rsid w:val="00D62E7F"/>
    <w:rsid w:val="00D64309"/>
    <w:rsid w:val="00D65B12"/>
    <w:rsid w:val="00D661BA"/>
    <w:rsid w:val="00D668B7"/>
    <w:rsid w:val="00D675CC"/>
    <w:rsid w:val="00D67AED"/>
    <w:rsid w:val="00D70211"/>
    <w:rsid w:val="00D710A8"/>
    <w:rsid w:val="00D71606"/>
    <w:rsid w:val="00D72898"/>
    <w:rsid w:val="00D734DA"/>
    <w:rsid w:val="00D74913"/>
    <w:rsid w:val="00D74C12"/>
    <w:rsid w:val="00D74D73"/>
    <w:rsid w:val="00D75233"/>
    <w:rsid w:val="00D758A2"/>
    <w:rsid w:val="00D77CA2"/>
    <w:rsid w:val="00D8007A"/>
    <w:rsid w:val="00D8067F"/>
    <w:rsid w:val="00D81B02"/>
    <w:rsid w:val="00D81C71"/>
    <w:rsid w:val="00D8206C"/>
    <w:rsid w:val="00D820D0"/>
    <w:rsid w:val="00D83C51"/>
    <w:rsid w:val="00D84FC6"/>
    <w:rsid w:val="00D8749B"/>
    <w:rsid w:val="00D87AD4"/>
    <w:rsid w:val="00D87C61"/>
    <w:rsid w:val="00D90FBB"/>
    <w:rsid w:val="00D91E43"/>
    <w:rsid w:val="00D922D4"/>
    <w:rsid w:val="00D92A1D"/>
    <w:rsid w:val="00D92F2F"/>
    <w:rsid w:val="00D9367A"/>
    <w:rsid w:val="00D93873"/>
    <w:rsid w:val="00D945F1"/>
    <w:rsid w:val="00D94A0B"/>
    <w:rsid w:val="00D94F60"/>
    <w:rsid w:val="00D951F6"/>
    <w:rsid w:val="00D965A4"/>
    <w:rsid w:val="00D96C98"/>
    <w:rsid w:val="00D96E94"/>
    <w:rsid w:val="00D96EDF"/>
    <w:rsid w:val="00D97934"/>
    <w:rsid w:val="00D9794D"/>
    <w:rsid w:val="00DA0A89"/>
    <w:rsid w:val="00DA1559"/>
    <w:rsid w:val="00DA16C4"/>
    <w:rsid w:val="00DA1807"/>
    <w:rsid w:val="00DA1A95"/>
    <w:rsid w:val="00DA1ACA"/>
    <w:rsid w:val="00DA3250"/>
    <w:rsid w:val="00DA4139"/>
    <w:rsid w:val="00DA78B6"/>
    <w:rsid w:val="00DA7E76"/>
    <w:rsid w:val="00DB0C07"/>
    <w:rsid w:val="00DB0D3F"/>
    <w:rsid w:val="00DB13AE"/>
    <w:rsid w:val="00DB1701"/>
    <w:rsid w:val="00DB1801"/>
    <w:rsid w:val="00DB245D"/>
    <w:rsid w:val="00DB36B3"/>
    <w:rsid w:val="00DB3780"/>
    <w:rsid w:val="00DB3A3F"/>
    <w:rsid w:val="00DB3A9D"/>
    <w:rsid w:val="00DB4B12"/>
    <w:rsid w:val="00DB511A"/>
    <w:rsid w:val="00DB7370"/>
    <w:rsid w:val="00DC095A"/>
    <w:rsid w:val="00DC142A"/>
    <w:rsid w:val="00DC1596"/>
    <w:rsid w:val="00DC1852"/>
    <w:rsid w:val="00DC3705"/>
    <w:rsid w:val="00DC3EE6"/>
    <w:rsid w:val="00DC4B54"/>
    <w:rsid w:val="00DC5489"/>
    <w:rsid w:val="00DC5ECB"/>
    <w:rsid w:val="00DC64C7"/>
    <w:rsid w:val="00DC6D98"/>
    <w:rsid w:val="00DC70C6"/>
    <w:rsid w:val="00DD02A5"/>
    <w:rsid w:val="00DD0DE3"/>
    <w:rsid w:val="00DD12B2"/>
    <w:rsid w:val="00DD15B8"/>
    <w:rsid w:val="00DD199E"/>
    <w:rsid w:val="00DD1D28"/>
    <w:rsid w:val="00DD1F99"/>
    <w:rsid w:val="00DD2396"/>
    <w:rsid w:val="00DD37A1"/>
    <w:rsid w:val="00DD37E9"/>
    <w:rsid w:val="00DD3862"/>
    <w:rsid w:val="00DD3B74"/>
    <w:rsid w:val="00DD4410"/>
    <w:rsid w:val="00DD4E90"/>
    <w:rsid w:val="00DD5587"/>
    <w:rsid w:val="00DD5830"/>
    <w:rsid w:val="00DD5D1D"/>
    <w:rsid w:val="00DD6978"/>
    <w:rsid w:val="00DD69D8"/>
    <w:rsid w:val="00DD7928"/>
    <w:rsid w:val="00DE0886"/>
    <w:rsid w:val="00DE16CE"/>
    <w:rsid w:val="00DE24C8"/>
    <w:rsid w:val="00DE28B6"/>
    <w:rsid w:val="00DE305B"/>
    <w:rsid w:val="00DE3B4D"/>
    <w:rsid w:val="00DE4DDA"/>
    <w:rsid w:val="00DE5402"/>
    <w:rsid w:val="00DE5C24"/>
    <w:rsid w:val="00DE6E85"/>
    <w:rsid w:val="00DE72BD"/>
    <w:rsid w:val="00DE77FF"/>
    <w:rsid w:val="00DF048C"/>
    <w:rsid w:val="00DF0658"/>
    <w:rsid w:val="00DF0896"/>
    <w:rsid w:val="00DF0FB9"/>
    <w:rsid w:val="00DF1877"/>
    <w:rsid w:val="00DF3EAB"/>
    <w:rsid w:val="00DF4256"/>
    <w:rsid w:val="00DF5612"/>
    <w:rsid w:val="00DF67D7"/>
    <w:rsid w:val="00DF7DC6"/>
    <w:rsid w:val="00E00806"/>
    <w:rsid w:val="00E00D62"/>
    <w:rsid w:val="00E00E3C"/>
    <w:rsid w:val="00E01125"/>
    <w:rsid w:val="00E028F9"/>
    <w:rsid w:val="00E044E7"/>
    <w:rsid w:val="00E05659"/>
    <w:rsid w:val="00E05E44"/>
    <w:rsid w:val="00E06A7C"/>
    <w:rsid w:val="00E073D6"/>
    <w:rsid w:val="00E078D7"/>
    <w:rsid w:val="00E1022E"/>
    <w:rsid w:val="00E1069F"/>
    <w:rsid w:val="00E11D90"/>
    <w:rsid w:val="00E1283D"/>
    <w:rsid w:val="00E12C1A"/>
    <w:rsid w:val="00E13690"/>
    <w:rsid w:val="00E14559"/>
    <w:rsid w:val="00E14DCF"/>
    <w:rsid w:val="00E154AA"/>
    <w:rsid w:val="00E21C20"/>
    <w:rsid w:val="00E221F2"/>
    <w:rsid w:val="00E222ED"/>
    <w:rsid w:val="00E2291A"/>
    <w:rsid w:val="00E24CAA"/>
    <w:rsid w:val="00E25925"/>
    <w:rsid w:val="00E26390"/>
    <w:rsid w:val="00E263C6"/>
    <w:rsid w:val="00E30DD5"/>
    <w:rsid w:val="00E325A5"/>
    <w:rsid w:val="00E32959"/>
    <w:rsid w:val="00E33A58"/>
    <w:rsid w:val="00E33D39"/>
    <w:rsid w:val="00E33D76"/>
    <w:rsid w:val="00E36B73"/>
    <w:rsid w:val="00E40E5C"/>
    <w:rsid w:val="00E41E22"/>
    <w:rsid w:val="00E4301C"/>
    <w:rsid w:val="00E43B78"/>
    <w:rsid w:val="00E45D3D"/>
    <w:rsid w:val="00E45DBC"/>
    <w:rsid w:val="00E4641C"/>
    <w:rsid w:val="00E46D8D"/>
    <w:rsid w:val="00E474AC"/>
    <w:rsid w:val="00E47B59"/>
    <w:rsid w:val="00E51B74"/>
    <w:rsid w:val="00E52330"/>
    <w:rsid w:val="00E525C2"/>
    <w:rsid w:val="00E5275A"/>
    <w:rsid w:val="00E52B10"/>
    <w:rsid w:val="00E53B88"/>
    <w:rsid w:val="00E53C83"/>
    <w:rsid w:val="00E5541D"/>
    <w:rsid w:val="00E56835"/>
    <w:rsid w:val="00E56BD2"/>
    <w:rsid w:val="00E57AEB"/>
    <w:rsid w:val="00E608A9"/>
    <w:rsid w:val="00E60F51"/>
    <w:rsid w:val="00E6157F"/>
    <w:rsid w:val="00E61D38"/>
    <w:rsid w:val="00E622F7"/>
    <w:rsid w:val="00E626DD"/>
    <w:rsid w:val="00E63937"/>
    <w:rsid w:val="00E66A0E"/>
    <w:rsid w:val="00E670B9"/>
    <w:rsid w:val="00E67149"/>
    <w:rsid w:val="00E67451"/>
    <w:rsid w:val="00E7072F"/>
    <w:rsid w:val="00E70DC7"/>
    <w:rsid w:val="00E71F74"/>
    <w:rsid w:val="00E7203E"/>
    <w:rsid w:val="00E73B86"/>
    <w:rsid w:val="00E74038"/>
    <w:rsid w:val="00E7571D"/>
    <w:rsid w:val="00E7590B"/>
    <w:rsid w:val="00E75B34"/>
    <w:rsid w:val="00E7618A"/>
    <w:rsid w:val="00E77B11"/>
    <w:rsid w:val="00E811F3"/>
    <w:rsid w:val="00E81599"/>
    <w:rsid w:val="00E819C2"/>
    <w:rsid w:val="00E81BF9"/>
    <w:rsid w:val="00E82E25"/>
    <w:rsid w:val="00E8383C"/>
    <w:rsid w:val="00E84CBC"/>
    <w:rsid w:val="00E8573E"/>
    <w:rsid w:val="00E85CD5"/>
    <w:rsid w:val="00E86A74"/>
    <w:rsid w:val="00E879EB"/>
    <w:rsid w:val="00E87B0F"/>
    <w:rsid w:val="00E87DC6"/>
    <w:rsid w:val="00E90562"/>
    <w:rsid w:val="00E909A8"/>
    <w:rsid w:val="00E9485C"/>
    <w:rsid w:val="00E94DFB"/>
    <w:rsid w:val="00E94EEE"/>
    <w:rsid w:val="00E95430"/>
    <w:rsid w:val="00EA02E5"/>
    <w:rsid w:val="00EA0D99"/>
    <w:rsid w:val="00EA1FB7"/>
    <w:rsid w:val="00EA29BD"/>
    <w:rsid w:val="00EA2AD6"/>
    <w:rsid w:val="00EA3379"/>
    <w:rsid w:val="00EA457A"/>
    <w:rsid w:val="00EA6366"/>
    <w:rsid w:val="00EA6951"/>
    <w:rsid w:val="00EA7608"/>
    <w:rsid w:val="00EB0586"/>
    <w:rsid w:val="00EB0FF7"/>
    <w:rsid w:val="00EB27E8"/>
    <w:rsid w:val="00EB37D9"/>
    <w:rsid w:val="00EB4B2C"/>
    <w:rsid w:val="00EB5669"/>
    <w:rsid w:val="00EB762E"/>
    <w:rsid w:val="00EB7E82"/>
    <w:rsid w:val="00EB7F60"/>
    <w:rsid w:val="00EC2AE9"/>
    <w:rsid w:val="00EC4688"/>
    <w:rsid w:val="00EC46EF"/>
    <w:rsid w:val="00EC5064"/>
    <w:rsid w:val="00EC5123"/>
    <w:rsid w:val="00EC5B4E"/>
    <w:rsid w:val="00EC7A82"/>
    <w:rsid w:val="00EC7A98"/>
    <w:rsid w:val="00ED1CD6"/>
    <w:rsid w:val="00ED2ACE"/>
    <w:rsid w:val="00ED5D21"/>
    <w:rsid w:val="00ED6A69"/>
    <w:rsid w:val="00ED6BDB"/>
    <w:rsid w:val="00ED6D37"/>
    <w:rsid w:val="00ED773E"/>
    <w:rsid w:val="00ED7986"/>
    <w:rsid w:val="00ED7B9C"/>
    <w:rsid w:val="00ED7CBC"/>
    <w:rsid w:val="00EE1E86"/>
    <w:rsid w:val="00EE38D0"/>
    <w:rsid w:val="00EE3A17"/>
    <w:rsid w:val="00EE482F"/>
    <w:rsid w:val="00EE62ED"/>
    <w:rsid w:val="00EE6ACB"/>
    <w:rsid w:val="00EE77C0"/>
    <w:rsid w:val="00EE7B34"/>
    <w:rsid w:val="00EF00AE"/>
    <w:rsid w:val="00EF017D"/>
    <w:rsid w:val="00EF187F"/>
    <w:rsid w:val="00EF2BE3"/>
    <w:rsid w:val="00EF2F33"/>
    <w:rsid w:val="00EF36E0"/>
    <w:rsid w:val="00EF3E33"/>
    <w:rsid w:val="00EF469B"/>
    <w:rsid w:val="00EF4BC5"/>
    <w:rsid w:val="00EF5A3C"/>
    <w:rsid w:val="00F0047E"/>
    <w:rsid w:val="00F01939"/>
    <w:rsid w:val="00F05660"/>
    <w:rsid w:val="00F05CA8"/>
    <w:rsid w:val="00F05FA3"/>
    <w:rsid w:val="00F067DA"/>
    <w:rsid w:val="00F06FA5"/>
    <w:rsid w:val="00F101E1"/>
    <w:rsid w:val="00F10A5F"/>
    <w:rsid w:val="00F1126D"/>
    <w:rsid w:val="00F119E0"/>
    <w:rsid w:val="00F126C3"/>
    <w:rsid w:val="00F14662"/>
    <w:rsid w:val="00F14A8B"/>
    <w:rsid w:val="00F157C3"/>
    <w:rsid w:val="00F159F2"/>
    <w:rsid w:val="00F15EA7"/>
    <w:rsid w:val="00F15F0C"/>
    <w:rsid w:val="00F16352"/>
    <w:rsid w:val="00F166A8"/>
    <w:rsid w:val="00F2086C"/>
    <w:rsid w:val="00F21508"/>
    <w:rsid w:val="00F21EEF"/>
    <w:rsid w:val="00F22316"/>
    <w:rsid w:val="00F24C7D"/>
    <w:rsid w:val="00F25AD7"/>
    <w:rsid w:val="00F26B34"/>
    <w:rsid w:val="00F27BFD"/>
    <w:rsid w:val="00F300BC"/>
    <w:rsid w:val="00F315B8"/>
    <w:rsid w:val="00F328C8"/>
    <w:rsid w:val="00F3327C"/>
    <w:rsid w:val="00F336EA"/>
    <w:rsid w:val="00F3389C"/>
    <w:rsid w:val="00F33A22"/>
    <w:rsid w:val="00F340CC"/>
    <w:rsid w:val="00F356B2"/>
    <w:rsid w:val="00F3591F"/>
    <w:rsid w:val="00F36CA5"/>
    <w:rsid w:val="00F40361"/>
    <w:rsid w:val="00F41883"/>
    <w:rsid w:val="00F4273A"/>
    <w:rsid w:val="00F4292B"/>
    <w:rsid w:val="00F430BB"/>
    <w:rsid w:val="00F45FCC"/>
    <w:rsid w:val="00F461DC"/>
    <w:rsid w:val="00F46612"/>
    <w:rsid w:val="00F47D8E"/>
    <w:rsid w:val="00F47F3E"/>
    <w:rsid w:val="00F504F0"/>
    <w:rsid w:val="00F511D2"/>
    <w:rsid w:val="00F5176F"/>
    <w:rsid w:val="00F5287C"/>
    <w:rsid w:val="00F5298D"/>
    <w:rsid w:val="00F53480"/>
    <w:rsid w:val="00F54438"/>
    <w:rsid w:val="00F549F5"/>
    <w:rsid w:val="00F54A3B"/>
    <w:rsid w:val="00F56984"/>
    <w:rsid w:val="00F56DC8"/>
    <w:rsid w:val="00F573F0"/>
    <w:rsid w:val="00F5770B"/>
    <w:rsid w:val="00F6016D"/>
    <w:rsid w:val="00F607B9"/>
    <w:rsid w:val="00F62A71"/>
    <w:rsid w:val="00F63E73"/>
    <w:rsid w:val="00F64655"/>
    <w:rsid w:val="00F64668"/>
    <w:rsid w:val="00F65D83"/>
    <w:rsid w:val="00F663E3"/>
    <w:rsid w:val="00F664D6"/>
    <w:rsid w:val="00F665F1"/>
    <w:rsid w:val="00F672C8"/>
    <w:rsid w:val="00F678D3"/>
    <w:rsid w:val="00F67AEC"/>
    <w:rsid w:val="00F67E2C"/>
    <w:rsid w:val="00F70636"/>
    <w:rsid w:val="00F70B9B"/>
    <w:rsid w:val="00F70C1F"/>
    <w:rsid w:val="00F721FD"/>
    <w:rsid w:val="00F72679"/>
    <w:rsid w:val="00F734C9"/>
    <w:rsid w:val="00F73937"/>
    <w:rsid w:val="00F7544D"/>
    <w:rsid w:val="00F75C70"/>
    <w:rsid w:val="00F77A05"/>
    <w:rsid w:val="00F77E0F"/>
    <w:rsid w:val="00F80D52"/>
    <w:rsid w:val="00F82A02"/>
    <w:rsid w:val="00F82CC8"/>
    <w:rsid w:val="00F87DDA"/>
    <w:rsid w:val="00F91424"/>
    <w:rsid w:val="00F92CC4"/>
    <w:rsid w:val="00F93148"/>
    <w:rsid w:val="00F93510"/>
    <w:rsid w:val="00F937A4"/>
    <w:rsid w:val="00F946C0"/>
    <w:rsid w:val="00F94A4A"/>
    <w:rsid w:val="00F9514D"/>
    <w:rsid w:val="00F969C6"/>
    <w:rsid w:val="00F96BE2"/>
    <w:rsid w:val="00F96FDB"/>
    <w:rsid w:val="00FA1C23"/>
    <w:rsid w:val="00FA2AC0"/>
    <w:rsid w:val="00FA31F6"/>
    <w:rsid w:val="00FA533F"/>
    <w:rsid w:val="00FA58A6"/>
    <w:rsid w:val="00FA61AE"/>
    <w:rsid w:val="00FA680E"/>
    <w:rsid w:val="00FA70E6"/>
    <w:rsid w:val="00FA71F9"/>
    <w:rsid w:val="00FB2886"/>
    <w:rsid w:val="00FB2DFD"/>
    <w:rsid w:val="00FB49A2"/>
    <w:rsid w:val="00FB4D33"/>
    <w:rsid w:val="00FB4D9F"/>
    <w:rsid w:val="00FB50A3"/>
    <w:rsid w:val="00FB5764"/>
    <w:rsid w:val="00FB5CEE"/>
    <w:rsid w:val="00FB62F3"/>
    <w:rsid w:val="00FB6B5E"/>
    <w:rsid w:val="00FB6C03"/>
    <w:rsid w:val="00FB6EDF"/>
    <w:rsid w:val="00FB7663"/>
    <w:rsid w:val="00FC03B1"/>
    <w:rsid w:val="00FC0CFF"/>
    <w:rsid w:val="00FC0D9E"/>
    <w:rsid w:val="00FC2506"/>
    <w:rsid w:val="00FC30CC"/>
    <w:rsid w:val="00FC3D80"/>
    <w:rsid w:val="00FC5900"/>
    <w:rsid w:val="00FC5E7A"/>
    <w:rsid w:val="00FC6CB3"/>
    <w:rsid w:val="00FC6D7C"/>
    <w:rsid w:val="00FD0802"/>
    <w:rsid w:val="00FD1BDA"/>
    <w:rsid w:val="00FD25D8"/>
    <w:rsid w:val="00FD2E52"/>
    <w:rsid w:val="00FD2F84"/>
    <w:rsid w:val="00FD3398"/>
    <w:rsid w:val="00FD3812"/>
    <w:rsid w:val="00FD3E98"/>
    <w:rsid w:val="00FD4099"/>
    <w:rsid w:val="00FD5BA1"/>
    <w:rsid w:val="00FD5E9E"/>
    <w:rsid w:val="00FD669B"/>
    <w:rsid w:val="00FD74F9"/>
    <w:rsid w:val="00FD791A"/>
    <w:rsid w:val="00FD7A5F"/>
    <w:rsid w:val="00FE0501"/>
    <w:rsid w:val="00FE13A5"/>
    <w:rsid w:val="00FE13FC"/>
    <w:rsid w:val="00FE18B6"/>
    <w:rsid w:val="00FE2757"/>
    <w:rsid w:val="00FE2C7A"/>
    <w:rsid w:val="00FE381C"/>
    <w:rsid w:val="00FE3EB8"/>
    <w:rsid w:val="00FE4720"/>
    <w:rsid w:val="00FE703C"/>
    <w:rsid w:val="00FE76C7"/>
    <w:rsid w:val="00FF0654"/>
    <w:rsid w:val="00FF1434"/>
    <w:rsid w:val="00FF27CD"/>
    <w:rsid w:val="00FF2BD7"/>
    <w:rsid w:val="00FF2DDB"/>
    <w:rsid w:val="00FF383D"/>
    <w:rsid w:val="00FF4806"/>
    <w:rsid w:val="00FF50DF"/>
    <w:rsid w:val="00FF54C9"/>
    <w:rsid w:val="00FF5F7B"/>
    <w:rsid w:val="00FF6190"/>
    <w:rsid w:val="00FF700D"/>
    <w:rsid w:val="00FF71D4"/>
    <w:rsid w:val="00FF738C"/>
    <w:rsid w:val="00FF7CE5"/>
    <w:rsid w:val="00FF7E59"/>
    <w:rsid w:val="6C83990E"/>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00"/>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unhideWhenUsed/>
    <w:rsid w:val="00AA11C9"/>
    <w:rPr>
      <w:rFonts w:ascii="Arial" w:eastAsia="Calibri" w:hAnsi="Arial"/>
      <w:sz w:val="20"/>
      <w:szCs w:val="20"/>
    </w:rPr>
  </w:style>
  <w:style w:type="character" w:customStyle="1" w:styleId="CommentTextChar">
    <w:name w:val="Comment Text Char"/>
    <w:link w:val="CommentText"/>
    <w:uiPriority w:val="99"/>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2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660239D4D2450F47B2E11BBD01ED8CC0" ma:contentTypeVersion="130" ma:contentTypeDescription="Create a new document." ma:contentTypeScope="" ma:versionID="364292e68114527684186bdb92ecdad8">
  <xsd:schema xmlns:xsd="http://www.w3.org/2001/XMLSchema" xmlns:xs="http://www.w3.org/2001/XMLSchema" xmlns:p="http://schemas.microsoft.com/office/2006/metadata/properties" xmlns:ns1="http://schemas.microsoft.com/sharepoint/v3" xmlns:ns2="a7660cfb-bef4-4ac9-aeed-31548d7a8ed3" xmlns:ns3="5a5b2b7e-89a9-4fcd-9b60-493ff5eaffae" targetNamespace="http://schemas.microsoft.com/office/2006/metadata/properties" ma:root="true" ma:fieldsID="c33429e96b64ced5807688a0d2fc4e28" ns1:_="" ns2:_="" ns3:_="">
    <xsd:import namespace="http://schemas.microsoft.com/sharepoint/v3"/>
    <xsd:import namespace="a7660cfb-bef4-4ac9-aeed-31548d7a8ed3"/>
    <xsd:import namespace="5a5b2b7e-89a9-4fcd-9b60-493ff5eaffa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0cfb-bef4-4ac9-aeed-31548d7a8e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49cb6232-d88e-4374-b6af-b16b7f2c4bc1}" ma:internalName="TaxCatchAll" ma:showField="CatchAllData" ma:web="a7660cfb-bef4-4ac9-aeed-31548d7a8e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2b7e-89a9-4fcd-9b60-493ff5eaf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2.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3.xml><?xml version="1.0" encoding="utf-8"?>
<ds:datastoreItem xmlns:ds="http://schemas.openxmlformats.org/officeDocument/2006/customXml" ds:itemID="{5730F089-2F4A-4698-94F6-6293725D0A01}"/>
</file>

<file path=customXml/itemProps4.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5.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6.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7.xml><?xml version="1.0" encoding="utf-8"?>
<ds:datastoreItem xmlns:ds="http://schemas.openxmlformats.org/officeDocument/2006/customXml" ds:itemID="{78156199-B823-4947-A6E9-DC3E54511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660cfb-bef4-4ac9-aeed-31548d7a8ed3"/>
    <ds:schemaRef ds:uri="5a5b2b7e-89a9-4fcd-9b60-493ff5eaf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123</TotalTime>
  <Pages>18</Pages>
  <Words>5751</Words>
  <Characters>32232</Characters>
  <Application>Microsoft Office Word</Application>
  <DocSecurity>0</DocSecurity>
  <Lines>1239</Lines>
  <Paragraphs>678</Paragraphs>
  <ScaleCrop>false</ScaleCrop>
  <Company>Education Service Center</Company>
  <LinksUpToDate>false</LinksUpToDate>
  <CharactersWithSpaces>37305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395</cp:revision>
  <cp:lastPrinted>2019-07-11T22:26:00Z</cp:lastPrinted>
  <dcterms:created xsi:type="dcterms:W3CDTF">2024-09-27T17:37:00Z</dcterms:created>
  <dcterms:modified xsi:type="dcterms:W3CDTF">2025-12-10T16:35:00Z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